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6FA30" w14:textId="217DEEB3" w:rsidR="00F10AF0" w:rsidRDefault="005B0FF0" w:rsidP="00E94E30">
      <w:pPr>
        <w:rPr>
          <w:rFonts w:eastAsiaTheme="majorEastAsia" w:cstheme="majorBidi"/>
          <w:b/>
          <w:caps/>
          <w:color w:val="5B9BD5" w:themeColor="accent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843072" behindDoc="1" locked="0" layoutInCell="1" allowOverlap="1" wp14:anchorId="5C591DE1" wp14:editId="469A4187">
            <wp:simplePos x="0" y="0"/>
            <wp:positionH relativeFrom="column">
              <wp:posOffset>-167640</wp:posOffset>
            </wp:positionH>
            <wp:positionV relativeFrom="paragraph">
              <wp:posOffset>-609074</wp:posOffset>
            </wp:positionV>
            <wp:extent cx="6716044" cy="9502718"/>
            <wp:effectExtent l="0" t="0" r="8890" b="3810"/>
            <wp:wrapTight wrapText="bothSides">
              <wp:wrapPolygon edited="0">
                <wp:start x="0" y="0"/>
                <wp:lineTo x="0" y="21565"/>
                <wp:lineTo x="21567" y="21565"/>
                <wp:lineTo x="21567" y="0"/>
                <wp:lineTo x="0" y="0"/>
              </wp:wrapPolygon>
            </wp:wrapTight>
            <wp:docPr id="234" name="Рисунок 234" descr="Q:\ЕГЭ\2022\2022-Город\Документы\ТМ\регламент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ЕГЭ\2022\2022-Город\Документы\ТМ\регламент 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44" cy="95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F0">
        <w:rPr>
          <w:rFonts w:eastAsiaTheme="majorEastAsia" w:cstheme="majorBidi"/>
          <w:b/>
          <w:caps/>
          <w:color w:val="5B9BD5" w:themeColor="accent1"/>
          <w:sz w:val="2"/>
          <w:szCs w:val="2"/>
        </w:rPr>
        <w:t>лем</w:t>
      </w:r>
      <w:bookmarkStart w:id="0" w:name="_GoBack"/>
      <w:bookmarkEnd w:id="0"/>
    </w:p>
    <w:sdt>
      <w:sdtPr>
        <w:rPr>
          <w:rFonts w:eastAsiaTheme="majorEastAsia" w:cstheme="majorBidi"/>
          <w:b/>
          <w:caps/>
          <w:color w:val="5B9BD5" w:themeColor="accent1"/>
          <w:sz w:val="2"/>
          <w:szCs w:val="2"/>
        </w:rPr>
        <w:id w:val="-913085676"/>
        <w:docPartObj>
          <w:docPartGallery w:val="Cover Pages"/>
          <w:docPartUnique/>
        </w:docPartObj>
      </w:sdtPr>
      <w:sdtEndPr>
        <w:rPr>
          <w:b w:val="0"/>
          <w:caps w:val="0"/>
          <w:color w:val="auto"/>
          <w:sz w:val="26"/>
          <w:szCs w:val="32"/>
        </w:rPr>
      </w:sdtEndPr>
      <w:sdtContent>
        <w:p w14:paraId="47D0976B" w14:textId="18402E90" w:rsidR="0090359E" w:rsidRPr="008D528D" w:rsidRDefault="0090359E" w:rsidP="00E94E30">
          <w:pPr>
            <w:rPr>
              <w:rFonts w:eastAsia="Times New Roman"/>
              <w:sz w:val="2"/>
              <w:szCs w:val="2"/>
            </w:rPr>
          </w:pPr>
        </w:p>
        <w:p w14:paraId="284DCA73" w14:textId="10838B26" w:rsidR="00295C05" w:rsidRDefault="001E7EE2" w:rsidP="005B0FF0">
          <w:pPr>
            <w:jc w:val="left"/>
            <w:rPr>
              <w:rFonts w:eastAsiaTheme="majorEastAsia" w:cstheme="majorBidi"/>
              <w:szCs w:val="32"/>
            </w:rPr>
          </w:pPr>
          <w:r>
            <w:br w:type="page"/>
          </w:r>
        </w:p>
        <w:bookmarkStart w:id="1" w:name="_Toc446345516" w:displacedByCustomXml="next"/>
        <w:bookmarkStart w:id="2" w:name="_Toc446342397" w:displacedByCustomXml="next"/>
        <w:sdt>
          <w:sdtPr>
            <w:rPr>
              <w:rFonts w:eastAsiaTheme="minorEastAsia" w:cstheme="minorBidi"/>
              <w:b w:val="0"/>
              <w:caps w:val="0"/>
              <w:noProof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noProof w:val="0"/>
              <w:szCs w:val="20"/>
            </w:rPr>
          </w:sdtEndPr>
          <w:sdtContent>
            <w:p w14:paraId="4B5C6ACE" w14:textId="77777777" w:rsidR="00295C05" w:rsidRPr="00F01B0D" w:rsidRDefault="00295C05" w:rsidP="00F01B0D">
              <w:pPr>
                <w:pStyle w:val="af1"/>
              </w:pPr>
              <w:r w:rsidRPr="00F01B0D">
                <w:t>Оглавление</w:t>
              </w:r>
              <w:bookmarkEnd w:id="2"/>
              <w:bookmarkEnd w:id="1"/>
            </w:p>
            <w:p w14:paraId="41CD897D" w14:textId="77777777" w:rsidR="007E7A97" w:rsidRDefault="00295C05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r w:rsidRPr="004C4390">
                <w:fldChar w:fldCharType="begin"/>
              </w:r>
              <w:r w:rsidRPr="004C4390">
                <w:instrText xml:space="preserve"> TOC \o "1-3" \h \z \u </w:instrText>
              </w:r>
              <w:r w:rsidRPr="004C4390">
                <w:fldChar w:fldCharType="separate"/>
              </w:r>
              <w:hyperlink w:anchor="_Toc92964792" w:history="1">
                <w:r w:rsidR="007E7A97" w:rsidRPr="00644F73">
                  <w:rPr>
                    <w:rStyle w:val="afa"/>
                  </w:rPr>
                  <w:t>1.</w:t>
                </w:r>
                <w:r w:rsidR="007E7A9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</w:rPr>
                  <w:t>Общий порядок подготовки и проведения тренировочных мероприятий в формате ОГЭ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_Toc92964792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7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052061E5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793" w:history="1">
                <w:r w:rsidR="007E7A97" w:rsidRPr="00644F73">
                  <w:rPr>
                    <w:rStyle w:val="afa"/>
                  </w:rPr>
                  <w:t>2.</w:t>
                </w:r>
                <w:r w:rsidR="007E7A9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</w:rPr>
                  <w:t>Порядок проведения Тренировочных мероприятий  в образовательной организации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_Toc92964793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11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46584DBB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794" w:history="1">
                <w:r w:rsidR="007E7A97" w:rsidRPr="00644F73">
                  <w:rPr>
                    <w:rStyle w:val="afa"/>
                    <w:noProof/>
                  </w:rPr>
                  <w:t>2.1.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4AAD9F9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795" w:history="1">
                <w:r w:rsidR="007E7A97" w:rsidRPr="00644F73">
                  <w:rPr>
                    <w:rStyle w:val="afa"/>
                    <w:noProof/>
                  </w:rPr>
                  <w:t>2.2.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Печать материалов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978F388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796" w:history="1">
                <w:r w:rsidR="007E7A97" w:rsidRPr="00644F73">
                  <w:rPr>
                    <w:rStyle w:val="afa"/>
                    <w:noProof/>
                  </w:rPr>
                  <w:t>2.3.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0238C95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797" w:history="1">
                <w:r w:rsidR="007E7A97" w:rsidRPr="00644F73">
                  <w:rPr>
                    <w:rStyle w:val="afa"/>
                    <w:noProof/>
                  </w:rPr>
                  <w:t>2.3.1.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Выдача дополнительных бланков ответов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ED52AB6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798" w:history="1">
                <w:r w:rsidR="007E7A97" w:rsidRPr="00644F73">
                  <w:rPr>
                    <w:rStyle w:val="afa"/>
                    <w:noProof/>
                  </w:rPr>
                  <w:t>2.4.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тренировочных мероприятий в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2D46840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799" w:history="1">
                <w:r w:rsidR="007E7A97" w:rsidRPr="00644F73">
                  <w:rPr>
                    <w:rStyle w:val="afa"/>
                    <w:noProof/>
                  </w:rPr>
                  <w:t>2.5.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Упаковка бланков ответов участников тренировочных мероприятий и формирование комплекта документов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_Toc92964799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9B03AD1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0" w:history="1">
                <w:r w:rsidR="007E7A97" w:rsidRPr="00644F73">
                  <w:rPr>
                    <w:rStyle w:val="afa"/>
                    <w:noProof/>
                  </w:rPr>
                  <w:t>2.6.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Обработка материалов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8CD160D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1" w:history="1">
                <w:r w:rsidR="007E7A97" w:rsidRPr="00644F73">
                  <w:rPr>
                    <w:rStyle w:val="afa"/>
                    <w:noProof/>
                  </w:rPr>
                  <w:t>2.7.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проведения тренировочных мероприятий по русскому языку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ED3DE6A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2" w:history="1">
                <w:r w:rsidR="007E7A97" w:rsidRPr="00644F73">
                  <w:rPr>
                    <w:rStyle w:val="afa"/>
                    <w:noProof/>
                  </w:rPr>
                  <w:t>2.8.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проведения тренировочных мероприятий по литературе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10885B7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3" w:history="1">
                <w:r w:rsidR="007E7A97" w:rsidRPr="00644F73">
                  <w:rPr>
                    <w:rStyle w:val="afa"/>
                    <w:noProof/>
                  </w:rPr>
                  <w:t>2.9.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проведения тренировочных мероприятий по физике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EFE8509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4" w:history="1">
                <w:r w:rsidR="007E7A97" w:rsidRPr="00644F73">
                  <w:rPr>
                    <w:rStyle w:val="afa"/>
                    <w:noProof/>
                  </w:rPr>
                  <w:t>2.10.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проведения тренировочных мероприятий по иностранным языкам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5429604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05" w:history="1">
                <w:r w:rsidR="007E7A97" w:rsidRPr="00644F73">
                  <w:rPr>
                    <w:rStyle w:val="afa"/>
                    <w:noProof/>
                  </w:rPr>
                  <w:t>2.10.1.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тренировочных мероприятий по иностранным языкам (письменная часть)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681F8E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06" w:history="1">
                <w:r w:rsidR="007E7A97" w:rsidRPr="00644F73">
                  <w:rPr>
                    <w:rStyle w:val="afa"/>
                    <w:noProof/>
                  </w:rPr>
                  <w:t>2.10.2.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тренировочных мероприятий по иностранным языкам (устная часть)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337CEBB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07" w:history="1">
                <w:r w:rsidR="007E7A97" w:rsidRPr="00644F73">
                  <w:rPr>
                    <w:rStyle w:val="afa"/>
                    <w:noProof/>
                  </w:rPr>
                  <w:t>2.11.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Порядок подготовки и проведения тренировочных мероприятий по иностранному языку с включенным разделом «Говорение»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F02909D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08" w:history="1">
                <w:r w:rsidR="007E7A97" w:rsidRPr="00644F73">
                  <w:rPr>
                    <w:rStyle w:val="afa"/>
                    <w:noProof/>
                  </w:rPr>
                  <w:t>2.11.1.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подготовки к проведению ТМ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0727EB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09" w:history="1">
                <w:r w:rsidR="007E7A97" w:rsidRPr="00644F73">
                  <w:rPr>
                    <w:rStyle w:val="afa"/>
                    <w:noProof/>
                  </w:rPr>
                  <w:t>2.11.2.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Продолжительность выполнения экзаменационной работы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_Toc92964809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3756091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0" w:history="1">
                <w:r w:rsidR="007E7A97" w:rsidRPr="00644F73">
                  <w:rPr>
                    <w:rStyle w:val="afa"/>
                    <w:noProof/>
                  </w:rPr>
                  <w:t>2.11.3.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Обеспечение и состав ЭМ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9068C30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1" w:history="1">
                <w:r w:rsidR="007E7A97" w:rsidRPr="00644F73">
                  <w:rPr>
                    <w:rStyle w:val="afa"/>
                    <w:noProof/>
                  </w:rPr>
                  <w:t>2.11.4.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Процедура сдачи устной части экзамена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B3D14D6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12" w:history="1">
                <w:r w:rsidR="007E7A97" w:rsidRPr="00644F73">
                  <w:rPr>
                    <w:rStyle w:val="afa"/>
                  </w:rPr>
                  <w:t>3.</w:t>
                </w:r>
                <w:r w:rsidR="007E7A9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</w:rPr>
                  <w:t>Правила заполнения бланков ответов участников тренировочных мероприятий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_Toc92964812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24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415511E9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13" w:history="1">
                <w:r w:rsidR="007E7A97" w:rsidRPr="00644F73">
                  <w:rPr>
                    <w:rStyle w:val="afa"/>
                    <w:noProof/>
                  </w:rPr>
                  <w:t>3.1.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  <w:shd w:val="clear" w:color="auto" w:fill="FFFFFF"/>
                  </w:rPr>
                  <w:t>Правила заполнения бланков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79CEC0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4" w:history="1">
                <w:r w:rsidR="007E7A97" w:rsidRPr="00644F73">
                  <w:rPr>
                    <w:rStyle w:val="afa"/>
                    <w:noProof/>
                  </w:rPr>
                  <w:t>3.1.1.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Общая часть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A171D29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5" w:history="1">
                <w:r w:rsidR="007E7A97" w:rsidRPr="00644F73">
                  <w:rPr>
                    <w:rStyle w:val="afa"/>
                    <w:noProof/>
                  </w:rPr>
                  <w:t>3.1.2.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 xml:space="preserve">Основные правила заполнения бланков </w:t>
                </w:r>
                <w:r w:rsidR="007E7A97" w:rsidRPr="00644F73">
                  <w:rPr>
                    <w:rStyle w:val="afa"/>
                    <w:noProof/>
                    <w:shd w:val="clear" w:color="auto" w:fill="FFFFFF"/>
                  </w:rPr>
                  <w:t>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3C6814A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6" w:history="1">
                <w:r w:rsidR="007E7A97" w:rsidRPr="00644F73">
                  <w:rPr>
                    <w:rStyle w:val="afa"/>
                    <w:noProof/>
                  </w:rPr>
                  <w:t>3.1.3.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Заполнение бланка ответов №1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15AD418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7" w:history="1">
                <w:r w:rsidR="007E7A97" w:rsidRPr="00644F73">
                  <w:rPr>
                    <w:rStyle w:val="afa"/>
                    <w:noProof/>
                  </w:rPr>
                  <w:t>3.1.4.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Заполнение бланка ответов №2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29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48758E4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18" w:history="1">
                <w:r w:rsidR="007E7A97" w:rsidRPr="00644F73">
                  <w:rPr>
                    <w:rStyle w:val="afa"/>
                    <w:noProof/>
                  </w:rPr>
                  <w:t>3.1.5.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Заполнение дополнительного бланка ответов №2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_Toc92964818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769D0D5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19" w:history="1">
                <w:r w:rsidR="007E7A97" w:rsidRPr="00644F73">
                  <w:rPr>
                    <w:rStyle w:val="afa"/>
                  </w:rPr>
                  <w:t>4.</w:t>
                </w:r>
                <w:r w:rsidR="007E7A9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</w:rPr>
                  <w:t>Инструктивные материалы для лиц, привлекаемых к проведению тренировочных мероприятий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_Toc92964819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33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117D6974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20" w:history="1">
                <w:r w:rsidR="007E7A97" w:rsidRPr="00644F73">
                  <w:rPr>
                    <w:rStyle w:val="afa"/>
                    <w:noProof/>
                  </w:rPr>
                  <w:t>4.1.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руководителя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343341A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1" w:history="1">
                <w:r w:rsidR="007E7A97" w:rsidRPr="00644F73">
                  <w:rPr>
                    <w:rStyle w:val="afa"/>
                    <w:noProof/>
                  </w:rPr>
                  <w:t>4.1.1.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4327C5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2" w:history="1">
                <w:r w:rsidR="007E7A97" w:rsidRPr="00644F73">
                  <w:rPr>
                    <w:rStyle w:val="afa"/>
                    <w:noProof/>
                  </w:rPr>
                  <w:t>4.1.2.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FD83C70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3" w:history="1">
                <w:r w:rsidR="007E7A97" w:rsidRPr="00644F73">
                  <w:rPr>
                    <w:rStyle w:val="afa"/>
                    <w:noProof/>
                  </w:rPr>
                  <w:t>4.1.3.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проведения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5938F0B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24" w:history="1">
                <w:r w:rsidR="007E7A97" w:rsidRPr="00644F73">
                  <w:rPr>
                    <w:rStyle w:val="afa"/>
                    <w:noProof/>
                  </w:rPr>
                  <w:t>4.2.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организаторов в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8E38AAA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5" w:history="1">
                <w:r w:rsidR="007E7A97" w:rsidRPr="00644F73">
                  <w:rPr>
                    <w:rStyle w:val="afa"/>
                    <w:noProof/>
                  </w:rPr>
                  <w:t>4.2.1.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C4B6449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6" w:history="1">
                <w:r w:rsidR="007E7A97" w:rsidRPr="00644F73">
                  <w:rPr>
                    <w:rStyle w:val="afa"/>
                    <w:noProof/>
                  </w:rPr>
                  <w:t>4.2.2.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тренировочных мероприятий в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37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3533E21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7" w:history="1">
                <w:r w:rsidR="007E7A97" w:rsidRPr="00644F73">
                  <w:rPr>
                    <w:rStyle w:val="afa"/>
                    <w:noProof/>
                  </w:rPr>
                  <w:t>4.2.3.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проведения ТМ в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B834A56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28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4.2.4. Инструкция для специалиста по проведению инструктажа и обеспечению лабораторных работ при проведении ТМ по физике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6C790A0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29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4.2.4.1. Общая информация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_Toc92964829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103F34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30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4.2.4.2. Подготовка к проведению ТМ в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F982076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31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4.2.4.3. Проведение ТМ в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A2247E1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32" w:history="1">
                <w:r w:rsidR="007E7A97" w:rsidRPr="00644F73">
                  <w:rPr>
                    <w:rStyle w:val="afa"/>
                  </w:rPr>
                  <w:t>5.</w:t>
                </w:r>
                <w:r w:rsidR="007E7A97">
                  <w:rPr>
                    <w:rFonts w:asciiTheme="minorHAnsi" w:hAnsiTheme="minorHAnsi"/>
                    <w:b w:val="0"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</w:rPr>
                  <w:t>Порядок подготовки и проведения ТМ по иностранному языку с включенным разделом «Говорение»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_Toc92964832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44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602C43B3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33" w:history="1">
                <w:r w:rsidR="007E7A97" w:rsidRPr="00644F73">
                  <w:rPr>
                    <w:rStyle w:val="afa"/>
                    <w:noProof/>
                  </w:rPr>
                  <w:t>5.1.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Особенности подготовки к проведению ТМ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D2E1660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34" w:history="1">
                <w:r w:rsidR="007E7A97" w:rsidRPr="00644F73">
                  <w:rPr>
                    <w:rStyle w:val="afa"/>
                    <w:noProof/>
                  </w:rPr>
                  <w:t>5.2.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Продолжительность выполнения экзаменационной работы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C1D2D61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35" w:history="1">
                <w:r w:rsidR="007E7A97" w:rsidRPr="00644F73">
                  <w:rPr>
                    <w:rStyle w:val="afa"/>
                    <w:noProof/>
                  </w:rPr>
                  <w:t>5.3.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Обеспечение и состав ЭМ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662A72C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36" w:history="1">
                <w:r w:rsidR="007E7A97" w:rsidRPr="00644F73">
                  <w:rPr>
                    <w:rStyle w:val="afa"/>
                    <w:noProof/>
                  </w:rPr>
                  <w:t>5.4.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Процедура сдачи устной части экзамена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1B42106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37" w:history="1">
                <w:r w:rsidR="007E7A97" w:rsidRPr="00644F73">
                  <w:rPr>
                    <w:rStyle w:val="afa"/>
                    <w:noProof/>
                  </w:rPr>
                  <w:t>5.5.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руководителя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6639516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38" w:history="1">
                <w:r w:rsidR="007E7A97" w:rsidRPr="00644F73">
                  <w:rPr>
                    <w:rStyle w:val="afa"/>
                    <w:noProof/>
                  </w:rPr>
                  <w:t>5.5.1.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ТМ в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55B1F6C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39" w:history="1">
                <w:r w:rsidR="007E7A97" w:rsidRPr="00644F73">
                  <w:rPr>
                    <w:rStyle w:val="afa"/>
                    <w:noProof/>
                  </w:rPr>
                  <w:t>5.5.2.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ТМ в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_Toc92964839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46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3D12F14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40" w:history="1">
                <w:r w:rsidR="007E7A97" w:rsidRPr="00644F73">
                  <w:rPr>
                    <w:rStyle w:val="afa"/>
                    <w:noProof/>
                  </w:rPr>
                  <w:t>5.6.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организаторов в аудитории ожидания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B07D89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1" w:history="1">
                <w:r w:rsidR="007E7A97" w:rsidRPr="00644F73">
                  <w:rPr>
                    <w:rStyle w:val="afa"/>
                    <w:noProof/>
                  </w:rPr>
                  <w:t>5.6.1.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Общая информация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70E3B1B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2" w:history="1">
                <w:r w:rsidR="007E7A97" w:rsidRPr="00644F73">
                  <w:rPr>
                    <w:rStyle w:val="afa"/>
                    <w:noProof/>
                  </w:rPr>
                  <w:t>5.6.2.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ТМ в аудитории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7FE5180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3" w:history="1">
                <w:r w:rsidR="007E7A97" w:rsidRPr="00644F73">
                  <w:rPr>
                    <w:rStyle w:val="afa"/>
                    <w:noProof/>
                  </w:rPr>
                  <w:t>5.6.3.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ТМ в аудитории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48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2897B68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4" w:history="1">
                <w:r w:rsidR="007E7A97" w:rsidRPr="00644F73">
                  <w:rPr>
                    <w:rStyle w:val="afa"/>
                    <w:noProof/>
                  </w:rPr>
                  <w:t>5.6.4.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проведения ТМ в аудитории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F5031CC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45" w:history="1">
                <w:r w:rsidR="007E7A97" w:rsidRPr="00644F73">
                  <w:rPr>
                    <w:rStyle w:val="afa"/>
                    <w:noProof/>
                  </w:rPr>
                  <w:t>5.7.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организатора в аудитории проведения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2936A54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6" w:history="1">
                <w:r w:rsidR="007E7A97" w:rsidRPr="00644F73">
                  <w:rPr>
                    <w:rStyle w:val="afa"/>
                    <w:noProof/>
                  </w:rPr>
                  <w:t>5.7.1.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ТМ в аудитории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C62DEE0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7" w:history="1">
                <w:r w:rsidR="007E7A97" w:rsidRPr="00644F73">
                  <w:rPr>
                    <w:rStyle w:val="afa"/>
                    <w:noProof/>
                  </w:rPr>
                  <w:t>5.7.2.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ТМ в аудитории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80D005A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48" w:history="1">
                <w:r w:rsidR="007E7A97" w:rsidRPr="00644F73">
                  <w:rPr>
                    <w:rStyle w:val="afa"/>
                    <w:noProof/>
                  </w:rPr>
                  <w:t>5.7.3.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проведения ТМ в аудитории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5D379C0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49" w:history="1">
                <w:r w:rsidR="007E7A97" w:rsidRPr="00644F73">
                  <w:rPr>
                    <w:rStyle w:val="afa"/>
                    <w:noProof/>
                  </w:rPr>
                  <w:t>5.8.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организатора вне аудитории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_Toc92964849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CF29AA9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50" w:history="1">
                <w:r w:rsidR="007E7A97" w:rsidRPr="00644F73">
                  <w:rPr>
                    <w:rStyle w:val="afa"/>
                    <w:noProof/>
                  </w:rPr>
                  <w:t>5.9.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Инструкция для технического специалиста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2240C0D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1" w:history="1">
                <w:r w:rsidR="007E7A97" w:rsidRPr="00644F73">
                  <w:rPr>
                    <w:rStyle w:val="afa"/>
                    <w:noProof/>
                  </w:rPr>
                  <w:t>5.9.1.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Общие сведения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BEF339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2" w:history="1">
                <w:r w:rsidR="007E7A97" w:rsidRPr="00644F73">
                  <w:rPr>
                    <w:rStyle w:val="afa"/>
                    <w:noProof/>
                  </w:rPr>
                  <w:t>5.9.2.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технических средств в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29A7B1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3" w:history="1">
                <w:r w:rsidR="007E7A97" w:rsidRPr="00644F73">
                  <w:rPr>
                    <w:rStyle w:val="afa"/>
                    <w:noProof/>
                  </w:rPr>
                  <w:t>5.9.3.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Контроль готовности ППЭ к проведению устной части ТМ по иностранным языкам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B7243A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4" w:history="1">
                <w:r w:rsidR="007E7A97" w:rsidRPr="00644F73">
                  <w:rPr>
                    <w:rStyle w:val="afa"/>
                    <w:noProof/>
                  </w:rPr>
                  <w:t>5.9.4.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Подготовка к проведению ТМ в ОО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58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99B47DF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5" w:history="1">
                <w:r w:rsidR="007E7A97" w:rsidRPr="00644F73">
                  <w:rPr>
                    <w:rStyle w:val="afa"/>
                    <w:noProof/>
                  </w:rPr>
                  <w:t>5.9.5.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Проведение ТМ в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63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52111CD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6" w:history="1">
                <w:r w:rsidR="007E7A97" w:rsidRPr="00644F73">
                  <w:rPr>
                    <w:rStyle w:val="afa"/>
                    <w:noProof/>
                  </w:rPr>
                  <w:t>5.9.6.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Завершение проведения ОГЭ в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64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0B4AC82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7" w:history="1">
                <w:r w:rsidR="007E7A97" w:rsidRPr="00644F73">
                  <w:rPr>
                    <w:rStyle w:val="afa"/>
                    <w:noProof/>
                  </w:rPr>
                  <w:t>5.9.7.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Порядок передачи файлов записи с рабочих мест, на которых восстановление работоспособности Станции записи ответов ГИА невозможно по техническим причинам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68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E4AB23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8" w:history="1">
                <w:r w:rsidR="007E7A97" w:rsidRPr="00644F73">
                  <w:rPr>
                    <w:rStyle w:val="afa"/>
                    <w:noProof/>
                  </w:rPr>
                  <w:t>Приложение 1. Требования к техническому и программному оснащению ППЭ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69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2A30022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59" w:history="1">
                <w:r w:rsidR="007E7A97" w:rsidRPr="00644F73">
                  <w:rPr>
                    <w:rStyle w:val="afa"/>
                    <w:noProof/>
                  </w:rPr>
                  <w:t>Приложение 2. Инструкция по установке и настройке Станции записи ответов ГИА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_Toc92964859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72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248D545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60" w:history="1">
                <w:r w:rsidR="007E7A97" w:rsidRPr="00644F73">
                  <w:rPr>
                    <w:rStyle w:val="afa"/>
                    <w:noProof/>
                  </w:rPr>
                  <w:t>Приложение 3. Действия технического специалиста при возникновении нештатных ситуаций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80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F2A8565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61" w:history="1">
                <w:r w:rsidR="007E7A97" w:rsidRPr="00644F73">
                  <w:rPr>
                    <w:rStyle w:val="afa"/>
                    <w:noProof/>
                  </w:rPr>
                  <w:t>5.10.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Рекомендации по техническому оснащению ОО для проведения ТМ по иностранному языку с включенным разделом «Говорение»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84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0D4C388E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62" w:history="1">
                <w:r w:rsidR="007E7A97" w:rsidRPr="00644F73">
                  <w:rPr>
                    <w:rStyle w:val="afa"/>
                    <w:noProof/>
                  </w:rPr>
                  <w:t>5.10.1.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Общие требования к местам сдачи ТМ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84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022504A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63" w:history="1">
                <w:r w:rsidR="007E7A97" w:rsidRPr="00644F73">
                  <w:rPr>
                    <w:rStyle w:val="afa"/>
                    <w:noProof/>
                  </w:rPr>
                  <w:t>5.10.2.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Конфигурация аудиторий проведения ТМ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84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F6F0344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64" w:history="1">
                <w:r w:rsidR="007E7A97" w:rsidRPr="00644F73">
                  <w:rPr>
                    <w:rStyle w:val="afa"/>
                    <w:noProof/>
                  </w:rPr>
                  <w:t>5.10.3.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Конфигурация аудиогарнитур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90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60DD467B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65" w:history="1">
                <w:r w:rsidR="007E7A97" w:rsidRPr="00644F73">
                  <w:rPr>
                    <w:rStyle w:val="afa"/>
                    <w:noProof/>
                  </w:rPr>
                  <w:t>5.10.4.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noProof/>
                  </w:rPr>
                  <w:t>Требования к подготовке и оснащению аудиторий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_Toc92964865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92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3E5C36A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66" w:history="1">
                <w:r w:rsidR="007E7A97" w:rsidRPr="00644F73">
                  <w:rPr>
                    <w:rStyle w:val="afa"/>
                  </w:rPr>
                  <w:t>Приложение 1. Особенности подготовки аудиторий (включая дополнительные материалы и оборудование)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_Toc92964866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96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40866E1C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67" w:history="1">
                <w:r w:rsidR="007E7A97" w:rsidRPr="00644F73">
                  <w:rPr>
                    <w:rStyle w:val="afa"/>
                  </w:rPr>
                  <w:t>по учебным предметам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_Toc92964867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96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003AEF48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68" w:history="1">
                <w:r w:rsidR="007E7A97" w:rsidRPr="00644F73">
                  <w:rPr>
                    <w:rStyle w:val="afa"/>
                  </w:rPr>
                  <w:t>Приложение 2. Продолжительность проведения ТМ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_Toc92964868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98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6FFA5F17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69" w:history="1">
                <w:r w:rsidR="007E7A97" w:rsidRPr="00644F73">
                  <w:rPr>
                    <w:rStyle w:val="afa"/>
                  </w:rPr>
                  <w:t>по различным учебным предметам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_Toc92964869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98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731EEF90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70" w:history="1">
                <w:r w:rsidR="007E7A97" w:rsidRPr="00644F73">
                  <w:rPr>
                    <w:rStyle w:val="afa"/>
                  </w:rPr>
                  <w:t>Приложение 3. Перечень средств обучения и воспитания, разрешенных для использования при проведении ТМ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_Toc92964870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98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04D9596F" w14:textId="77777777" w:rsidR="007E7A97" w:rsidRDefault="007B060D">
              <w:pPr>
                <w:pStyle w:val="14"/>
                <w:rPr>
                  <w:rFonts w:asciiTheme="minorHAnsi" w:hAnsiTheme="minorHAnsi"/>
                  <w:b w:val="0"/>
                  <w:sz w:val="22"/>
                  <w:szCs w:val="22"/>
                </w:rPr>
              </w:pPr>
              <w:hyperlink w:anchor="_Toc92964871" w:history="1">
                <w:r w:rsidR="007E7A97" w:rsidRPr="00644F73">
                  <w:rPr>
                    <w:rStyle w:val="afa"/>
                  </w:rPr>
                  <w:t>Приложение 4. Инструктивные материалы для участников ТМ</w:t>
                </w:r>
                <w:r w:rsidR="007E7A97">
                  <w:rPr>
                    <w:webHidden/>
                  </w:rPr>
                  <w:tab/>
                </w:r>
                <w:r w:rsidR="007E7A97">
                  <w:rPr>
                    <w:webHidden/>
                  </w:rPr>
                  <w:fldChar w:fldCharType="begin"/>
                </w:r>
                <w:r w:rsidR="007E7A97">
                  <w:rPr>
                    <w:webHidden/>
                  </w:rPr>
                  <w:instrText xml:space="preserve"> PAGEREF _Toc92964871 \h </w:instrText>
                </w:r>
                <w:r w:rsidR="007E7A97">
                  <w:rPr>
                    <w:webHidden/>
                  </w:rPr>
                </w:r>
                <w:r w:rsidR="007E7A97">
                  <w:rPr>
                    <w:webHidden/>
                  </w:rPr>
                  <w:fldChar w:fldCharType="separate"/>
                </w:r>
                <w:r w:rsidR="007E7A97">
                  <w:rPr>
                    <w:webHidden/>
                  </w:rPr>
                  <w:t>99</w:t>
                </w:r>
                <w:r w:rsidR="007E7A97">
                  <w:rPr>
                    <w:webHidden/>
                  </w:rPr>
                  <w:fldChar w:fldCharType="end"/>
                </w:r>
              </w:hyperlink>
            </w:p>
            <w:p w14:paraId="21489D04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72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1.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Инструкция для участника ТМ, зачитываемая организатором перед началом работы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99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9BC63F0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73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2.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Инструкция по правилам безопасности труда для учащихся при проведении ТМ в кабинете физики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B52E4F3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74" w:history="1">
                <w:r w:rsidR="007E7A97" w:rsidRPr="00644F73">
                  <w:rPr>
                    <w:rStyle w:val="afa"/>
                    <w:b/>
                    <w:iCs/>
                    <w:noProof/>
                  </w:rPr>
                  <w:t>3.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 xml:space="preserve">Инструкция для участника ТМ, зачитываемая организатором перед началом выполнения </w:t>
                </w:r>
                <w:r w:rsidR="007E7A97" w:rsidRPr="00644F73">
                  <w:rPr>
                    <w:rStyle w:val="afa"/>
                    <w:b/>
                    <w:noProof/>
                  </w:rPr>
                  <w:t xml:space="preserve">тренировочного мероприятия </w:t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 xml:space="preserve">по иностранному языку </w:t>
                </w:r>
                <w:r w:rsidR="007E7A97" w:rsidRPr="00644F73">
                  <w:rPr>
                    <w:rStyle w:val="afa"/>
                    <w:noProof/>
                  </w:rPr>
                  <w:t xml:space="preserve">с </w:t>
                </w:r>
                <w:r w:rsidR="007E7A97" w:rsidRPr="00644F73">
                  <w:rPr>
                    <w:rStyle w:val="afa"/>
                    <w:b/>
                    <w:noProof/>
                  </w:rPr>
                  <w:t>включенным разделом «Говорение»</w:t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.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_Toc92964874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4626145F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75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4.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 xml:space="preserve">Инструкция для участника ТМ, зачитываемая организатором в аудитории проведения перед началом выполнения </w:t>
                </w:r>
                <w:r w:rsidR="007E7A97" w:rsidRPr="00644F73">
                  <w:rPr>
                    <w:rStyle w:val="afa"/>
                    <w:b/>
                    <w:noProof/>
                  </w:rPr>
                  <w:t>диагностической</w:t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 xml:space="preserve"> работы каждой группы участников по иностранному языку с включенным разделом «Говорение»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_Toc92964875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105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3DE84F09" w14:textId="77777777" w:rsidR="007E7A97" w:rsidRDefault="007B060D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hyperlink w:anchor="_Toc92964876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5.</w:t>
                </w:r>
                <w:r w:rsidR="007E7A97">
                  <w:rPr>
                    <w:rFonts w:asciiTheme="minorHAnsi" w:hAnsiTheme="minorHAnsi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Краткая инструкция для участников ТМ по иностранным языкам (устная часть) по использованию станции записи ответов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_Toc92964876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42CF3E6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77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Основные этапы работы в системе при проведении тренировочных мероприятий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_Toc92964877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B957A0D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78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а)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Регистрация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_Toc92964878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109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07800BD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79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б)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Запись номера КИМ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_Toc92964879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110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26C13F75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80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в)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Выбор фоновой мелодии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_Toc92964880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111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EAC3B73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81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г)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Ознакомление с инструкцией и начало теста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_Toc92964881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112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1071A3B7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82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д)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Подготовка и ответ на задания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_Toc92964882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113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72A25D66" w14:textId="77777777" w:rsidR="007E7A97" w:rsidRDefault="007B060D">
              <w:pPr>
                <w:pStyle w:val="32"/>
                <w:rPr>
                  <w:rFonts w:asciiTheme="minorHAnsi" w:hAnsiTheme="minorHAnsi"/>
                  <w:iCs w:val="0"/>
                  <w:noProof/>
                  <w:sz w:val="22"/>
                  <w:szCs w:val="22"/>
                </w:rPr>
              </w:pPr>
              <w:hyperlink w:anchor="_Toc92964883" w:history="1"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е)</w:t>
                </w:r>
                <w:r w:rsidR="007E7A97">
                  <w:rPr>
                    <w:rFonts w:asciiTheme="minorHAnsi" w:hAnsiTheme="minorHAnsi"/>
                    <w:iCs w:val="0"/>
                    <w:noProof/>
                    <w:sz w:val="22"/>
                    <w:szCs w:val="22"/>
                  </w:rPr>
                  <w:tab/>
                </w:r>
                <w:r w:rsidR="007E7A97" w:rsidRPr="00644F73">
                  <w:rPr>
                    <w:rStyle w:val="afa"/>
                    <w:rFonts w:eastAsiaTheme="majorEastAsia" w:cstheme="majorBidi"/>
                    <w:b/>
                    <w:noProof/>
                  </w:rPr>
                  <w:t>Прослушивание ответов</w:t>
                </w:r>
                <w:r w:rsidR="007E7A97">
                  <w:rPr>
                    <w:noProof/>
                    <w:webHidden/>
                  </w:rPr>
                  <w:tab/>
                </w:r>
                <w:r w:rsidR="007E7A97">
                  <w:rPr>
                    <w:noProof/>
                    <w:webHidden/>
                  </w:rPr>
                  <w:fldChar w:fldCharType="begin"/>
                </w:r>
                <w:r w:rsidR="007E7A97">
                  <w:rPr>
                    <w:noProof/>
                    <w:webHidden/>
                  </w:rPr>
                  <w:instrText xml:space="preserve"> PAGEREF _Toc92964883 \h </w:instrText>
                </w:r>
                <w:r w:rsidR="007E7A97">
                  <w:rPr>
                    <w:noProof/>
                    <w:webHidden/>
                  </w:rPr>
                </w:r>
                <w:r w:rsidR="007E7A97">
                  <w:rPr>
                    <w:noProof/>
                    <w:webHidden/>
                  </w:rPr>
                  <w:fldChar w:fldCharType="separate"/>
                </w:r>
                <w:r w:rsidR="007E7A97">
                  <w:rPr>
                    <w:noProof/>
                    <w:webHidden/>
                  </w:rPr>
                  <w:t>117</w:t>
                </w:r>
                <w:r w:rsidR="007E7A97">
                  <w:rPr>
                    <w:noProof/>
                    <w:webHidden/>
                  </w:rPr>
                  <w:fldChar w:fldCharType="end"/>
                </w:r>
              </w:hyperlink>
            </w:p>
            <w:p w14:paraId="56561E9A" w14:textId="63DFB386" w:rsidR="00295C05" w:rsidRPr="001D2CEC" w:rsidRDefault="00295C05" w:rsidP="001D2CEC">
              <w:pPr>
                <w:pStyle w:val="26"/>
                <w:rPr>
                  <w:rFonts w:asciiTheme="minorHAnsi" w:hAnsiTheme="minorHAnsi"/>
                  <w:noProof/>
                  <w:sz w:val="22"/>
                  <w:szCs w:val="22"/>
                </w:rPr>
              </w:pPr>
              <w:r w:rsidRPr="004C4390">
                <w:fldChar w:fldCharType="end"/>
              </w:r>
            </w:p>
          </w:sdtContent>
        </w:sdt>
        <w:p w14:paraId="77C047FF" w14:textId="77777777" w:rsidR="00493528" w:rsidRDefault="00295C05" w:rsidP="00493528">
          <w:pPr>
            <w:pStyle w:val="af1"/>
            <w:rPr>
              <w:b w:val="0"/>
              <w:caps w:val="0"/>
            </w:rPr>
          </w:pPr>
          <w:r w:rsidRPr="007C044A">
            <w:br w:type="page"/>
          </w:r>
        </w:p>
      </w:sdtContent>
    </w:sdt>
    <w:bookmarkStart w:id="3" w:name="_Toc446342398" w:displacedByCustomXml="prev"/>
    <w:bookmarkStart w:id="4" w:name="_Toc446345517" w:displacedByCustomXml="prev"/>
    <w:p w14:paraId="27D8B0BE" w14:textId="72E5DF9C" w:rsidR="00493528" w:rsidRDefault="00493528" w:rsidP="00493528">
      <w:pPr>
        <w:pStyle w:val="af1"/>
      </w:pPr>
      <w:r w:rsidRPr="00493528">
        <w:lastRenderedPageBreak/>
        <w:t xml:space="preserve"> </w:t>
      </w:r>
      <w:r w:rsidRPr="004C4390">
        <w:t>Перечень</w:t>
      </w:r>
      <w:r>
        <w:t xml:space="preserve"> условных </w:t>
      </w:r>
      <w:r w:rsidRPr="004C4390">
        <w:t>обозначений</w:t>
      </w:r>
      <w:r>
        <w:t>, сокращений и терминов</w:t>
      </w:r>
      <w:bookmarkEnd w:id="4"/>
      <w:bookmarkEnd w:id="3"/>
    </w:p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31"/>
        <w:gridCol w:w="7325"/>
      </w:tblGrid>
      <w:tr w:rsidR="00493528" w:rsidRPr="006369FC" w14:paraId="0C6645CA" w14:textId="77777777" w:rsidTr="00601F82">
        <w:trPr>
          <w:cantSplit/>
        </w:trPr>
        <w:tc>
          <w:tcPr>
            <w:tcW w:w="1246" w:type="pct"/>
          </w:tcPr>
          <w:p w14:paraId="3F012471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БД</w:t>
            </w:r>
          </w:p>
        </w:tc>
        <w:tc>
          <w:tcPr>
            <w:tcW w:w="3754" w:type="pct"/>
          </w:tcPr>
          <w:p w14:paraId="29DFDE77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База данных</w:t>
            </w:r>
          </w:p>
        </w:tc>
      </w:tr>
      <w:tr w:rsidR="00493528" w:rsidRPr="006369FC" w14:paraId="5BA90B96" w14:textId="77777777" w:rsidTr="00601F82">
        <w:trPr>
          <w:cantSplit/>
        </w:trPr>
        <w:tc>
          <w:tcPr>
            <w:tcW w:w="1246" w:type="pct"/>
          </w:tcPr>
          <w:p w14:paraId="4A8FFF98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ГИА</w:t>
            </w:r>
          </w:p>
        </w:tc>
        <w:tc>
          <w:tcPr>
            <w:tcW w:w="3754" w:type="pct"/>
          </w:tcPr>
          <w:p w14:paraId="114D4051" w14:textId="3E6E85FF" w:rsidR="00493528" w:rsidRPr="006369FC" w:rsidRDefault="00493528" w:rsidP="00B95D39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Государственная итоговая аттестация по</w:t>
            </w:r>
            <w:r w:rsidR="00B95D39">
              <w:rPr>
                <w:rFonts w:cs="Times New Roman"/>
                <w:szCs w:val="26"/>
              </w:rPr>
              <w:t xml:space="preserve"> </w:t>
            </w:r>
            <w:r w:rsidRPr="006369FC">
              <w:rPr>
                <w:rFonts w:cs="Times New Roman"/>
                <w:szCs w:val="26"/>
              </w:rPr>
              <w:t>образовательным программам основного общего образования</w:t>
            </w:r>
          </w:p>
        </w:tc>
      </w:tr>
      <w:tr w:rsidR="00D238A1" w:rsidRPr="006369FC" w14:paraId="12B2096A" w14:textId="77777777" w:rsidTr="00601F82">
        <w:trPr>
          <w:cantSplit/>
        </w:trPr>
        <w:tc>
          <w:tcPr>
            <w:tcW w:w="1246" w:type="pct"/>
          </w:tcPr>
          <w:p w14:paraId="70AF6B6B" w14:textId="7ADB55B3" w:rsidR="00D238A1" w:rsidRPr="006369FC" w:rsidRDefault="006369FC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ТМ</w:t>
            </w:r>
          </w:p>
        </w:tc>
        <w:tc>
          <w:tcPr>
            <w:tcW w:w="3754" w:type="pct"/>
          </w:tcPr>
          <w:p w14:paraId="14B8DAE4" w14:textId="09991157" w:rsidR="00D238A1" w:rsidRPr="006369FC" w:rsidRDefault="006369FC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Тренировочные мероприятия</w:t>
            </w:r>
          </w:p>
        </w:tc>
      </w:tr>
      <w:tr w:rsidR="00493528" w:rsidRPr="006369FC" w14:paraId="4A3A3EBA" w14:textId="77777777" w:rsidTr="00601F82">
        <w:trPr>
          <w:cantSplit/>
        </w:trPr>
        <w:tc>
          <w:tcPr>
            <w:tcW w:w="1246" w:type="pct"/>
          </w:tcPr>
          <w:p w14:paraId="22EFDA7D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КИМ</w:t>
            </w:r>
          </w:p>
        </w:tc>
        <w:tc>
          <w:tcPr>
            <w:tcW w:w="3754" w:type="pct"/>
          </w:tcPr>
          <w:p w14:paraId="669DAE72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 xml:space="preserve">Контрольный измерительный материал </w:t>
            </w:r>
          </w:p>
        </w:tc>
      </w:tr>
      <w:tr w:rsidR="00493528" w:rsidRPr="006369FC" w14:paraId="4819B01C" w14:textId="77777777" w:rsidTr="00601F82">
        <w:trPr>
          <w:cantSplit/>
        </w:trPr>
        <w:tc>
          <w:tcPr>
            <w:tcW w:w="1246" w:type="pct"/>
          </w:tcPr>
          <w:p w14:paraId="4D07E939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Минобрнауки России</w:t>
            </w:r>
          </w:p>
        </w:tc>
        <w:tc>
          <w:tcPr>
            <w:tcW w:w="3754" w:type="pct"/>
          </w:tcPr>
          <w:p w14:paraId="438B0A5F" w14:textId="05978275" w:rsidR="00493528" w:rsidRPr="006369FC" w:rsidRDefault="00B95D39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Министерство образования и </w:t>
            </w:r>
            <w:r w:rsidR="00493528" w:rsidRPr="006369FC">
              <w:rPr>
                <w:rFonts w:cs="Times New Roman"/>
                <w:szCs w:val="26"/>
              </w:rPr>
              <w:t>науки Российской Федерации</w:t>
            </w:r>
          </w:p>
        </w:tc>
      </w:tr>
      <w:tr w:rsidR="00493528" w:rsidRPr="006369FC" w14:paraId="1617AF0E" w14:textId="77777777" w:rsidTr="00601F82">
        <w:trPr>
          <w:cantSplit/>
        </w:trPr>
        <w:tc>
          <w:tcPr>
            <w:tcW w:w="1246" w:type="pct"/>
          </w:tcPr>
          <w:p w14:paraId="1C85F498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ОГЭ</w:t>
            </w:r>
          </w:p>
        </w:tc>
        <w:tc>
          <w:tcPr>
            <w:tcW w:w="3754" w:type="pct"/>
          </w:tcPr>
          <w:p w14:paraId="5A053D90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Основной государственный экзамен</w:t>
            </w:r>
          </w:p>
        </w:tc>
      </w:tr>
      <w:tr w:rsidR="00493528" w:rsidRPr="006369FC" w14:paraId="790EEC53" w14:textId="77777777" w:rsidTr="00601F82">
        <w:trPr>
          <w:cantSplit/>
        </w:trPr>
        <w:tc>
          <w:tcPr>
            <w:tcW w:w="1246" w:type="pct"/>
          </w:tcPr>
          <w:p w14:paraId="0A33C540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ПК</w:t>
            </w:r>
          </w:p>
        </w:tc>
        <w:tc>
          <w:tcPr>
            <w:tcW w:w="3754" w:type="pct"/>
          </w:tcPr>
          <w:p w14:paraId="7F22E743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Предметные комиссии субъекта Российской Федерации</w:t>
            </w:r>
          </w:p>
        </w:tc>
      </w:tr>
      <w:tr w:rsidR="00493528" w:rsidRPr="006369FC" w14:paraId="3335F63F" w14:textId="77777777" w:rsidTr="00601F82">
        <w:trPr>
          <w:cantSplit/>
        </w:trPr>
        <w:tc>
          <w:tcPr>
            <w:tcW w:w="1246" w:type="pct"/>
          </w:tcPr>
          <w:p w14:paraId="4C8D1713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ПО</w:t>
            </w:r>
          </w:p>
        </w:tc>
        <w:tc>
          <w:tcPr>
            <w:tcW w:w="3754" w:type="pct"/>
          </w:tcPr>
          <w:p w14:paraId="5BBB1588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 xml:space="preserve">Программное обеспечение </w:t>
            </w:r>
          </w:p>
        </w:tc>
      </w:tr>
      <w:tr w:rsidR="00493528" w:rsidRPr="006369FC" w14:paraId="64E42FFE" w14:textId="77777777" w:rsidTr="00601F82">
        <w:trPr>
          <w:cantSplit/>
        </w:trPr>
        <w:tc>
          <w:tcPr>
            <w:tcW w:w="1246" w:type="pct"/>
          </w:tcPr>
          <w:p w14:paraId="264E642D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ППОИ</w:t>
            </w:r>
          </w:p>
        </w:tc>
        <w:tc>
          <w:tcPr>
            <w:tcW w:w="3754" w:type="pct"/>
          </w:tcPr>
          <w:p w14:paraId="2865CFDE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Пункт первичной обработки информации</w:t>
            </w:r>
          </w:p>
        </w:tc>
      </w:tr>
      <w:tr w:rsidR="00493528" w:rsidRPr="006369FC" w14:paraId="5B9D9E67" w14:textId="77777777" w:rsidTr="00601F82">
        <w:trPr>
          <w:cantSplit/>
        </w:trPr>
        <w:tc>
          <w:tcPr>
            <w:tcW w:w="1246" w:type="pct"/>
          </w:tcPr>
          <w:p w14:paraId="48F45EE7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Рособрнадзор</w:t>
            </w:r>
          </w:p>
        </w:tc>
        <w:tc>
          <w:tcPr>
            <w:tcW w:w="3754" w:type="pct"/>
          </w:tcPr>
          <w:p w14:paraId="61E9A64C" w14:textId="5FB77BE4" w:rsidR="00493528" w:rsidRPr="006369FC" w:rsidRDefault="00493528" w:rsidP="00B95D39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Федеральная служба по</w:t>
            </w:r>
            <w:r w:rsidR="00B95D39">
              <w:rPr>
                <w:rFonts w:cs="Times New Roman"/>
                <w:szCs w:val="26"/>
              </w:rPr>
              <w:t xml:space="preserve"> </w:t>
            </w:r>
            <w:r w:rsidRPr="006369FC">
              <w:rPr>
                <w:rFonts w:cs="Times New Roman"/>
                <w:szCs w:val="26"/>
              </w:rPr>
              <w:t>надзору в</w:t>
            </w:r>
            <w:r w:rsidR="00B95D39">
              <w:rPr>
                <w:rFonts w:cs="Times New Roman"/>
                <w:szCs w:val="26"/>
              </w:rPr>
              <w:t xml:space="preserve"> </w:t>
            </w:r>
            <w:r w:rsidRPr="006369FC">
              <w:rPr>
                <w:rFonts w:cs="Times New Roman"/>
                <w:szCs w:val="26"/>
              </w:rPr>
              <w:t>сфере образования и</w:t>
            </w:r>
            <w:r w:rsidR="00B95D39">
              <w:rPr>
                <w:rFonts w:cs="Times New Roman"/>
                <w:szCs w:val="26"/>
              </w:rPr>
              <w:t xml:space="preserve"> </w:t>
            </w:r>
            <w:r w:rsidRPr="006369FC">
              <w:rPr>
                <w:rFonts w:cs="Times New Roman"/>
                <w:szCs w:val="26"/>
              </w:rPr>
              <w:t>науки</w:t>
            </w:r>
          </w:p>
        </w:tc>
      </w:tr>
      <w:tr w:rsidR="00493528" w:rsidRPr="006369FC" w14:paraId="4B671025" w14:textId="77777777" w:rsidTr="00601F82">
        <w:trPr>
          <w:cantSplit/>
        </w:trPr>
        <w:tc>
          <w:tcPr>
            <w:tcW w:w="1246" w:type="pct"/>
          </w:tcPr>
          <w:p w14:paraId="48D2CBBB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РЦОИ</w:t>
            </w:r>
          </w:p>
        </w:tc>
        <w:tc>
          <w:tcPr>
            <w:tcW w:w="3754" w:type="pct"/>
          </w:tcPr>
          <w:p w14:paraId="59DE9781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Региональный центр обработки информации субъекта Российской Федерации</w:t>
            </w:r>
          </w:p>
        </w:tc>
      </w:tr>
      <w:tr w:rsidR="00493528" w:rsidRPr="006369FC" w14:paraId="764B44F8" w14:textId="77777777" w:rsidTr="00601F82">
        <w:trPr>
          <w:cantSplit/>
        </w:trPr>
        <w:tc>
          <w:tcPr>
            <w:tcW w:w="1246" w:type="pct"/>
          </w:tcPr>
          <w:p w14:paraId="35885866" w14:textId="33B099D6" w:rsidR="00493528" w:rsidRPr="006369FC" w:rsidRDefault="00493528" w:rsidP="00D238A1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 xml:space="preserve">Штаб </w:t>
            </w:r>
            <w:r w:rsidR="00D238A1" w:rsidRPr="006369FC">
              <w:rPr>
                <w:rFonts w:cs="Times New Roman"/>
                <w:szCs w:val="26"/>
              </w:rPr>
              <w:t>ОО</w:t>
            </w:r>
          </w:p>
        </w:tc>
        <w:tc>
          <w:tcPr>
            <w:tcW w:w="3754" w:type="pct"/>
          </w:tcPr>
          <w:p w14:paraId="4AB3FF05" w14:textId="2AA35999" w:rsidR="00493528" w:rsidRPr="006369FC" w:rsidRDefault="00493528" w:rsidP="00D238A1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Специально отв</w:t>
            </w:r>
            <w:r w:rsidR="00B95D39">
              <w:rPr>
                <w:rFonts w:cs="Times New Roman"/>
                <w:szCs w:val="26"/>
              </w:rPr>
              <w:t xml:space="preserve">еденное помещение (аудитория) в </w:t>
            </w:r>
            <w:r w:rsidR="00D238A1" w:rsidRPr="006369FC">
              <w:rPr>
                <w:rFonts w:cs="Times New Roman"/>
                <w:szCs w:val="26"/>
              </w:rPr>
              <w:t>ОО</w:t>
            </w:r>
            <w:r w:rsidRPr="006369FC">
              <w:rPr>
                <w:rFonts w:cs="Times New Roman"/>
                <w:szCs w:val="26"/>
              </w:rPr>
              <w:t xml:space="preserve"> для руководителя </w:t>
            </w:r>
            <w:r w:rsidR="00D238A1" w:rsidRPr="006369FC">
              <w:rPr>
                <w:rFonts w:cs="Times New Roman"/>
                <w:szCs w:val="26"/>
              </w:rPr>
              <w:t>ОО</w:t>
            </w:r>
          </w:p>
        </w:tc>
      </w:tr>
      <w:tr w:rsidR="00493528" w:rsidRPr="006369FC" w14:paraId="399A5143" w14:textId="77777777" w:rsidTr="00601F82">
        <w:trPr>
          <w:cantSplit/>
        </w:trPr>
        <w:tc>
          <w:tcPr>
            <w:tcW w:w="1246" w:type="pct"/>
          </w:tcPr>
          <w:p w14:paraId="40A1DC59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ЭМ</w:t>
            </w:r>
          </w:p>
        </w:tc>
        <w:tc>
          <w:tcPr>
            <w:tcW w:w="3754" w:type="pct"/>
          </w:tcPr>
          <w:p w14:paraId="1C8F1EB9" w14:textId="77777777" w:rsidR="00493528" w:rsidRPr="006369FC" w:rsidRDefault="00493528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Экзаменационные материалы</w:t>
            </w:r>
          </w:p>
        </w:tc>
      </w:tr>
      <w:tr w:rsidR="006369FC" w:rsidRPr="006369FC" w14:paraId="3C90CF06" w14:textId="77777777" w:rsidTr="00601F82">
        <w:trPr>
          <w:cantSplit/>
        </w:trPr>
        <w:tc>
          <w:tcPr>
            <w:tcW w:w="1246" w:type="pct"/>
          </w:tcPr>
          <w:p w14:paraId="3219CD89" w14:textId="1A62DD71" w:rsidR="006369FC" w:rsidRPr="006369FC" w:rsidRDefault="006369FC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>
              <w:t>ДБО</w:t>
            </w:r>
          </w:p>
        </w:tc>
        <w:tc>
          <w:tcPr>
            <w:tcW w:w="3754" w:type="pct"/>
          </w:tcPr>
          <w:p w14:paraId="22EEC1E2" w14:textId="7573EC49" w:rsidR="006369FC" w:rsidRPr="006369FC" w:rsidRDefault="006369FC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Дополнительные бланки ответов</w:t>
            </w:r>
          </w:p>
        </w:tc>
      </w:tr>
      <w:tr w:rsidR="006369FC" w:rsidRPr="006369FC" w14:paraId="0E4807F5" w14:textId="77777777" w:rsidTr="00601F82">
        <w:trPr>
          <w:cantSplit/>
        </w:trPr>
        <w:tc>
          <w:tcPr>
            <w:tcW w:w="1246" w:type="pct"/>
          </w:tcPr>
          <w:p w14:paraId="14761830" w14:textId="2BBCA8D9" w:rsidR="006369FC" w:rsidRPr="006369FC" w:rsidRDefault="006369FC" w:rsidP="00601F82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szCs w:val="26"/>
              </w:rPr>
              <w:t>ФГБНУ ФИПИ</w:t>
            </w:r>
          </w:p>
        </w:tc>
        <w:tc>
          <w:tcPr>
            <w:tcW w:w="3754" w:type="pct"/>
          </w:tcPr>
          <w:p w14:paraId="118AA0D0" w14:textId="1D18C26E" w:rsidR="006369FC" w:rsidRPr="006369FC" w:rsidRDefault="006369FC" w:rsidP="00B95D39">
            <w:pPr>
              <w:pStyle w:val="a5"/>
              <w:spacing w:line="276" w:lineRule="auto"/>
              <w:rPr>
                <w:rFonts w:cs="Times New Roman"/>
                <w:szCs w:val="26"/>
              </w:rPr>
            </w:pPr>
            <w:r w:rsidRPr="006369FC">
              <w:rPr>
                <w:rFonts w:cs="Times New Roman"/>
                <w:color w:val="000000"/>
                <w:szCs w:val="26"/>
              </w:rPr>
              <w:t>Федеральное государственное бюджетное научное учреждение</w:t>
            </w:r>
            <w:r w:rsidRPr="006369FC">
              <w:rPr>
                <w:rFonts w:eastAsiaTheme="minorHAnsi" w:cs="Times New Roman"/>
                <w:szCs w:val="26"/>
                <w:lang w:eastAsia="en-US"/>
              </w:rPr>
              <w:t xml:space="preserve"> «Федеральный институт педагогических измерений»</w:t>
            </w:r>
          </w:p>
        </w:tc>
      </w:tr>
    </w:tbl>
    <w:p w14:paraId="702C37B3" w14:textId="77777777" w:rsidR="00493528" w:rsidRDefault="00493528" w:rsidP="00493528"/>
    <w:p w14:paraId="40E0E35F" w14:textId="08F4B3D8" w:rsidR="00493528" w:rsidRDefault="00493528">
      <w:pPr>
        <w:spacing w:after="160" w:line="259" w:lineRule="auto"/>
        <w:ind w:firstLine="0"/>
        <w:contextualSpacing w:val="0"/>
        <w:jc w:val="left"/>
        <w:rPr>
          <w:rFonts w:eastAsiaTheme="majorEastAsia" w:cstheme="majorBidi"/>
          <w:szCs w:val="32"/>
        </w:rPr>
      </w:pPr>
      <w:r>
        <w:rPr>
          <w:rFonts w:eastAsiaTheme="majorEastAsia" w:cstheme="majorBidi"/>
          <w:szCs w:val="32"/>
        </w:rPr>
        <w:br w:type="page"/>
      </w:r>
    </w:p>
    <w:p w14:paraId="482098DE" w14:textId="476F5BF1" w:rsidR="00B919C6" w:rsidRDefault="00B919C6" w:rsidP="00B919C6">
      <w:pPr>
        <w:pStyle w:val="11"/>
      </w:pPr>
      <w:bookmarkStart w:id="5" w:name="_Toc448310438"/>
      <w:bookmarkStart w:id="6" w:name="_Toc92964792"/>
      <w:r>
        <w:lastRenderedPageBreak/>
        <w:t xml:space="preserve">Общий порядок подготовки и проведения </w:t>
      </w:r>
      <w:r w:rsidR="006369FC">
        <w:t>тренировочных мероприятий</w:t>
      </w:r>
      <w:r w:rsidR="007577F9">
        <w:t xml:space="preserve"> в формате </w:t>
      </w:r>
      <w:r>
        <w:t>ОГЭ</w:t>
      </w:r>
      <w:bookmarkEnd w:id="5"/>
      <w:bookmarkEnd w:id="6"/>
    </w:p>
    <w:p w14:paraId="10842118" w14:textId="4BE8542D" w:rsidR="007577F9" w:rsidRDefault="006369FC" w:rsidP="007577F9">
      <w:pPr>
        <w:spacing w:line="240" w:lineRule="auto"/>
      </w:pPr>
      <w:r>
        <w:t>Тренировочные мероприятия организуются с целью подготовки обучающихся 9 классов</w:t>
      </w:r>
      <w:r w:rsidR="0027040F">
        <w:t xml:space="preserve"> к государственной итоговой аттестации в форме основного государственного экзамена</w:t>
      </w:r>
      <w:r>
        <w:t xml:space="preserve">, а также для подготовки сотрудников пунктов проведения экзаменов, задействованных при проведении государственной итоговой аттестации. </w:t>
      </w:r>
    </w:p>
    <w:p w14:paraId="688A4A3B" w14:textId="64A7E061" w:rsidR="006369FC" w:rsidRPr="00201B96" w:rsidRDefault="006369FC" w:rsidP="007577F9">
      <w:pPr>
        <w:spacing w:line="240" w:lineRule="auto"/>
      </w:pPr>
      <w:r>
        <w:t>Обучающиеся принимают участие в ТМ в своих образовательных организациях.</w:t>
      </w:r>
    </w:p>
    <w:p w14:paraId="37F65615" w14:textId="7BDFE469" w:rsidR="007577F9" w:rsidRPr="00201B96" w:rsidRDefault="006369FC" w:rsidP="007577F9">
      <w:pPr>
        <w:spacing w:line="240" w:lineRule="auto"/>
      </w:pPr>
      <w:r>
        <w:t>ТМ проводятся по русскому языку</w:t>
      </w:r>
      <w:r w:rsidR="00126678">
        <w:t>,</w:t>
      </w:r>
      <w:r w:rsidR="007577F9" w:rsidRPr="00201B96">
        <w:t xml:space="preserve"> математике</w:t>
      </w:r>
      <w:r w:rsidR="00126678">
        <w:t>, географии, литературе, обществознанию, физике, иностранным языкам (немецкому, французскому, испанскому)</w:t>
      </w:r>
      <w:r w:rsidR="007577F9" w:rsidRPr="00201B96">
        <w:t>.</w:t>
      </w:r>
    </w:p>
    <w:p w14:paraId="3AA79C74" w14:textId="159F3E70" w:rsidR="007577F9" w:rsidRPr="00201B96" w:rsidRDefault="006369FC" w:rsidP="007577F9">
      <w:pPr>
        <w:spacing w:line="240" w:lineRule="auto"/>
      </w:pPr>
      <w:r>
        <w:t>Тренировочные мероприятия (далее - ТМ</w:t>
      </w:r>
      <w:r w:rsidR="007577F9" w:rsidRPr="00201B96">
        <w:t>) проводятся в формате основного государственного экзамена (далее – ОГЭ) по контрольно-измерительным материалам (далее – КИМ)</w:t>
      </w:r>
      <w:r w:rsidR="000543F5">
        <w:t>,</w:t>
      </w:r>
      <w:r w:rsidR="007577F9" w:rsidRPr="00201B96">
        <w:t xml:space="preserve"> составленным с использованием заданий из открытого банка заданий ОГЭ, размещенного на сайте </w:t>
      </w:r>
      <w:r>
        <w:rPr>
          <w:rFonts w:cs="Times New Roman"/>
          <w:color w:val="000000"/>
        </w:rPr>
        <w:t>Федерального государственного бюджетного научного учреждения</w:t>
      </w:r>
      <w:r w:rsidR="00B95D39">
        <w:rPr>
          <w:rFonts w:cs="Times New Roman"/>
          <w:color w:val="000000"/>
        </w:rPr>
        <w:t xml:space="preserve"> </w:t>
      </w:r>
      <w:r w:rsidR="007577F9" w:rsidRPr="00201B96">
        <w:t>«Федеральный инс</w:t>
      </w:r>
      <w:r>
        <w:t>титут педагогических измерений» (далее - ФГБНУ ФИПИ).</w:t>
      </w:r>
    </w:p>
    <w:p w14:paraId="7138CF61" w14:textId="28306B17" w:rsidR="006369FC" w:rsidRDefault="006369FC" w:rsidP="006369FC">
      <w:pPr>
        <w:spacing w:line="240" w:lineRule="auto"/>
      </w:pPr>
      <w:r>
        <w:t>КИМ для проведения ТМ</w:t>
      </w:r>
      <w:r w:rsidR="007577F9" w:rsidRPr="00201B96">
        <w:t xml:space="preserve"> формируют председатели </w:t>
      </w:r>
      <w:r>
        <w:t>предметных комиссий ОГЭ и составляются на основе проектов спецификации КИМ ОГЭ на 202</w:t>
      </w:r>
      <w:r w:rsidR="00126678">
        <w:t>1</w:t>
      </w:r>
      <w:r>
        <w:t>/2</w:t>
      </w:r>
      <w:r w:rsidR="00126678">
        <w:t>2</w:t>
      </w:r>
      <w:r>
        <w:t xml:space="preserve"> учебный год, разработанных ФГБНУ ФИПИ.</w:t>
      </w:r>
    </w:p>
    <w:p w14:paraId="03C50053" w14:textId="77777777" w:rsidR="006369FC" w:rsidRPr="00201B96" w:rsidRDefault="006369FC" w:rsidP="007577F9">
      <w:pPr>
        <w:spacing w:line="240" w:lineRule="auto"/>
      </w:pPr>
    </w:p>
    <w:p w14:paraId="09CD1444" w14:textId="5EBA166F" w:rsidR="006369FC" w:rsidRDefault="007577F9" w:rsidP="006369FC">
      <w:pPr>
        <w:spacing w:line="240" w:lineRule="auto"/>
      </w:pPr>
      <w:r w:rsidRPr="00201B96">
        <w:t>Даты пр</w:t>
      </w:r>
      <w:r w:rsidR="006369FC">
        <w:t xml:space="preserve">оведения </w:t>
      </w:r>
      <w:r w:rsidR="0034743F" w:rsidRPr="00126678">
        <w:t>тренировочных мероприятий</w:t>
      </w:r>
      <w:r w:rsidR="006369FC">
        <w:t>:</w:t>
      </w:r>
    </w:p>
    <w:p w14:paraId="54CC62EA" w14:textId="77777777" w:rsidR="006369FC" w:rsidRDefault="006369FC" w:rsidP="006369FC">
      <w:pPr>
        <w:spacing w:line="240" w:lineRule="auto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518"/>
        <w:gridCol w:w="3402"/>
        <w:gridCol w:w="3935"/>
      </w:tblGrid>
      <w:tr w:rsidR="006369FC" w:rsidRPr="006369FC" w14:paraId="673C1507" w14:textId="77777777" w:rsidTr="006369FC">
        <w:tc>
          <w:tcPr>
            <w:tcW w:w="2518" w:type="dxa"/>
            <w:vAlign w:val="center"/>
          </w:tcPr>
          <w:p w14:paraId="4A7FF26F" w14:textId="1E3D0B69" w:rsidR="006369FC" w:rsidRPr="006369FC" w:rsidRDefault="006369FC" w:rsidP="00126678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6369FC">
              <w:rPr>
                <w:rFonts w:cs="Times New Roman"/>
                <w:b/>
              </w:rPr>
              <w:t>Предмет</w:t>
            </w:r>
          </w:p>
        </w:tc>
        <w:tc>
          <w:tcPr>
            <w:tcW w:w="3402" w:type="dxa"/>
            <w:vAlign w:val="center"/>
          </w:tcPr>
          <w:p w14:paraId="29845648" w14:textId="0156B947" w:rsidR="006369FC" w:rsidRPr="006369FC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18.</w:t>
            </w:r>
            <w:r w:rsidR="00925BCC">
              <w:rPr>
                <w:rFonts w:cs="Times New Roman"/>
                <w:b/>
              </w:rPr>
              <w:t>0</w:t>
            </w:r>
            <w:r>
              <w:rPr>
                <w:rFonts w:cs="Times New Roman"/>
                <w:b/>
              </w:rPr>
              <w:t>1</w:t>
            </w:r>
            <w:r w:rsidR="00925BCC">
              <w:rPr>
                <w:rFonts w:cs="Times New Roman"/>
                <w:b/>
              </w:rPr>
              <w:t>.202</w:t>
            </w:r>
            <w:r>
              <w:rPr>
                <w:rFonts w:cs="Times New Roman"/>
                <w:b/>
              </w:rPr>
              <w:t>2 (вт)</w:t>
            </w:r>
          </w:p>
        </w:tc>
        <w:tc>
          <w:tcPr>
            <w:tcW w:w="3935" w:type="dxa"/>
            <w:vAlign w:val="center"/>
          </w:tcPr>
          <w:p w14:paraId="54EEC659" w14:textId="7EF420E8" w:rsidR="006369FC" w:rsidRPr="006369FC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26</w:t>
            </w:r>
            <w:r w:rsidR="00925BCC">
              <w:rPr>
                <w:rFonts w:cs="Times New Roman"/>
                <w:b/>
              </w:rPr>
              <w:t>.0</w:t>
            </w:r>
            <w:r>
              <w:rPr>
                <w:rFonts w:cs="Times New Roman"/>
                <w:b/>
              </w:rPr>
              <w:t>1.2022 (ср)</w:t>
            </w:r>
          </w:p>
        </w:tc>
      </w:tr>
      <w:tr w:rsidR="006369FC" w:rsidRPr="006369FC" w14:paraId="14F14FD1" w14:textId="77777777" w:rsidTr="006369FC">
        <w:tc>
          <w:tcPr>
            <w:tcW w:w="2518" w:type="dxa"/>
            <w:vMerge w:val="restart"/>
            <w:vAlign w:val="center"/>
          </w:tcPr>
          <w:p w14:paraId="5DF42AF2" w14:textId="4E8D9F7F" w:rsidR="006369FC" w:rsidRPr="006369FC" w:rsidRDefault="00925BC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</w:t>
            </w:r>
            <w:r w:rsidR="006369FC" w:rsidRPr="006369FC">
              <w:rPr>
                <w:rFonts w:cs="Times New Roman"/>
                <w:b/>
              </w:rPr>
              <w:t>атематика</w:t>
            </w:r>
          </w:p>
        </w:tc>
        <w:tc>
          <w:tcPr>
            <w:tcW w:w="3402" w:type="dxa"/>
            <w:vAlign w:val="center"/>
          </w:tcPr>
          <w:p w14:paraId="7B2065BE" w14:textId="226994BF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Адмиралтейский</w:t>
            </w:r>
          </w:p>
        </w:tc>
        <w:tc>
          <w:tcPr>
            <w:tcW w:w="3935" w:type="dxa"/>
            <w:vAlign w:val="center"/>
          </w:tcPr>
          <w:p w14:paraId="24EC3671" w14:textId="28BF9B3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Курортный</w:t>
            </w:r>
          </w:p>
        </w:tc>
      </w:tr>
      <w:tr w:rsidR="006369FC" w:rsidRPr="006369FC" w14:paraId="0ECBED31" w14:textId="77777777" w:rsidTr="006369FC">
        <w:tc>
          <w:tcPr>
            <w:tcW w:w="2518" w:type="dxa"/>
            <w:vMerge/>
            <w:vAlign w:val="center"/>
          </w:tcPr>
          <w:p w14:paraId="088FB256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0BB94392" w14:textId="477C35A8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Василеостровский</w:t>
            </w:r>
          </w:p>
        </w:tc>
        <w:tc>
          <w:tcPr>
            <w:tcW w:w="3935" w:type="dxa"/>
            <w:vAlign w:val="center"/>
          </w:tcPr>
          <w:p w14:paraId="5D61DF9A" w14:textId="59B2440D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Московский</w:t>
            </w:r>
          </w:p>
        </w:tc>
      </w:tr>
      <w:tr w:rsidR="006369FC" w:rsidRPr="006369FC" w14:paraId="5A2C6015" w14:textId="77777777" w:rsidTr="006369FC">
        <w:tc>
          <w:tcPr>
            <w:tcW w:w="2518" w:type="dxa"/>
            <w:vMerge/>
            <w:vAlign w:val="center"/>
          </w:tcPr>
          <w:p w14:paraId="405726E6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6A7C24F0" w14:textId="032358CF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Выборгский</w:t>
            </w:r>
          </w:p>
        </w:tc>
        <w:tc>
          <w:tcPr>
            <w:tcW w:w="3935" w:type="dxa"/>
            <w:vAlign w:val="center"/>
          </w:tcPr>
          <w:p w14:paraId="37A1EDCB" w14:textId="26E993F8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Невский</w:t>
            </w:r>
          </w:p>
        </w:tc>
      </w:tr>
      <w:tr w:rsidR="006369FC" w:rsidRPr="006369FC" w14:paraId="7A03DB38" w14:textId="77777777" w:rsidTr="006369FC">
        <w:tc>
          <w:tcPr>
            <w:tcW w:w="2518" w:type="dxa"/>
            <w:vMerge/>
            <w:vAlign w:val="center"/>
          </w:tcPr>
          <w:p w14:paraId="7799CABA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62032659" w14:textId="7E12AA74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Калининский</w:t>
            </w:r>
          </w:p>
        </w:tc>
        <w:tc>
          <w:tcPr>
            <w:tcW w:w="3935" w:type="dxa"/>
            <w:vAlign w:val="center"/>
          </w:tcPr>
          <w:p w14:paraId="2DE30A03" w14:textId="69DE647D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Петроградский</w:t>
            </w:r>
          </w:p>
        </w:tc>
      </w:tr>
      <w:tr w:rsidR="006369FC" w:rsidRPr="006369FC" w14:paraId="1675545A" w14:textId="77777777" w:rsidTr="006369FC">
        <w:tc>
          <w:tcPr>
            <w:tcW w:w="2518" w:type="dxa"/>
            <w:vMerge/>
            <w:vAlign w:val="center"/>
          </w:tcPr>
          <w:p w14:paraId="00FDF426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298C1293" w14:textId="2D221942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Кировский</w:t>
            </w:r>
          </w:p>
        </w:tc>
        <w:tc>
          <w:tcPr>
            <w:tcW w:w="3935" w:type="dxa"/>
            <w:vAlign w:val="center"/>
          </w:tcPr>
          <w:p w14:paraId="7DB150CA" w14:textId="13C1EF9F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Петродворцовый</w:t>
            </w:r>
          </w:p>
        </w:tc>
      </w:tr>
      <w:tr w:rsidR="006369FC" w:rsidRPr="006369FC" w14:paraId="10E31EE1" w14:textId="77777777" w:rsidTr="006369FC">
        <w:tc>
          <w:tcPr>
            <w:tcW w:w="2518" w:type="dxa"/>
            <w:vMerge/>
            <w:vAlign w:val="center"/>
          </w:tcPr>
          <w:p w14:paraId="2E31BF69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4588FA42" w14:textId="102FBFC9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Колпинский</w:t>
            </w:r>
          </w:p>
        </w:tc>
        <w:tc>
          <w:tcPr>
            <w:tcW w:w="3935" w:type="dxa"/>
            <w:vAlign w:val="center"/>
          </w:tcPr>
          <w:p w14:paraId="32F58B05" w14:textId="121262EF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Приморский</w:t>
            </w:r>
          </w:p>
        </w:tc>
      </w:tr>
      <w:tr w:rsidR="006369FC" w:rsidRPr="006369FC" w14:paraId="63421BCE" w14:textId="77777777" w:rsidTr="006369FC">
        <w:tc>
          <w:tcPr>
            <w:tcW w:w="2518" w:type="dxa"/>
            <w:vMerge/>
            <w:vAlign w:val="center"/>
          </w:tcPr>
          <w:p w14:paraId="17CCDB7C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290CD9C6" w14:textId="12DD4E73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Красногвардейский</w:t>
            </w:r>
          </w:p>
        </w:tc>
        <w:tc>
          <w:tcPr>
            <w:tcW w:w="3935" w:type="dxa"/>
            <w:vAlign w:val="center"/>
          </w:tcPr>
          <w:p w14:paraId="6D0B3D78" w14:textId="666A18D4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Пушкинский</w:t>
            </w:r>
          </w:p>
        </w:tc>
      </w:tr>
      <w:tr w:rsidR="006369FC" w:rsidRPr="006369FC" w14:paraId="4D8F88E9" w14:textId="77777777" w:rsidTr="006369FC">
        <w:tc>
          <w:tcPr>
            <w:tcW w:w="2518" w:type="dxa"/>
            <w:vMerge/>
            <w:vAlign w:val="center"/>
          </w:tcPr>
          <w:p w14:paraId="7A31875F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Align w:val="center"/>
          </w:tcPr>
          <w:p w14:paraId="59234A09" w14:textId="4F174FBE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Красносельский</w:t>
            </w:r>
          </w:p>
        </w:tc>
        <w:tc>
          <w:tcPr>
            <w:tcW w:w="3935" w:type="dxa"/>
            <w:vAlign w:val="center"/>
          </w:tcPr>
          <w:p w14:paraId="39DC254B" w14:textId="0F476B1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Фрунзенский</w:t>
            </w:r>
          </w:p>
        </w:tc>
      </w:tr>
      <w:tr w:rsidR="006369FC" w:rsidRPr="006369FC" w14:paraId="18EC83B8" w14:textId="77777777" w:rsidTr="006369FC">
        <w:tc>
          <w:tcPr>
            <w:tcW w:w="2518" w:type="dxa"/>
            <w:vMerge/>
            <w:vAlign w:val="center"/>
          </w:tcPr>
          <w:p w14:paraId="1684243F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666F30F1" w14:textId="4C5B0E2E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Кронштадтский</w:t>
            </w:r>
          </w:p>
        </w:tc>
        <w:tc>
          <w:tcPr>
            <w:tcW w:w="3935" w:type="dxa"/>
            <w:vAlign w:val="center"/>
          </w:tcPr>
          <w:p w14:paraId="52B58642" w14:textId="41E3FE50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Центральный</w:t>
            </w:r>
          </w:p>
        </w:tc>
      </w:tr>
      <w:tr w:rsidR="006369FC" w:rsidRPr="006369FC" w14:paraId="244E8992" w14:textId="77777777" w:rsidTr="006369FC">
        <w:tc>
          <w:tcPr>
            <w:tcW w:w="2518" w:type="dxa"/>
            <w:vMerge/>
            <w:vAlign w:val="center"/>
          </w:tcPr>
          <w:p w14:paraId="65E4C27D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</w:p>
        </w:tc>
        <w:tc>
          <w:tcPr>
            <w:tcW w:w="3402" w:type="dxa"/>
            <w:vMerge/>
            <w:vAlign w:val="center"/>
          </w:tcPr>
          <w:p w14:paraId="14061D57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</w:rPr>
            </w:pPr>
          </w:p>
        </w:tc>
        <w:tc>
          <w:tcPr>
            <w:tcW w:w="3935" w:type="dxa"/>
            <w:vAlign w:val="center"/>
          </w:tcPr>
          <w:p w14:paraId="49A0439C" w14:textId="74006DF8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</w:rPr>
            </w:pPr>
            <w:r w:rsidRPr="006369FC">
              <w:rPr>
                <w:rFonts w:cs="Times New Roman"/>
                <w:color w:val="000000"/>
              </w:rPr>
              <w:t>СПО</w:t>
            </w:r>
          </w:p>
        </w:tc>
      </w:tr>
      <w:tr w:rsidR="006369FC" w:rsidRPr="006369FC" w14:paraId="55C5CA09" w14:textId="77777777" w:rsidTr="006369FC">
        <w:tc>
          <w:tcPr>
            <w:tcW w:w="2518" w:type="dxa"/>
            <w:vMerge w:val="restart"/>
            <w:vAlign w:val="center"/>
          </w:tcPr>
          <w:p w14:paraId="4485F958" w14:textId="10EC7807" w:rsidR="006369FC" w:rsidRPr="006369FC" w:rsidRDefault="00925BCC" w:rsidP="006369F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</w:t>
            </w:r>
            <w:r w:rsidR="006369FC" w:rsidRPr="006369FC">
              <w:rPr>
                <w:rFonts w:cs="Times New Roman"/>
                <w:b/>
              </w:rPr>
              <w:t>усский язык</w:t>
            </w:r>
          </w:p>
        </w:tc>
        <w:tc>
          <w:tcPr>
            <w:tcW w:w="3402" w:type="dxa"/>
            <w:vAlign w:val="center"/>
          </w:tcPr>
          <w:p w14:paraId="62BB7417" w14:textId="2DC6CC6E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Курортный</w:t>
            </w:r>
          </w:p>
        </w:tc>
        <w:tc>
          <w:tcPr>
            <w:tcW w:w="3935" w:type="dxa"/>
            <w:vAlign w:val="center"/>
          </w:tcPr>
          <w:p w14:paraId="4C618F5D" w14:textId="0315B464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Адмиралтейский</w:t>
            </w:r>
          </w:p>
        </w:tc>
      </w:tr>
      <w:tr w:rsidR="006369FC" w:rsidRPr="006369FC" w14:paraId="3C1E4460" w14:textId="77777777" w:rsidTr="006369FC">
        <w:tc>
          <w:tcPr>
            <w:tcW w:w="2518" w:type="dxa"/>
            <w:vMerge/>
            <w:vAlign w:val="center"/>
          </w:tcPr>
          <w:p w14:paraId="1FE4A0A6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20F3D0EE" w14:textId="3E9D55ED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Московский</w:t>
            </w:r>
          </w:p>
        </w:tc>
        <w:tc>
          <w:tcPr>
            <w:tcW w:w="3935" w:type="dxa"/>
            <w:vAlign w:val="center"/>
          </w:tcPr>
          <w:p w14:paraId="44A2FF05" w14:textId="72B613F3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Василеостровский</w:t>
            </w:r>
          </w:p>
        </w:tc>
      </w:tr>
      <w:tr w:rsidR="006369FC" w:rsidRPr="006369FC" w14:paraId="332212DD" w14:textId="77777777" w:rsidTr="006369FC">
        <w:tc>
          <w:tcPr>
            <w:tcW w:w="2518" w:type="dxa"/>
            <w:vMerge/>
            <w:vAlign w:val="center"/>
          </w:tcPr>
          <w:p w14:paraId="7031DD61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4406CF85" w14:textId="34F64741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Невский</w:t>
            </w:r>
          </w:p>
        </w:tc>
        <w:tc>
          <w:tcPr>
            <w:tcW w:w="3935" w:type="dxa"/>
            <w:vAlign w:val="center"/>
          </w:tcPr>
          <w:p w14:paraId="5453EFC4" w14:textId="4E285740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Выборгский</w:t>
            </w:r>
          </w:p>
        </w:tc>
      </w:tr>
      <w:tr w:rsidR="006369FC" w:rsidRPr="006369FC" w14:paraId="2403768C" w14:textId="77777777" w:rsidTr="006369FC">
        <w:tc>
          <w:tcPr>
            <w:tcW w:w="2518" w:type="dxa"/>
            <w:vMerge/>
            <w:vAlign w:val="center"/>
          </w:tcPr>
          <w:p w14:paraId="2BA994AD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23B96D18" w14:textId="67186081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Петроградский</w:t>
            </w:r>
          </w:p>
        </w:tc>
        <w:tc>
          <w:tcPr>
            <w:tcW w:w="3935" w:type="dxa"/>
            <w:vAlign w:val="center"/>
          </w:tcPr>
          <w:p w14:paraId="1B9AFDB3" w14:textId="7CA81A79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Калининский</w:t>
            </w:r>
          </w:p>
        </w:tc>
      </w:tr>
      <w:tr w:rsidR="006369FC" w:rsidRPr="006369FC" w14:paraId="20AE52B4" w14:textId="77777777" w:rsidTr="006369FC">
        <w:tc>
          <w:tcPr>
            <w:tcW w:w="2518" w:type="dxa"/>
            <w:vMerge/>
            <w:vAlign w:val="center"/>
          </w:tcPr>
          <w:p w14:paraId="33E7AD61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59F337E1" w14:textId="2D3B112D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Петродворцовый</w:t>
            </w:r>
          </w:p>
        </w:tc>
        <w:tc>
          <w:tcPr>
            <w:tcW w:w="3935" w:type="dxa"/>
            <w:vAlign w:val="center"/>
          </w:tcPr>
          <w:p w14:paraId="62B3A42E" w14:textId="580C8732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Кировский</w:t>
            </w:r>
          </w:p>
        </w:tc>
      </w:tr>
      <w:tr w:rsidR="006369FC" w:rsidRPr="006369FC" w14:paraId="4F3E1D8C" w14:textId="77777777" w:rsidTr="006369FC">
        <w:tc>
          <w:tcPr>
            <w:tcW w:w="2518" w:type="dxa"/>
            <w:vMerge/>
            <w:vAlign w:val="center"/>
          </w:tcPr>
          <w:p w14:paraId="5AA77CA2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66654A5C" w14:textId="4E0EBCCB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Приморский</w:t>
            </w:r>
          </w:p>
        </w:tc>
        <w:tc>
          <w:tcPr>
            <w:tcW w:w="3935" w:type="dxa"/>
            <w:vAlign w:val="center"/>
          </w:tcPr>
          <w:p w14:paraId="56E2A0C2" w14:textId="73AB7116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Колпинский</w:t>
            </w:r>
          </w:p>
        </w:tc>
      </w:tr>
      <w:tr w:rsidR="006369FC" w:rsidRPr="006369FC" w14:paraId="11698B5E" w14:textId="77777777" w:rsidTr="006369FC">
        <w:tc>
          <w:tcPr>
            <w:tcW w:w="2518" w:type="dxa"/>
            <w:vMerge/>
            <w:vAlign w:val="center"/>
          </w:tcPr>
          <w:p w14:paraId="081272B3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46C6F479" w14:textId="266DA299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Пушкинский</w:t>
            </w:r>
          </w:p>
        </w:tc>
        <w:tc>
          <w:tcPr>
            <w:tcW w:w="3935" w:type="dxa"/>
            <w:vAlign w:val="center"/>
          </w:tcPr>
          <w:p w14:paraId="599DAFAE" w14:textId="131E56BA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Красногвардейский</w:t>
            </w:r>
          </w:p>
        </w:tc>
      </w:tr>
      <w:tr w:rsidR="006369FC" w:rsidRPr="006369FC" w14:paraId="72FA1D07" w14:textId="77777777" w:rsidTr="006369FC">
        <w:tc>
          <w:tcPr>
            <w:tcW w:w="2518" w:type="dxa"/>
            <w:vMerge/>
            <w:vAlign w:val="center"/>
          </w:tcPr>
          <w:p w14:paraId="191450DE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3B6F2592" w14:textId="57037BCE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Фрунзенский</w:t>
            </w:r>
          </w:p>
        </w:tc>
        <w:tc>
          <w:tcPr>
            <w:tcW w:w="3935" w:type="dxa"/>
            <w:vAlign w:val="center"/>
          </w:tcPr>
          <w:p w14:paraId="32013279" w14:textId="0DF1C942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Красносельский</w:t>
            </w:r>
          </w:p>
        </w:tc>
      </w:tr>
      <w:tr w:rsidR="006369FC" w:rsidRPr="006369FC" w14:paraId="4A064854" w14:textId="77777777" w:rsidTr="006369FC">
        <w:tc>
          <w:tcPr>
            <w:tcW w:w="2518" w:type="dxa"/>
            <w:vMerge/>
            <w:vAlign w:val="center"/>
          </w:tcPr>
          <w:p w14:paraId="003883EB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132970EB" w14:textId="3BB17ED4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Центральный</w:t>
            </w:r>
          </w:p>
        </w:tc>
        <w:tc>
          <w:tcPr>
            <w:tcW w:w="3935" w:type="dxa"/>
            <w:vMerge w:val="restart"/>
            <w:vAlign w:val="center"/>
          </w:tcPr>
          <w:p w14:paraId="37DD90BC" w14:textId="0FC2987C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6369FC">
              <w:rPr>
                <w:rFonts w:cs="Times New Roman"/>
                <w:color w:val="000000"/>
              </w:rPr>
              <w:t>Кронштадтский</w:t>
            </w:r>
          </w:p>
        </w:tc>
      </w:tr>
      <w:tr w:rsidR="006369FC" w:rsidRPr="006369FC" w14:paraId="23E7CAD7" w14:textId="77777777" w:rsidTr="006369FC">
        <w:tc>
          <w:tcPr>
            <w:tcW w:w="2518" w:type="dxa"/>
            <w:vMerge/>
            <w:vAlign w:val="center"/>
          </w:tcPr>
          <w:p w14:paraId="412482F5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402" w:type="dxa"/>
            <w:vAlign w:val="center"/>
          </w:tcPr>
          <w:p w14:paraId="30C0BE42" w14:textId="3AF80B24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  <w:color w:val="000000"/>
              </w:rPr>
            </w:pPr>
            <w:r w:rsidRPr="006369FC">
              <w:rPr>
                <w:rFonts w:cs="Times New Roman"/>
                <w:color w:val="000000"/>
              </w:rPr>
              <w:t>СПО</w:t>
            </w:r>
          </w:p>
        </w:tc>
        <w:tc>
          <w:tcPr>
            <w:tcW w:w="3935" w:type="dxa"/>
            <w:vMerge/>
            <w:vAlign w:val="center"/>
          </w:tcPr>
          <w:p w14:paraId="6D4FA7DD" w14:textId="77777777" w:rsidR="006369FC" w:rsidRPr="006369FC" w:rsidRDefault="006369FC" w:rsidP="006369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</w:tr>
    </w:tbl>
    <w:p w14:paraId="5E89786F" w14:textId="77777777" w:rsidR="006369FC" w:rsidRDefault="006369FC" w:rsidP="006369FC">
      <w:pPr>
        <w:spacing w:line="240" w:lineRule="auto"/>
        <w:ind w:firstLine="0"/>
      </w:pPr>
    </w:p>
    <w:p w14:paraId="5ADE15F6" w14:textId="32F2B16E" w:rsidR="006369FC" w:rsidRDefault="006369FC" w:rsidP="007577F9">
      <w:pPr>
        <w:spacing w:line="240" w:lineRule="auto"/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503"/>
        <w:gridCol w:w="5352"/>
      </w:tblGrid>
      <w:tr w:rsidR="00126678" w:rsidRPr="006369FC" w14:paraId="442CF7E5" w14:textId="77777777" w:rsidTr="00126678">
        <w:tc>
          <w:tcPr>
            <w:tcW w:w="4503" w:type="dxa"/>
            <w:vAlign w:val="center"/>
          </w:tcPr>
          <w:p w14:paraId="3BD8813C" w14:textId="77777777" w:rsidR="00126678" w:rsidRPr="00126678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126678">
              <w:rPr>
                <w:rFonts w:cs="Times New Roman"/>
                <w:b/>
              </w:rPr>
              <w:t>Предмет</w:t>
            </w:r>
          </w:p>
        </w:tc>
        <w:tc>
          <w:tcPr>
            <w:tcW w:w="5352" w:type="dxa"/>
            <w:vAlign w:val="center"/>
          </w:tcPr>
          <w:p w14:paraId="7BE2BB00" w14:textId="77777777" w:rsidR="00126678" w:rsidRPr="00126678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126678">
              <w:rPr>
                <w:rFonts w:cs="Times New Roman"/>
                <w:b/>
              </w:rPr>
              <w:t>Дата проведения</w:t>
            </w:r>
          </w:p>
        </w:tc>
      </w:tr>
      <w:tr w:rsidR="00126678" w14:paraId="4AA54907" w14:textId="77777777" w:rsidTr="00126678">
        <w:tc>
          <w:tcPr>
            <w:tcW w:w="4503" w:type="dxa"/>
            <w:vAlign w:val="center"/>
          </w:tcPr>
          <w:p w14:paraId="0C2EE0A4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 w:rsidRPr="00126678">
              <w:rPr>
                <w:b/>
              </w:rPr>
              <w:t>География</w:t>
            </w:r>
          </w:p>
        </w:tc>
        <w:tc>
          <w:tcPr>
            <w:tcW w:w="5352" w:type="dxa"/>
            <w:vMerge w:val="restart"/>
            <w:vAlign w:val="center"/>
          </w:tcPr>
          <w:p w14:paraId="7D6C9BE3" w14:textId="4507CA22" w:rsidR="00126678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03.02.2022 (чт)</w:t>
            </w:r>
          </w:p>
        </w:tc>
      </w:tr>
      <w:tr w:rsidR="00126678" w14:paraId="08A8630B" w14:textId="77777777" w:rsidTr="00126678">
        <w:tc>
          <w:tcPr>
            <w:tcW w:w="4503" w:type="dxa"/>
            <w:vAlign w:val="center"/>
          </w:tcPr>
          <w:p w14:paraId="41EF6B3B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Литература</w:t>
            </w:r>
          </w:p>
        </w:tc>
        <w:tc>
          <w:tcPr>
            <w:tcW w:w="5352" w:type="dxa"/>
            <w:vMerge/>
            <w:vAlign w:val="center"/>
          </w:tcPr>
          <w:p w14:paraId="18F1A089" w14:textId="77777777" w:rsidR="00126678" w:rsidRDefault="00126678" w:rsidP="00126678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</w:tr>
      <w:tr w:rsidR="00126678" w14:paraId="08ADD0EC" w14:textId="77777777" w:rsidTr="00126678">
        <w:tc>
          <w:tcPr>
            <w:tcW w:w="4503" w:type="dxa"/>
            <w:vAlign w:val="center"/>
          </w:tcPr>
          <w:p w14:paraId="3EEC441C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Обществознание</w:t>
            </w:r>
          </w:p>
        </w:tc>
        <w:tc>
          <w:tcPr>
            <w:tcW w:w="5352" w:type="dxa"/>
            <w:vMerge w:val="restart"/>
            <w:vAlign w:val="center"/>
          </w:tcPr>
          <w:p w14:paraId="08FDB8F9" w14:textId="059530A2" w:rsidR="00126678" w:rsidRDefault="00126678" w:rsidP="00126678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07.02.2022 (пн)</w:t>
            </w:r>
          </w:p>
        </w:tc>
      </w:tr>
      <w:tr w:rsidR="00126678" w14:paraId="6A903176" w14:textId="77777777" w:rsidTr="00126678">
        <w:tc>
          <w:tcPr>
            <w:tcW w:w="4503" w:type="dxa"/>
            <w:vAlign w:val="center"/>
          </w:tcPr>
          <w:p w14:paraId="0F34A483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Физика</w:t>
            </w:r>
          </w:p>
        </w:tc>
        <w:tc>
          <w:tcPr>
            <w:tcW w:w="5352" w:type="dxa"/>
            <w:vMerge/>
            <w:vAlign w:val="center"/>
          </w:tcPr>
          <w:p w14:paraId="7197E099" w14:textId="77777777" w:rsidR="00126678" w:rsidRDefault="00126678" w:rsidP="00126678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</w:tr>
      <w:tr w:rsidR="00126678" w14:paraId="5EDDFD84" w14:textId="77777777" w:rsidTr="00126678">
        <w:tc>
          <w:tcPr>
            <w:tcW w:w="4503" w:type="dxa"/>
            <w:vAlign w:val="center"/>
          </w:tcPr>
          <w:p w14:paraId="38C65AA7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Иностранные языки (немецкий, французский, испанский)</w:t>
            </w:r>
          </w:p>
          <w:p w14:paraId="2C9089E4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Письменная часть</w:t>
            </w:r>
          </w:p>
        </w:tc>
        <w:tc>
          <w:tcPr>
            <w:tcW w:w="5352" w:type="dxa"/>
            <w:vAlign w:val="center"/>
          </w:tcPr>
          <w:p w14:paraId="4006C5C5" w14:textId="2AC27F80" w:rsidR="00126678" w:rsidRDefault="00126678" w:rsidP="00A2212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15.02.2022 (вт)</w:t>
            </w:r>
          </w:p>
        </w:tc>
      </w:tr>
      <w:tr w:rsidR="00126678" w14:paraId="6832A540" w14:textId="77777777" w:rsidTr="00126678">
        <w:tc>
          <w:tcPr>
            <w:tcW w:w="4503" w:type="dxa"/>
            <w:vAlign w:val="center"/>
          </w:tcPr>
          <w:p w14:paraId="0553A0D3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Иностранные языки (немецкий, французский, испанский)</w:t>
            </w:r>
          </w:p>
          <w:p w14:paraId="744D7965" w14:textId="77777777" w:rsidR="00126678" w:rsidRPr="00126678" w:rsidRDefault="00126678" w:rsidP="00126678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Устная часть</w:t>
            </w:r>
          </w:p>
        </w:tc>
        <w:tc>
          <w:tcPr>
            <w:tcW w:w="5352" w:type="dxa"/>
            <w:vAlign w:val="center"/>
          </w:tcPr>
          <w:p w14:paraId="5B37011D" w14:textId="13F43547" w:rsidR="00126678" w:rsidRDefault="00A22129" w:rsidP="00A2212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16.02.2022 (ср)</w:t>
            </w:r>
          </w:p>
        </w:tc>
      </w:tr>
    </w:tbl>
    <w:p w14:paraId="6489299E" w14:textId="77777777" w:rsidR="00126678" w:rsidRPr="00201B96" w:rsidRDefault="00126678" w:rsidP="007577F9">
      <w:pPr>
        <w:spacing w:line="240" w:lineRule="auto"/>
      </w:pPr>
    </w:p>
    <w:p w14:paraId="0181613D" w14:textId="7C853905" w:rsidR="008C5629" w:rsidRDefault="008C5629" w:rsidP="007577F9">
      <w:pPr>
        <w:spacing w:line="240" w:lineRule="auto"/>
        <w:rPr>
          <w:b/>
        </w:rPr>
      </w:pPr>
      <w:r>
        <w:rPr>
          <w:b/>
        </w:rPr>
        <w:t>Именные б</w:t>
      </w:r>
      <w:r w:rsidR="00925BCC">
        <w:rPr>
          <w:b/>
        </w:rPr>
        <w:t xml:space="preserve">ланки </w:t>
      </w:r>
      <w:r>
        <w:rPr>
          <w:b/>
        </w:rPr>
        <w:t xml:space="preserve">ответов </w:t>
      </w:r>
      <w:r w:rsidR="006369FC" w:rsidRPr="00F928B2">
        <w:t>для проведения ТМ</w:t>
      </w:r>
      <w:r w:rsidR="007577F9" w:rsidRPr="00F928B2">
        <w:t xml:space="preserve"> передаются в образовательную ор</w:t>
      </w:r>
      <w:r w:rsidR="006369FC" w:rsidRPr="00F928B2">
        <w:t xml:space="preserve">ганизацию </w:t>
      </w:r>
      <w:r w:rsidR="00925BCC" w:rsidRPr="00F928B2">
        <w:t>в бумажном виде</w:t>
      </w:r>
      <w:r w:rsidR="00F8622B">
        <w:rPr>
          <w:b/>
        </w:rPr>
        <w:t>.</w:t>
      </w:r>
    </w:p>
    <w:p w14:paraId="3FB55677" w14:textId="63F698A0" w:rsidR="008C5629" w:rsidRDefault="008C5629" w:rsidP="007577F9">
      <w:pPr>
        <w:spacing w:line="240" w:lineRule="auto"/>
        <w:rPr>
          <w:b/>
        </w:rPr>
      </w:pPr>
      <w:r>
        <w:rPr>
          <w:b/>
        </w:rPr>
        <w:t xml:space="preserve">Дополнительные бланки ответов </w:t>
      </w:r>
      <w:r w:rsidRPr="00F928B2">
        <w:t>передаются в образовательную организацию в электронном виде и распечатываются в образовательной организации при проведении ТМ по мере необходимости</w:t>
      </w:r>
      <w:r>
        <w:rPr>
          <w:b/>
        </w:rPr>
        <w:t>.</w:t>
      </w:r>
    </w:p>
    <w:p w14:paraId="25054B6A" w14:textId="221B286F" w:rsidR="007577F9" w:rsidRPr="007577F9" w:rsidRDefault="00925BCC" w:rsidP="007577F9">
      <w:pPr>
        <w:spacing w:line="240" w:lineRule="auto"/>
        <w:rPr>
          <w:b/>
        </w:rPr>
      </w:pPr>
      <w:r>
        <w:rPr>
          <w:b/>
        </w:rPr>
        <w:t xml:space="preserve">КИМ </w:t>
      </w:r>
      <w:r w:rsidRPr="00F928B2">
        <w:t xml:space="preserve">передаются в образовательную организацию </w:t>
      </w:r>
      <w:r w:rsidR="006369FC" w:rsidRPr="00F928B2">
        <w:t>накануне проведения ТМ</w:t>
      </w:r>
      <w:r w:rsidR="007577F9" w:rsidRPr="00F928B2">
        <w:t xml:space="preserve"> в электронном виде и распечатываются в образовательной организации</w:t>
      </w:r>
      <w:r w:rsidRPr="00F928B2">
        <w:t xml:space="preserve"> в день проведения ТМ</w:t>
      </w:r>
      <w:r w:rsidR="00F8622B">
        <w:rPr>
          <w:b/>
        </w:rPr>
        <w:t>.</w:t>
      </w:r>
    </w:p>
    <w:p w14:paraId="1304FD9A" w14:textId="77777777" w:rsidR="008C5629" w:rsidRDefault="008C5629" w:rsidP="007577F9">
      <w:pPr>
        <w:spacing w:line="240" w:lineRule="auto"/>
      </w:pPr>
    </w:p>
    <w:p w14:paraId="218A159A" w14:textId="21621435" w:rsidR="007577F9" w:rsidRPr="00201B96" w:rsidRDefault="006369FC" w:rsidP="007577F9">
      <w:pPr>
        <w:spacing w:line="240" w:lineRule="auto"/>
      </w:pPr>
      <w:r>
        <w:t>Начало ТМ</w:t>
      </w:r>
      <w:r w:rsidR="007577F9" w:rsidRPr="00201B96">
        <w:t xml:space="preserve"> – 10:00.</w:t>
      </w:r>
    </w:p>
    <w:p w14:paraId="6CD0AA2B" w14:textId="6A74091C" w:rsidR="008676B1" w:rsidRDefault="008676B1" w:rsidP="007577F9">
      <w:pPr>
        <w:spacing w:line="240" w:lineRule="auto"/>
      </w:pPr>
      <w:r>
        <w:t>Продолжительность ТМ: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417"/>
        <w:gridCol w:w="1560"/>
        <w:gridCol w:w="2409"/>
        <w:gridCol w:w="2694"/>
      </w:tblGrid>
      <w:tr w:rsidR="008676B1" w:rsidRPr="0002674A" w14:paraId="13894757" w14:textId="77777777" w:rsidTr="008676B1">
        <w:trPr>
          <w:trHeight w:val="1185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4DD08A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Предмет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945FA9B" w14:textId="4CA5C142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Длитель-ность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CABAFD3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Время окончания (если начало в 10:00)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41850F3D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Средства обучения и воспитания</w:t>
            </w: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(участник может принести с собой)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28A66BFB" w14:textId="07D2E451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Средства обучения и воспитания</w:t>
            </w: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(предоставляет ОУ)</w:t>
            </w:r>
          </w:p>
        </w:tc>
      </w:tr>
      <w:tr w:rsidR="008676B1" w:rsidRPr="0002674A" w14:paraId="56BFB0F8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BC7303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9531FA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AB0F47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5E75C6E5" w14:textId="6E281A20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675C308E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Орфографический словарь</w:t>
            </w:r>
          </w:p>
        </w:tc>
      </w:tr>
      <w:tr w:rsidR="008676B1" w:rsidRPr="0002674A" w14:paraId="31CF1F20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BA586C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DF201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DF120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  <w:tc>
          <w:tcPr>
            <w:tcW w:w="2409" w:type="dxa"/>
            <w:shd w:val="clear" w:color="auto" w:fill="auto"/>
            <w:hideMark/>
          </w:tcPr>
          <w:p w14:paraId="70C3AA86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Линейка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1D71CCEB" w14:textId="2C26C4DC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070066AA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7426D4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02679D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3 ч.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4DA84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533DBF7A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Линейка, непрограммируемый калькулятор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02E785B0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Лабораторное оборудование</w:t>
            </w:r>
          </w:p>
        </w:tc>
      </w:tr>
      <w:tr w:rsidR="008676B1" w:rsidRPr="0002674A" w14:paraId="3AE36EC5" w14:textId="77777777" w:rsidTr="008676B1">
        <w:trPr>
          <w:trHeight w:val="6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6E61EBE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36563C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2 ч. 30 мин.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971543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12:30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2F17808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Линейка, непрограммируемый калькулятор, атласы для 7, 8 и 9 кл.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33AACF67" w14:textId="2A68B7C3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4DF1E667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E9625F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6FD464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3 ч.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33E02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402B6AF2" w14:textId="064A2AD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5CB2AF09" w14:textId="0E5E82F8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5B232512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E0DF13F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Немецкий язык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ECF9F7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2 ч.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3E7124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4B874805" w14:textId="665A1F1E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1FE2CEC5" w14:textId="5AD31060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28963D12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89175D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Французский язык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523A81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2 ч.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9B3A09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140E3693" w14:textId="5C617AB0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00506DF0" w14:textId="5FA112E2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1B73ED28" w14:textId="77777777" w:rsidTr="008676B1">
        <w:trPr>
          <w:trHeight w:val="30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65D75D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Испанский язык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03B340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2 ч.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005505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07CA988E" w14:textId="22ACAC39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024B3D1B" w14:textId="415E5EA3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8676B1" w:rsidRPr="0002674A" w14:paraId="163DE6AD" w14:textId="77777777" w:rsidTr="008676B1">
        <w:trPr>
          <w:trHeight w:val="915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ABCD16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E7A281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51FCB7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  <w:tc>
          <w:tcPr>
            <w:tcW w:w="2409" w:type="dxa"/>
            <w:shd w:val="clear" w:color="auto" w:fill="auto"/>
            <w:vAlign w:val="bottom"/>
            <w:hideMark/>
          </w:tcPr>
          <w:p w14:paraId="2758C7C2" w14:textId="5F5F21D0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14:paraId="13F417B3" w14:textId="77777777" w:rsidR="008676B1" w:rsidRPr="0002674A" w:rsidRDefault="008676B1" w:rsidP="008676B1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02674A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Орфографический словарь, полные тексты худ.произведений и сборники лирики</w:t>
            </w:r>
          </w:p>
        </w:tc>
      </w:tr>
    </w:tbl>
    <w:p w14:paraId="693F9954" w14:textId="238B296F" w:rsidR="007577F9" w:rsidRDefault="007577F9" w:rsidP="007577F9">
      <w:pPr>
        <w:spacing w:line="240" w:lineRule="auto"/>
      </w:pPr>
      <w:r w:rsidRPr="00201B96">
        <w:t xml:space="preserve">Инструктаж участников </w:t>
      </w:r>
      <w:r w:rsidR="006369FC">
        <w:t>не входит в продолжительность ТМ</w:t>
      </w:r>
      <w:r w:rsidRPr="00201B96">
        <w:t>.</w:t>
      </w:r>
    </w:p>
    <w:p w14:paraId="6A3F664E" w14:textId="65940070" w:rsidR="007577F9" w:rsidRPr="00201B96" w:rsidRDefault="006369FC" w:rsidP="007577F9">
      <w:pPr>
        <w:widowControl w:val="0"/>
        <w:spacing w:line="240" w:lineRule="auto"/>
        <w:rPr>
          <w:b/>
        </w:rPr>
      </w:pPr>
      <w:r>
        <w:t>ТМ</w:t>
      </w:r>
      <w:r w:rsidR="007577F9" w:rsidRPr="00201B96">
        <w:t xml:space="preserve"> проводится с использованием именных бланков ответов. При заполнении бланков ответов используются </w:t>
      </w:r>
      <w:r w:rsidR="007577F9" w:rsidRPr="00201B96">
        <w:rPr>
          <w:b/>
        </w:rPr>
        <w:t xml:space="preserve">Правила заполнения бланков ответов участников ОГЭ. </w:t>
      </w:r>
      <w:r w:rsidR="007577F9" w:rsidRPr="00201B96">
        <w:t>Заполнять бланки необходимо</w:t>
      </w:r>
      <w:r w:rsidR="007577F9" w:rsidRPr="00201B96">
        <w:rPr>
          <w:b/>
        </w:rPr>
        <w:t xml:space="preserve"> черной гелевой ручкой.</w:t>
      </w:r>
    </w:p>
    <w:p w14:paraId="1D44A8E3" w14:textId="141C0607" w:rsidR="007577F9" w:rsidRPr="00201B96" w:rsidRDefault="007577F9" w:rsidP="007577F9">
      <w:pPr>
        <w:widowControl w:val="0"/>
        <w:spacing w:line="240" w:lineRule="auto"/>
      </w:pPr>
      <w:r w:rsidRPr="00201B96">
        <w:t>Проверку заданий части 2 с ответами в свободной форме осуществляют эксперты, члены Предметных комиссий Санкт-Петербурга</w:t>
      </w:r>
      <w:r w:rsidR="006369FC">
        <w:t xml:space="preserve"> (далее - ПК СПб)</w:t>
      </w:r>
      <w:r w:rsidRPr="00201B96">
        <w:t xml:space="preserve">. </w:t>
      </w:r>
      <w:r w:rsidR="00A22129">
        <w:t>Для всех предметов</w:t>
      </w:r>
      <w:r w:rsidR="008676B1">
        <w:t xml:space="preserve"> ТМ</w:t>
      </w:r>
      <w:r w:rsidR="00A22129">
        <w:t>, кроме литературы, к</w:t>
      </w:r>
      <w:r w:rsidRPr="00201B96">
        <w:t xml:space="preserve">аждая работа проверяется одним экспертом. </w:t>
      </w:r>
      <w:r w:rsidR="00A22129">
        <w:t>Каждая работа ТМ по литературе проверяется двумя (при необходимости, тремя) экспертами.</w:t>
      </w:r>
    </w:p>
    <w:p w14:paraId="6E0FCB2D" w14:textId="0813797A" w:rsidR="007577F9" w:rsidRPr="00201B96" w:rsidRDefault="007577F9" w:rsidP="007577F9">
      <w:pPr>
        <w:widowControl w:val="0"/>
        <w:spacing w:line="240" w:lineRule="auto"/>
      </w:pPr>
      <w:r w:rsidRPr="00201B96">
        <w:t>Результ</w:t>
      </w:r>
      <w:r w:rsidR="006369FC">
        <w:t>аты проверки работ участников ТМ</w:t>
      </w:r>
      <w:r w:rsidRPr="00201B96">
        <w:t xml:space="preserve"> будут переданы в ОО.</w:t>
      </w:r>
    </w:p>
    <w:p w14:paraId="38FBB72F" w14:textId="77777777" w:rsidR="007577F9" w:rsidRPr="00201B96" w:rsidRDefault="007577F9" w:rsidP="007577F9">
      <w:pPr>
        <w:spacing w:line="240" w:lineRule="auto"/>
      </w:pPr>
    </w:p>
    <w:p w14:paraId="5B9855F8" w14:textId="27060EC8" w:rsidR="007577F9" w:rsidRPr="00201B96" w:rsidRDefault="006369FC" w:rsidP="007577F9">
      <w:pPr>
        <w:widowControl w:val="0"/>
        <w:spacing w:line="276" w:lineRule="auto"/>
        <w:rPr>
          <w:b/>
        </w:rPr>
      </w:pPr>
      <w:r>
        <w:rPr>
          <w:b/>
        </w:rPr>
        <w:t>Участники тренировочных мероприятий</w:t>
      </w:r>
    </w:p>
    <w:p w14:paraId="7E270200" w14:textId="6274DB1D" w:rsidR="007577F9" w:rsidRDefault="007577F9" w:rsidP="007577F9">
      <w:pPr>
        <w:widowControl w:val="0"/>
        <w:spacing w:line="240" w:lineRule="auto"/>
      </w:pPr>
      <w:r w:rsidRPr="00201B96">
        <w:t xml:space="preserve">В </w:t>
      </w:r>
      <w:r w:rsidR="006369FC">
        <w:t>ТМ</w:t>
      </w:r>
      <w:r w:rsidRPr="00201B96">
        <w:t xml:space="preserve"> </w:t>
      </w:r>
      <w:r w:rsidR="008676B1">
        <w:t xml:space="preserve">по русскому языку и математике </w:t>
      </w:r>
      <w:r w:rsidRPr="00201B96">
        <w:t>прин</w:t>
      </w:r>
      <w:r w:rsidR="006369FC">
        <w:t>имают участие все обучающиеся 9</w:t>
      </w:r>
      <w:r w:rsidRPr="00201B96">
        <w:t>х классов (каждый обучающийся выполняе</w:t>
      </w:r>
      <w:r w:rsidR="006369FC">
        <w:t>т диагностические работы по двум</w:t>
      </w:r>
      <w:r w:rsidRPr="00201B96">
        <w:t xml:space="preserve"> предметам).</w:t>
      </w:r>
    </w:p>
    <w:p w14:paraId="34DAD9FD" w14:textId="3806CAD1" w:rsidR="008676B1" w:rsidRPr="00201B96" w:rsidRDefault="008676B1" w:rsidP="008676B1">
      <w:pPr>
        <w:widowControl w:val="0"/>
        <w:spacing w:line="240" w:lineRule="auto"/>
      </w:pPr>
      <w:r w:rsidRPr="00201B96">
        <w:t xml:space="preserve">В </w:t>
      </w:r>
      <w:r>
        <w:t>ТМ</w:t>
      </w:r>
      <w:r w:rsidRPr="00201B96">
        <w:t xml:space="preserve"> </w:t>
      </w:r>
      <w:r>
        <w:t xml:space="preserve">по географии, литературе, обществознанию, физике, иностранным языкам (немецкому, французскому, испанскому) </w:t>
      </w:r>
      <w:r w:rsidRPr="00201B96">
        <w:t>прин</w:t>
      </w:r>
      <w:r>
        <w:t>имают участие все обучающиеся 9</w:t>
      </w:r>
      <w:r w:rsidRPr="00201B96">
        <w:t xml:space="preserve">х классов </w:t>
      </w:r>
      <w:r w:rsidR="000A1CE1">
        <w:t>выбравшие для сдачи экзамены по соответствующему предмету, если информация об этом внесена в подсистему «Параграф» КАИС КРО и предоставлена в региональный центр обработки информации ГИА Санкт-Петербурга в срок до 24.12.2021</w:t>
      </w:r>
      <w:r>
        <w:t>.</w:t>
      </w:r>
    </w:p>
    <w:p w14:paraId="3984C451" w14:textId="779F8140" w:rsidR="007577F9" w:rsidRPr="00201B96" w:rsidRDefault="007577F9" w:rsidP="007577F9">
      <w:pPr>
        <w:widowControl w:val="0"/>
        <w:spacing w:line="240" w:lineRule="auto"/>
      </w:pPr>
      <w:r w:rsidRPr="00201B96">
        <w:t>Обучающиеся образовательных учреждений, реализующих исключительно адаптированные образовательные программы, принимают участие в выполнении работ по решению образовательной организации на общих основаниях.</w:t>
      </w:r>
    </w:p>
    <w:p w14:paraId="356C3D41" w14:textId="3D2E5F79" w:rsidR="007577F9" w:rsidRPr="00201B96" w:rsidRDefault="007577F9" w:rsidP="007577F9">
      <w:pPr>
        <w:widowControl w:val="0"/>
        <w:spacing w:line="240" w:lineRule="auto"/>
      </w:pPr>
      <w:r w:rsidRPr="00201B96">
        <w:t>Участники с ОВЗ, инвалиды и дети-инвалиды, а также обучающиеся по состоянию здоровья на дому принимают участие в выполнении работ по желанию, на общих основаниях.</w:t>
      </w:r>
    </w:p>
    <w:p w14:paraId="1476BAB0" w14:textId="37117C19" w:rsidR="007577F9" w:rsidRPr="00201B96" w:rsidRDefault="007577F9" w:rsidP="007577F9">
      <w:pPr>
        <w:widowControl w:val="0"/>
        <w:spacing w:line="240" w:lineRule="auto"/>
      </w:pPr>
      <w:r w:rsidRPr="00201B96">
        <w:t>Обучающиеся негосударственных учреждений и учреждений, находящихся в ведении федеральных органов исполнительной власти, принимают участие в выполнении работ по решению учреждения</w:t>
      </w:r>
      <w:r w:rsidR="0002674A">
        <w:t>.</w:t>
      </w:r>
    </w:p>
    <w:p w14:paraId="3205EEFD" w14:textId="77777777" w:rsidR="007577F9" w:rsidRDefault="007577F9" w:rsidP="007577F9">
      <w:pPr>
        <w:widowControl w:val="0"/>
        <w:spacing w:line="276" w:lineRule="auto"/>
        <w:rPr>
          <w:b/>
        </w:rPr>
      </w:pPr>
    </w:p>
    <w:p w14:paraId="29E49DC6" w14:textId="5F7F2008" w:rsidR="007577F9" w:rsidRPr="00201B96" w:rsidRDefault="006369FC" w:rsidP="007577F9">
      <w:pPr>
        <w:widowControl w:val="0"/>
        <w:spacing w:line="276" w:lineRule="auto"/>
        <w:rPr>
          <w:b/>
        </w:rPr>
      </w:pPr>
      <w:r>
        <w:rPr>
          <w:b/>
        </w:rPr>
        <w:t>Помещения для проведения тренировочных мероприятий</w:t>
      </w:r>
    </w:p>
    <w:p w14:paraId="4285725F" w14:textId="34D2AE70" w:rsidR="007577F9" w:rsidRPr="00201B96" w:rsidRDefault="007577F9" w:rsidP="007577F9">
      <w:pPr>
        <w:widowControl w:val="0"/>
        <w:spacing w:line="240" w:lineRule="auto"/>
      </w:pPr>
      <w:r w:rsidRPr="00201B96">
        <w:t xml:space="preserve">Мероприятия проводятся в образовательных организациях, где обучающиеся осваивают программу </w:t>
      </w:r>
      <w:r w:rsidR="000A1CE1">
        <w:t>основного</w:t>
      </w:r>
      <w:r w:rsidRPr="00201B96">
        <w:t xml:space="preserve"> общего образования.</w:t>
      </w:r>
    </w:p>
    <w:p w14:paraId="14817E41" w14:textId="04335196" w:rsidR="007577F9" w:rsidRPr="00201B96" w:rsidRDefault="006369FC" w:rsidP="007577F9">
      <w:pPr>
        <w:widowControl w:val="0"/>
        <w:spacing w:line="240" w:lineRule="auto"/>
      </w:pPr>
      <w:r>
        <w:t>Для проведения ТМ</w:t>
      </w:r>
      <w:r w:rsidR="007577F9" w:rsidRPr="007577F9">
        <w:t xml:space="preserve"> рекомендуется распределять участников по аудиториям в соответствии с рекомендациями Роспотребнадзора по организации обучения в условиях сохранения рисков распространения </w:t>
      </w:r>
      <w:r w:rsidR="007577F9" w:rsidRPr="007577F9">
        <w:rPr>
          <w:lang w:val="en-US"/>
        </w:rPr>
        <w:t>COVID</w:t>
      </w:r>
      <w:r w:rsidR="007577F9" w:rsidRPr="007577F9">
        <w:t>-19, использова</w:t>
      </w:r>
      <w:r>
        <w:t>ть помещения, закрепленные за 9</w:t>
      </w:r>
      <w:r w:rsidR="007577F9" w:rsidRPr="007577F9">
        <w:t xml:space="preserve"> классами. Участники должны располагаться по одному человеку за рабочим столом.</w:t>
      </w:r>
    </w:p>
    <w:p w14:paraId="46D551FD" w14:textId="5BBBEEA0" w:rsidR="007577F9" w:rsidRPr="00201B96" w:rsidRDefault="006369FC" w:rsidP="007577F9">
      <w:pPr>
        <w:widowControl w:val="0"/>
        <w:spacing w:line="240" w:lineRule="auto"/>
      </w:pPr>
      <w:r>
        <w:t>Личные вещи участники ТМ</w:t>
      </w:r>
      <w:r w:rsidR="007577F9" w:rsidRPr="00201B96">
        <w:t xml:space="preserve"> должны оставить в специально приготовленном помещении.</w:t>
      </w:r>
    </w:p>
    <w:p w14:paraId="00B7309A" w14:textId="3FCDA934" w:rsidR="007577F9" w:rsidRPr="00201B96" w:rsidRDefault="007577F9" w:rsidP="007577F9">
      <w:pPr>
        <w:widowControl w:val="0"/>
        <w:spacing w:line="240" w:lineRule="auto"/>
      </w:pPr>
      <w:r w:rsidRPr="00201B96">
        <w:t>Количество, общая площадь и состояние помещений, п</w:t>
      </w:r>
      <w:r w:rsidR="006369FC">
        <w:t xml:space="preserve">редоставляемых для </w:t>
      </w:r>
      <w:r w:rsidR="006369FC">
        <w:lastRenderedPageBreak/>
        <w:t>проведения ТМ</w:t>
      </w:r>
      <w:r w:rsidRPr="00201B96">
        <w:t>, должны обеспе</w:t>
      </w:r>
      <w:r w:rsidR="006369FC">
        <w:t>чивать проведение ТМ</w:t>
      </w:r>
      <w:r w:rsidRPr="00201B96">
        <w:t xml:space="preserve"> в условиях, соответствующих требованиям санитарно-эпидемиологических правил и нормативов.</w:t>
      </w:r>
    </w:p>
    <w:p w14:paraId="1A5DD85A" w14:textId="77777777" w:rsidR="007577F9" w:rsidRDefault="007577F9" w:rsidP="007577F9">
      <w:pPr>
        <w:keepNext/>
        <w:widowControl w:val="0"/>
        <w:spacing w:line="276" w:lineRule="auto"/>
        <w:rPr>
          <w:b/>
          <w:color w:val="000000"/>
        </w:rPr>
      </w:pPr>
    </w:p>
    <w:p w14:paraId="1479E953" w14:textId="2DCABE5B" w:rsidR="007577F9" w:rsidRPr="00201B96" w:rsidRDefault="006369FC" w:rsidP="007577F9">
      <w:pPr>
        <w:keepNext/>
        <w:widowControl w:val="0"/>
        <w:spacing w:line="276" w:lineRule="auto"/>
        <w:rPr>
          <w:b/>
          <w:color w:val="000000"/>
        </w:rPr>
      </w:pPr>
      <w:r>
        <w:rPr>
          <w:b/>
          <w:color w:val="000000"/>
        </w:rPr>
        <w:t>Сотрудники ОО, привлекаемые к тренировочным мероприятиям</w:t>
      </w:r>
    </w:p>
    <w:p w14:paraId="51F55713" w14:textId="77777777" w:rsidR="00F3171E" w:rsidRDefault="006369FC" w:rsidP="006369FC">
      <w:pPr>
        <w:widowControl w:val="0"/>
        <w:spacing w:line="240" w:lineRule="auto"/>
      </w:pPr>
      <w:r>
        <w:t>Для проведения ТМ</w:t>
      </w:r>
      <w:r w:rsidR="007577F9" w:rsidRPr="007577F9">
        <w:t xml:space="preserve"> необходимо назначить технического специалиста и организаторов в аудиторию(и) проведения </w:t>
      </w:r>
      <w:r>
        <w:t>ТМ</w:t>
      </w:r>
      <w:r w:rsidR="007577F9" w:rsidRPr="007577F9">
        <w:t xml:space="preserve"> из расчета один организатор на 15-20 участников. </w:t>
      </w:r>
    </w:p>
    <w:p w14:paraId="2B6C9DEF" w14:textId="2AA96904" w:rsidR="00F3171E" w:rsidRDefault="00F3171E" w:rsidP="006369FC">
      <w:pPr>
        <w:widowControl w:val="0"/>
        <w:spacing w:line="240" w:lineRule="auto"/>
      </w:pPr>
      <w:r>
        <w:t>Дополнительно назначаются:</w:t>
      </w:r>
    </w:p>
    <w:p w14:paraId="402E7BD2" w14:textId="1E153D9A" w:rsidR="00F3171E" w:rsidRDefault="00F3171E" w:rsidP="006369FC">
      <w:pPr>
        <w:widowControl w:val="0"/>
        <w:spacing w:line="240" w:lineRule="auto"/>
      </w:pPr>
      <w:r w:rsidRPr="00F3171E">
        <w:rPr>
          <w:b/>
        </w:rPr>
        <w:t>для ТМ по физике</w:t>
      </w:r>
      <w:r>
        <w:t xml:space="preserve"> – специалисты, ответственные за инструктаж по технике безопасности, один в каждую аудиторию;</w:t>
      </w:r>
    </w:p>
    <w:p w14:paraId="4D46DCB1" w14:textId="4ECB643E" w:rsidR="00F3171E" w:rsidRDefault="00F3171E" w:rsidP="006369FC">
      <w:pPr>
        <w:widowControl w:val="0"/>
        <w:spacing w:line="240" w:lineRule="auto"/>
      </w:pPr>
      <w:r w:rsidRPr="00F3171E">
        <w:rPr>
          <w:b/>
        </w:rPr>
        <w:t>для ТМ по иностранным языкам, раздел «Говорение»</w:t>
      </w:r>
      <w:r>
        <w:t xml:space="preserve"> - организаторы по перемещению участников, в достаточном количестве для перемещения участников между аудиториями </w:t>
      </w:r>
      <w:r w:rsidR="00415C70">
        <w:t>ожидания</w:t>
      </w:r>
      <w:r>
        <w:t xml:space="preserve"> и проведения;</w:t>
      </w:r>
    </w:p>
    <w:p w14:paraId="7D93AA9D" w14:textId="4C1A639F" w:rsidR="007577F9" w:rsidRDefault="007577F9" w:rsidP="006369FC">
      <w:pPr>
        <w:widowControl w:val="0"/>
        <w:spacing w:line="240" w:lineRule="auto"/>
      </w:pPr>
      <w:r w:rsidRPr="007577F9">
        <w:t xml:space="preserve">Других сотрудников руководитель ОО назначает по своему усмотрению, исходя из условий проведения </w:t>
      </w:r>
      <w:r w:rsidR="006369FC">
        <w:t>ТМ в ОО.</w:t>
      </w:r>
    </w:p>
    <w:p w14:paraId="16AF6E69" w14:textId="77777777" w:rsidR="006369FC" w:rsidRDefault="006369FC" w:rsidP="006369FC">
      <w:pPr>
        <w:widowControl w:val="0"/>
        <w:spacing w:line="240" w:lineRule="auto"/>
      </w:pPr>
    </w:p>
    <w:p w14:paraId="3B5EED07" w14:textId="49341DCE" w:rsidR="007577F9" w:rsidRPr="00201B96" w:rsidRDefault="006369FC" w:rsidP="007577F9">
      <w:pPr>
        <w:widowControl w:val="0"/>
        <w:spacing w:line="276" w:lineRule="auto"/>
        <w:rPr>
          <w:b/>
          <w:color w:val="000000"/>
        </w:rPr>
      </w:pPr>
      <w:r>
        <w:rPr>
          <w:b/>
          <w:color w:val="000000"/>
        </w:rPr>
        <w:t>Получение материалов тренировочных мероприятий</w:t>
      </w:r>
    </w:p>
    <w:p w14:paraId="43B808AC" w14:textId="6E611279" w:rsidR="007577F9" w:rsidRPr="007577F9" w:rsidRDefault="00AA7EA8" w:rsidP="007577F9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>Именные б</w:t>
      </w:r>
      <w:r w:rsidR="007577F9" w:rsidRPr="007577F9">
        <w:rPr>
          <w:color w:val="000000"/>
        </w:rPr>
        <w:t xml:space="preserve">ланки для проведения </w:t>
      </w:r>
      <w:r w:rsidR="006369FC">
        <w:t>ТМ</w:t>
      </w:r>
      <w:r w:rsidR="007577F9" w:rsidRPr="007577F9">
        <w:rPr>
          <w:color w:val="000000"/>
        </w:rPr>
        <w:t xml:space="preserve"> </w:t>
      </w:r>
      <w:r w:rsidR="00287BAE">
        <w:rPr>
          <w:color w:val="000000"/>
        </w:rPr>
        <w:t>Координаторы ГИА района получают в РЦОИ в бумажном виде и передают в ОО</w:t>
      </w:r>
      <w:r w:rsidR="007577F9" w:rsidRPr="007577F9">
        <w:rPr>
          <w:color w:val="000000"/>
        </w:rPr>
        <w:t xml:space="preserve">. </w:t>
      </w:r>
      <w:r>
        <w:rPr>
          <w:color w:val="000000"/>
        </w:rPr>
        <w:t xml:space="preserve">Дополнительные бланки ответов (далее – </w:t>
      </w:r>
      <w:r w:rsidR="007577F9" w:rsidRPr="007577F9">
        <w:t>ДБО</w:t>
      </w:r>
      <w:r>
        <w:t>) Администраторы ГИА получают в электронном виде и направляют в ОО.</w:t>
      </w:r>
      <w:r w:rsidR="007577F9" w:rsidRPr="007577F9">
        <w:t xml:space="preserve"> Каждая ОО должна получить комплект ДБО с уникальными номерами.</w:t>
      </w:r>
    </w:p>
    <w:p w14:paraId="1706A1A9" w14:textId="77777777" w:rsidR="007577F9" w:rsidRPr="007577F9" w:rsidRDefault="007577F9" w:rsidP="007577F9">
      <w:pPr>
        <w:widowControl w:val="0"/>
        <w:spacing w:line="240" w:lineRule="auto"/>
        <w:rPr>
          <w:color w:val="000000"/>
        </w:rPr>
      </w:pPr>
    </w:p>
    <w:p w14:paraId="073D8D73" w14:textId="241251C7" w:rsidR="000A1CE1" w:rsidRDefault="007577F9" w:rsidP="007577F9">
      <w:pPr>
        <w:widowControl w:val="0"/>
        <w:spacing w:line="240" w:lineRule="auto"/>
        <w:rPr>
          <w:color w:val="000000"/>
        </w:rPr>
      </w:pPr>
      <w:r w:rsidRPr="007577F9">
        <w:rPr>
          <w:color w:val="000000"/>
        </w:rPr>
        <w:t xml:space="preserve">КИМ для проведения </w:t>
      </w:r>
      <w:r w:rsidR="006369FC">
        <w:t>ТМ</w:t>
      </w:r>
      <w:r w:rsidRPr="007577F9">
        <w:rPr>
          <w:color w:val="000000"/>
        </w:rPr>
        <w:t xml:space="preserve">, в т.ч. </w:t>
      </w:r>
      <w:r w:rsidRPr="007577F9">
        <w:rPr>
          <w:i/>
        </w:rPr>
        <w:t xml:space="preserve">аудиозапись изложения </w:t>
      </w:r>
      <w:r w:rsidRPr="006369FC">
        <w:rPr>
          <w:i/>
        </w:rPr>
        <w:t>(</w:t>
      </w:r>
      <w:r w:rsidR="006369FC" w:rsidRPr="006369FC">
        <w:rPr>
          <w:i/>
        </w:rPr>
        <w:t>ТМ</w:t>
      </w:r>
      <w:r w:rsidRPr="007577F9">
        <w:rPr>
          <w:i/>
        </w:rPr>
        <w:t xml:space="preserve"> по русскому языку),</w:t>
      </w:r>
      <w:r w:rsidR="000A1CE1">
        <w:rPr>
          <w:i/>
        </w:rPr>
        <w:t xml:space="preserve"> аудиозапись для выполнения заданий раздела «Аудирование» (письменная часть ТМ по иностранным языкам), задания для выполнения раздела «Говорение» (устная часть ТМ по иностранным языкам)</w:t>
      </w:r>
      <w:r w:rsidRPr="007577F9">
        <w:rPr>
          <w:i/>
        </w:rPr>
        <w:t xml:space="preserve"> </w:t>
      </w:r>
      <w:r w:rsidRPr="007577F9">
        <w:rPr>
          <w:color w:val="000000"/>
        </w:rPr>
        <w:t xml:space="preserve">в виде архива, защищенного паролем, размещаются в электронном виде на </w:t>
      </w:r>
      <w:r w:rsidRPr="007577F9">
        <w:rPr>
          <w:color w:val="000000"/>
          <w:lang w:val="en-US"/>
        </w:rPr>
        <w:t>ftp</w:t>
      </w:r>
      <w:r w:rsidRPr="007577F9">
        <w:rPr>
          <w:color w:val="000000"/>
        </w:rPr>
        <w:t xml:space="preserve">-сервере РЦОИ в защищенной сети передачи данных. Администратор ГИА района обеспечивает получение и передачу архивов с материалами </w:t>
      </w:r>
      <w:r w:rsidR="006369FC">
        <w:t>ТМ</w:t>
      </w:r>
      <w:r w:rsidR="000118A0">
        <w:rPr>
          <w:color w:val="000000"/>
        </w:rPr>
        <w:t xml:space="preserve"> в ОО.</w:t>
      </w:r>
    </w:p>
    <w:p w14:paraId="465B16AE" w14:textId="5FFCBB14" w:rsidR="003E2836" w:rsidRDefault="003E2836" w:rsidP="007577F9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>Список художественных произведений для ТМ по литературе и номера лотков для проведения лабораторной работы на ТМ по физике</w:t>
      </w:r>
      <w:r w:rsidR="00AE78B1">
        <w:rPr>
          <w:color w:val="000000"/>
        </w:rPr>
        <w:t>,</w:t>
      </w:r>
      <w:r>
        <w:rPr>
          <w:color w:val="000000"/>
        </w:rPr>
        <w:t xml:space="preserve"> РЦОИ направляет координаторам ГИА районов не позднее чем за неделю до проведения соответствующего ТМ.</w:t>
      </w:r>
    </w:p>
    <w:p w14:paraId="74748D75" w14:textId="5F683943" w:rsidR="007577F9" w:rsidRPr="00201B96" w:rsidRDefault="007577F9" w:rsidP="007577F9">
      <w:pPr>
        <w:widowControl w:val="0"/>
        <w:spacing w:line="240" w:lineRule="auto"/>
        <w:rPr>
          <w:color w:val="000000"/>
        </w:rPr>
      </w:pPr>
      <w:r w:rsidRPr="007577F9">
        <w:rPr>
          <w:color w:val="000000"/>
        </w:rPr>
        <w:t xml:space="preserve">В 8:00 в день проведения </w:t>
      </w:r>
      <w:r w:rsidR="006369FC">
        <w:t>ТМ</w:t>
      </w:r>
      <w:r w:rsidRPr="007577F9">
        <w:rPr>
          <w:color w:val="000000"/>
        </w:rPr>
        <w:t xml:space="preserve"> пароль для распаковки архива направляется администраторам и координаторам ГИА районов в специализированном чате </w:t>
      </w:r>
      <w:r w:rsidR="006369FC">
        <w:rPr>
          <w:color w:val="000000"/>
          <w:lang w:val="en-US"/>
        </w:rPr>
        <w:t>Telegram</w:t>
      </w:r>
      <w:r w:rsidRPr="007577F9">
        <w:rPr>
          <w:color w:val="000000"/>
        </w:rPr>
        <w:t>.</w:t>
      </w:r>
    </w:p>
    <w:p w14:paraId="3663C321" w14:textId="77777777" w:rsidR="007577F9" w:rsidRPr="00201B96" w:rsidRDefault="007577F9" w:rsidP="007577F9">
      <w:pPr>
        <w:widowControl w:val="0"/>
        <w:spacing w:line="276" w:lineRule="auto"/>
        <w:rPr>
          <w:color w:val="000000"/>
        </w:rPr>
      </w:pPr>
    </w:p>
    <w:p w14:paraId="2C41AC1F" w14:textId="77777777" w:rsidR="007577F9" w:rsidRPr="00201B96" w:rsidRDefault="007577F9" w:rsidP="006369FC">
      <w:pPr>
        <w:jc w:val="left"/>
        <w:rPr>
          <w:b/>
          <w:i/>
        </w:rPr>
      </w:pPr>
      <w:r w:rsidRPr="00201B96">
        <w:rPr>
          <w:b/>
          <w:i/>
        </w:rPr>
        <w:t>Для выполнения участниками</w:t>
      </w:r>
    </w:p>
    <w:p w14:paraId="099A3590" w14:textId="239F3752" w:rsidR="007577F9" w:rsidRPr="00201B96" w:rsidRDefault="007577F9" w:rsidP="006369FC">
      <w:pPr>
        <w:spacing w:line="240" w:lineRule="auto"/>
        <w:ind w:firstLine="0"/>
        <w:rPr>
          <w:i/>
        </w:rPr>
      </w:pPr>
      <w:r w:rsidRPr="006369FC">
        <w:rPr>
          <w:i/>
        </w:rPr>
        <w:t>изложения (</w:t>
      </w:r>
      <w:r w:rsidR="006369FC" w:rsidRPr="006369FC">
        <w:rPr>
          <w:i/>
        </w:rPr>
        <w:t>ТМ</w:t>
      </w:r>
      <w:r w:rsidRPr="006369FC">
        <w:rPr>
          <w:i/>
        </w:rPr>
        <w:t xml:space="preserve"> по русскому языку)</w:t>
      </w:r>
      <w:r w:rsidR="000A1CE1">
        <w:rPr>
          <w:i/>
        </w:rPr>
        <w:t>,</w:t>
      </w:r>
      <w:r w:rsidR="000A1CE1" w:rsidRPr="000A1CE1">
        <w:rPr>
          <w:i/>
        </w:rPr>
        <w:t xml:space="preserve"> </w:t>
      </w:r>
      <w:r w:rsidR="000A1CE1">
        <w:rPr>
          <w:i/>
        </w:rPr>
        <w:t>раздела «Аудирование» (письменная часть ТМ по иностранным языкам),</w:t>
      </w:r>
      <w:r w:rsidR="000A1CE1" w:rsidRPr="000A1CE1">
        <w:rPr>
          <w:i/>
        </w:rPr>
        <w:t xml:space="preserve"> </w:t>
      </w:r>
      <w:r w:rsidR="000A1CE1">
        <w:rPr>
          <w:i/>
        </w:rPr>
        <w:t>раздела «Говорение» (устная часть ТМ по иностранным языкам)</w:t>
      </w:r>
      <w:r w:rsidR="006369FC" w:rsidRPr="006369FC">
        <w:rPr>
          <w:i/>
        </w:rPr>
        <w:t xml:space="preserve"> </w:t>
      </w:r>
      <w:r w:rsidRPr="00201B96">
        <w:rPr>
          <w:bCs/>
          <w:i/>
        </w:rPr>
        <w:t>технический специалист распаковывает архив</w:t>
      </w:r>
      <w:r w:rsidR="006369FC">
        <w:rPr>
          <w:bCs/>
          <w:i/>
        </w:rPr>
        <w:t xml:space="preserve"> и </w:t>
      </w:r>
      <w:r w:rsidRPr="00201B96">
        <w:rPr>
          <w:bCs/>
          <w:i/>
        </w:rPr>
        <w:t xml:space="preserve">выполняет копирование </w:t>
      </w:r>
      <w:r>
        <w:rPr>
          <w:bCs/>
          <w:i/>
        </w:rPr>
        <w:t xml:space="preserve">необходимых </w:t>
      </w:r>
      <w:r w:rsidRPr="00201B96">
        <w:rPr>
          <w:bCs/>
          <w:i/>
        </w:rPr>
        <w:t>файл</w:t>
      </w:r>
      <w:r>
        <w:rPr>
          <w:bCs/>
          <w:i/>
        </w:rPr>
        <w:t>ов</w:t>
      </w:r>
      <w:r w:rsidR="00874287">
        <w:rPr>
          <w:i/>
        </w:rPr>
        <w:t xml:space="preserve"> на компьютеры в аудиториях.</w:t>
      </w:r>
    </w:p>
    <w:p w14:paraId="0ED047AF" w14:textId="77777777" w:rsidR="007577F9" w:rsidRDefault="007577F9" w:rsidP="006369FC">
      <w:pPr>
        <w:jc w:val="left"/>
      </w:pPr>
    </w:p>
    <w:p w14:paraId="47EA13AA" w14:textId="747C06A3" w:rsidR="007577F9" w:rsidRDefault="007577F9" w:rsidP="007577F9">
      <w:pPr>
        <w:pStyle w:val="11"/>
      </w:pPr>
      <w:bookmarkStart w:id="7" w:name="_Toc92964793"/>
      <w:r>
        <w:lastRenderedPageBreak/>
        <w:t xml:space="preserve">Порядок проведения </w:t>
      </w:r>
      <w:r w:rsidR="006369FC">
        <w:t>Тренир</w:t>
      </w:r>
      <w:r w:rsidR="00287BAE">
        <w:t>о</w:t>
      </w:r>
      <w:r w:rsidR="006369FC">
        <w:t>вочных мероприятий</w:t>
      </w:r>
      <w:r w:rsidR="006369FC">
        <w:br/>
      </w:r>
      <w:r>
        <w:t xml:space="preserve"> в образовательной организации</w:t>
      </w:r>
      <w:bookmarkEnd w:id="7"/>
    </w:p>
    <w:p w14:paraId="128C4C4F" w14:textId="7180A9B6" w:rsidR="002876CF" w:rsidRPr="002876CF" w:rsidRDefault="002876CF" w:rsidP="002876CF">
      <w:pPr>
        <w:pStyle w:val="22"/>
        <w:jc w:val="left"/>
      </w:pPr>
      <w:bookmarkStart w:id="8" w:name="_Toc92964794"/>
      <w:r w:rsidRPr="002876CF">
        <w:t>Подготовка</w:t>
      </w:r>
      <w:bookmarkEnd w:id="8"/>
    </w:p>
    <w:p w14:paraId="44A75905" w14:textId="7B73F3F4" w:rsidR="007577F9" w:rsidRPr="00201B96" w:rsidRDefault="007577F9" w:rsidP="007577F9">
      <w:pPr>
        <w:widowControl w:val="0"/>
        <w:spacing w:line="240" w:lineRule="auto"/>
        <w:rPr>
          <w:color w:val="000000"/>
        </w:rPr>
      </w:pPr>
      <w:r w:rsidRPr="00201B96">
        <w:rPr>
          <w:color w:val="000000"/>
        </w:rPr>
        <w:t xml:space="preserve">В целях проведения </w:t>
      </w:r>
      <w:r w:rsidR="006369FC">
        <w:t>ТМ</w:t>
      </w:r>
      <w:r w:rsidRPr="00201B96">
        <w:rPr>
          <w:color w:val="000000"/>
        </w:rPr>
        <w:t xml:space="preserve"> руководитель образовательной организации определяет помещения, необходимые для проведения </w:t>
      </w:r>
      <w:r w:rsidR="006369FC">
        <w:t>ТМ</w:t>
      </w:r>
      <w:r w:rsidRPr="00201B96">
        <w:rPr>
          <w:color w:val="000000"/>
        </w:rPr>
        <w:t xml:space="preserve">, информирует специалистов, привлекаемых к проведению </w:t>
      </w:r>
      <w:r w:rsidR="006369FC">
        <w:t>ТМ</w:t>
      </w:r>
      <w:r w:rsidRPr="00201B96">
        <w:rPr>
          <w:color w:val="000000"/>
        </w:rPr>
        <w:t xml:space="preserve">, о порядке проведения </w:t>
      </w:r>
      <w:r w:rsidR="006369FC">
        <w:t>ТМ</w:t>
      </w:r>
      <w:r w:rsidRPr="00201B96">
        <w:rPr>
          <w:color w:val="000000"/>
        </w:rPr>
        <w:t>.</w:t>
      </w:r>
    </w:p>
    <w:p w14:paraId="630EFF4A" w14:textId="77777777" w:rsidR="007577F9" w:rsidRPr="00201B96" w:rsidRDefault="007577F9" w:rsidP="007577F9">
      <w:pPr>
        <w:spacing w:line="240" w:lineRule="auto"/>
        <w:ind w:firstLine="708"/>
      </w:pPr>
      <w:r w:rsidRPr="00201B96">
        <w:t>В ОО должны быть подготовлены:</w:t>
      </w:r>
    </w:p>
    <w:p w14:paraId="516497FE" w14:textId="3A861EA1" w:rsidR="007577F9" w:rsidRPr="00201B96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201B96">
        <w:t xml:space="preserve">Аудитория(и) для проведения </w:t>
      </w:r>
      <w:r w:rsidR="006369FC">
        <w:t>ТМ</w:t>
      </w:r>
      <w:r w:rsidR="00874287">
        <w:t>.</w:t>
      </w:r>
    </w:p>
    <w:p w14:paraId="1B27CA83" w14:textId="77777777" w:rsidR="007577F9" w:rsidRDefault="007577F9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201B96">
        <w:t>Помещение для хранения личных вещей обучающихся.</w:t>
      </w:r>
    </w:p>
    <w:p w14:paraId="690B02D2" w14:textId="5BE3BF61" w:rsidR="0027040F" w:rsidRPr="00201B96" w:rsidRDefault="0027040F" w:rsidP="00DF4EE8">
      <w:pPr>
        <w:pStyle w:val="a0"/>
        <w:numPr>
          <w:ilvl w:val="0"/>
          <w:numId w:val="7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Формы 12-03 и 12-02 в необходимом количестве.</w:t>
      </w:r>
    </w:p>
    <w:p w14:paraId="2A0581C6" w14:textId="77777777" w:rsidR="007577F9" w:rsidRPr="00201B96" w:rsidRDefault="007577F9" w:rsidP="006369FC">
      <w:pPr>
        <w:tabs>
          <w:tab w:val="left" w:pos="1134"/>
        </w:tabs>
        <w:spacing w:line="240" w:lineRule="auto"/>
        <w:ind w:firstLine="0"/>
      </w:pPr>
    </w:p>
    <w:p w14:paraId="30504BC4" w14:textId="320DBB6C" w:rsidR="007577F9" w:rsidRPr="00201B96" w:rsidRDefault="007577F9" w:rsidP="007577F9">
      <w:pPr>
        <w:spacing w:line="240" w:lineRule="auto"/>
        <w:ind w:firstLine="708"/>
      </w:pPr>
      <w:r w:rsidRPr="00201B96">
        <w:t xml:space="preserve">В аудитории для проведения </w:t>
      </w:r>
      <w:r w:rsidR="006369FC">
        <w:t>ТМ</w:t>
      </w:r>
      <w:r w:rsidRPr="00201B96">
        <w:t>:</w:t>
      </w:r>
    </w:p>
    <w:p w14:paraId="137778F2" w14:textId="77777777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 xml:space="preserve">подготовлено </w:t>
      </w:r>
      <w:r w:rsidRPr="002876CF">
        <w:t>отдельное</w:t>
      </w:r>
      <w:r w:rsidRPr="00201B96">
        <w:t xml:space="preserve"> рабочее место для каждого участника;</w:t>
      </w:r>
    </w:p>
    <w:p w14:paraId="69678E1D" w14:textId="77777777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>подготовлено рабочее место для организаторов в аудитории;</w:t>
      </w:r>
    </w:p>
    <w:p w14:paraId="44C3E333" w14:textId="34311778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 xml:space="preserve">подготовлены часы, находящиеся в поле зрения участников </w:t>
      </w:r>
      <w:r w:rsidR="006369FC">
        <w:t>ТМ</w:t>
      </w:r>
      <w:r w:rsidRPr="00201B96">
        <w:t>;</w:t>
      </w:r>
    </w:p>
    <w:p w14:paraId="29EFEE40" w14:textId="22F821E1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>подготовлена бумага для черновиков (не менее двух листов на каждого участника);</w:t>
      </w:r>
    </w:p>
    <w:p w14:paraId="66634E10" w14:textId="243882E4" w:rsidR="007577F9" w:rsidRPr="00201B96" w:rsidRDefault="007577F9" w:rsidP="006369FC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 xml:space="preserve">подготовлена инструкция, зачитываемая организатором в аудитории перед началом </w:t>
      </w:r>
      <w:r w:rsidR="006369FC">
        <w:t xml:space="preserve">ТМ участникам; </w:t>
      </w:r>
    </w:p>
    <w:p w14:paraId="0AB6B354" w14:textId="4CB3DE9D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 xml:space="preserve">подготовлены орфографические словари (для </w:t>
      </w:r>
      <w:r w:rsidR="006369FC">
        <w:t>ТМ</w:t>
      </w:r>
      <w:r w:rsidRPr="00201B96">
        <w:t xml:space="preserve"> по русскому языку</w:t>
      </w:r>
      <w:r w:rsidR="00E44B72">
        <w:t>, литературе</w:t>
      </w:r>
      <w:r w:rsidRPr="00201B96">
        <w:t>);</w:t>
      </w:r>
    </w:p>
    <w:p w14:paraId="1E0A4621" w14:textId="2AE659FE" w:rsidR="007577F9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>подготовлено звуковоспроизводящее оборудование, громкость которого достаточна для аудитории, для воспроизведения аудиозаписи</w:t>
      </w:r>
      <w:r w:rsidR="006369FC">
        <w:t xml:space="preserve"> (для ТМ по русскому языку</w:t>
      </w:r>
      <w:r w:rsidR="00F928B2">
        <w:t>, для раздела «Аудирование» ТМ по иностранным языкам</w:t>
      </w:r>
      <w:r w:rsidRPr="00201B96">
        <w:t>);</w:t>
      </w:r>
    </w:p>
    <w:p w14:paraId="2B701C9B" w14:textId="1CE92CCE" w:rsidR="00E44B72" w:rsidRDefault="00E44B72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</w:r>
      <w:r>
        <w:t>подготовлены лотки с оборудованием для каждого участника для проведения лабораторной работы (для ТМ по физике);</w:t>
      </w:r>
    </w:p>
    <w:p w14:paraId="38689C06" w14:textId="5A035678" w:rsidR="00E44B72" w:rsidRDefault="00E44B72" w:rsidP="00E44B72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</w:r>
      <w:r>
        <w:t>подготовлены тексты художественных произведений и сборники лирики (для ТМ по литературе);</w:t>
      </w:r>
    </w:p>
    <w:p w14:paraId="6217415C" w14:textId="77296AAD" w:rsidR="00F928B2" w:rsidRPr="00201B96" w:rsidRDefault="00F928B2" w:rsidP="00E44B72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</w:r>
      <w:r>
        <w:t>подготовлены рабочие места участников для записи устных ответов, оборудованы компьютерным оборудованием и аудиогарнитурами</w:t>
      </w:r>
      <w:r w:rsidR="00053292">
        <w:t xml:space="preserve"> (для раздела «Говорение» ТМ по иностранным языкам);</w:t>
      </w:r>
    </w:p>
    <w:p w14:paraId="7AFCA3A2" w14:textId="19033C23" w:rsidR="007577F9" w:rsidRPr="00201B96" w:rsidRDefault="007577F9" w:rsidP="007577F9">
      <w:pPr>
        <w:tabs>
          <w:tab w:val="left" w:pos="1134"/>
        </w:tabs>
        <w:spacing w:line="240" w:lineRule="auto"/>
        <w:ind w:left="709"/>
      </w:pPr>
      <w:r w:rsidRPr="00201B96">
        <w:t>–</w:t>
      </w:r>
      <w:r w:rsidRPr="00201B96">
        <w:tab/>
        <w:t xml:space="preserve">закрыты стенды, плакаты и иные материалы со справочно-познавательной информацией (в день проведения </w:t>
      </w:r>
      <w:r w:rsidR="006369FC">
        <w:t>ТМ</w:t>
      </w:r>
      <w:r w:rsidRPr="00201B96">
        <w:t>).</w:t>
      </w:r>
    </w:p>
    <w:p w14:paraId="28459A42" w14:textId="77777777" w:rsidR="007577F9" w:rsidRDefault="007577F9" w:rsidP="007577F9">
      <w:pPr>
        <w:ind w:firstLine="0"/>
      </w:pPr>
    </w:p>
    <w:p w14:paraId="08CEE5F6" w14:textId="6967C4AD" w:rsidR="001F3A85" w:rsidRDefault="00833A0E" w:rsidP="001F3A85">
      <w:pPr>
        <w:pStyle w:val="22"/>
        <w:jc w:val="left"/>
      </w:pPr>
      <w:bookmarkStart w:id="9" w:name="_Toc92964795"/>
      <w:r>
        <w:t>Печать</w:t>
      </w:r>
      <w:r w:rsidR="001F3A85">
        <w:t xml:space="preserve"> материалов</w:t>
      </w:r>
      <w:bookmarkEnd w:id="9"/>
    </w:p>
    <w:p w14:paraId="24167817" w14:textId="6A6FB2E6" w:rsidR="00833A0E" w:rsidRPr="00833A0E" w:rsidRDefault="00833A0E" w:rsidP="00833A0E">
      <w:pPr>
        <w:spacing w:line="240" w:lineRule="auto"/>
      </w:pPr>
      <w:r w:rsidRPr="00833A0E">
        <w:rPr>
          <w:b/>
        </w:rPr>
        <w:t>Не позднее, чем за день</w:t>
      </w:r>
      <w:r>
        <w:t xml:space="preserve"> до проведения </w:t>
      </w:r>
      <w:r w:rsidR="006369FC">
        <w:t>ТМ</w:t>
      </w:r>
      <w:r>
        <w:t xml:space="preserve"> к</w:t>
      </w:r>
      <w:r w:rsidRPr="00833A0E">
        <w:t xml:space="preserve">аждая ОО должна получить </w:t>
      </w:r>
      <w:r>
        <w:t>дополнительны</w:t>
      </w:r>
      <w:r w:rsidR="00287BAE">
        <w:t>е</w:t>
      </w:r>
      <w:r>
        <w:t xml:space="preserve"> бланк</w:t>
      </w:r>
      <w:r w:rsidR="00287BAE">
        <w:t>и</w:t>
      </w:r>
      <w:r>
        <w:t xml:space="preserve"> ответов</w:t>
      </w:r>
      <w:r w:rsidR="00287BAE">
        <w:t xml:space="preserve"> в </w:t>
      </w:r>
      <w:r w:rsidR="00AA7EA8">
        <w:t>электронном виде</w:t>
      </w:r>
      <w:r>
        <w:t xml:space="preserve">. Каждый дополнительный бланк имеет уникальный номер и может быть выдан только один раз, только одному участнику </w:t>
      </w:r>
      <w:r w:rsidR="006369FC">
        <w:t>ТМ</w:t>
      </w:r>
      <w:r>
        <w:t xml:space="preserve">. </w:t>
      </w:r>
      <w:r w:rsidRPr="00833A0E">
        <w:rPr>
          <w:b/>
        </w:rPr>
        <w:t>Не допускается</w:t>
      </w:r>
      <w:r>
        <w:t xml:space="preserve"> использование ДБО с одним и тем же номером </w:t>
      </w:r>
      <w:r>
        <w:lastRenderedPageBreak/>
        <w:t xml:space="preserve">несколько раз (в т.ч. и в разные дни проведения </w:t>
      </w:r>
      <w:r w:rsidR="006369FC">
        <w:t>ТМ</w:t>
      </w:r>
      <w:r>
        <w:t xml:space="preserve">). Руководитель ОО обеспечивает </w:t>
      </w:r>
      <w:r w:rsidR="00AA7EA8">
        <w:t xml:space="preserve">печать, </w:t>
      </w:r>
      <w:r>
        <w:t>хранение и выдачу</w:t>
      </w:r>
      <w:r w:rsidR="00AA7EA8">
        <w:t xml:space="preserve"> ДБО</w:t>
      </w:r>
      <w:r>
        <w:t>.</w:t>
      </w:r>
    </w:p>
    <w:p w14:paraId="29B0998F" w14:textId="53701844" w:rsidR="001F3A85" w:rsidRPr="00E90486" w:rsidRDefault="001F3A85" w:rsidP="001F3A85">
      <w:pPr>
        <w:spacing w:line="240" w:lineRule="auto"/>
      </w:pPr>
      <w:r w:rsidRPr="001F3A85">
        <w:rPr>
          <w:b/>
        </w:rPr>
        <w:t>Не позднее, чем за день</w:t>
      </w:r>
      <w:r w:rsidRPr="001F3A85">
        <w:t xml:space="preserve"> до начала проведения </w:t>
      </w:r>
      <w:r w:rsidR="006369FC">
        <w:t>ТМ</w:t>
      </w:r>
      <w:r w:rsidRPr="001F3A85">
        <w:t xml:space="preserve">, руководитель ОО получает от районного координатора в бумажном виде именные бланки участников </w:t>
      </w:r>
      <w:r w:rsidR="006369FC">
        <w:t>ТМ</w:t>
      </w:r>
      <w:r w:rsidRPr="001F3A85">
        <w:t xml:space="preserve"> (</w:t>
      </w:r>
      <w:r w:rsidRPr="001F3A85">
        <w:rPr>
          <w:b/>
        </w:rPr>
        <w:t xml:space="preserve">бланки участников </w:t>
      </w:r>
      <w:r w:rsidR="008E641E">
        <w:rPr>
          <w:b/>
        </w:rPr>
        <w:t xml:space="preserve">по классам </w:t>
      </w:r>
      <w:r w:rsidRPr="001F3A85">
        <w:rPr>
          <w:b/>
        </w:rPr>
        <w:t>в алфавитном порядке</w:t>
      </w:r>
      <w:r w:rsidRPr="001F3A85">
        <w:t>), формы ППЭ-05-02</w:t>
      </w:r>
      <w:r w:rsidR="0027040F">
        <w:t xml:space="preserve"> (по классам)</w:t>
      </w:r>
      <w:r w:rsidRPr="001F3A85">
        <w:t>, ППЭ-13</w:t>
      </w:r>
      <w:r w:rsidR="0027040F">
        <w:t xml:space="preserve"> (одна на ОО)</w:t>
      </w:r>
      <w:r w:rsidRPr="001F3A85">
        <w:t>.</w:t>
      </w:r>
    </w:p>
    <w:p w14:paraId="4F08F9B3" w14:textId="4C87A9EF" w:rsidR="001F3A85" w:rsidRPr="001F3A85" w:rsidRDefault="001F3A85" w:rsidP="001F3A85">
      <w:pPr>
        <w:spacing w:line="240" w:lineRule="auto"/>
      </w:pPr>
      <w:r w:rsidRPr="001F3A85">
        <w:rPr>
          <w:b/>
        </w:rPr>
        <w:t xml:space="preserve">В день проведения </w:t>
      </w:r>
      <w:r w:rsidR="006369FC" w:rsidRPr="006369FC">
        <w:rPr>
          <w:b/>
        </w:rPr>
        <w:t>ТМ</w:t>
      </w:r>
      <w:r w:rsidRPr="001F3A85">
        <w:t>, после получ</w:t>
      </w:r>
      <w:r w:rsidR="006369FC">
        <w:t>ения пароля к архиву к КИМ, с 8:</w:t>
      </w:r>
      <w:r w:rsidRPr="001F3A85">
        <w:t>00 в ОО осуществляется печать КИМ</w:t>
      </w:r>
      <w:r w:rsidRPr="001F3A85">
        <w:rPr>
          <w:color w:val="000000"/>
        </w:rPr>
        <w:t>.</w:t>
      </w:r>
    </w:p>
    <w:p w14:paraId="266035CD" w14:textId="77777777" w:rsidR="001F3A85" w:rsidRPr="00201B96" w:rsidRDefault="001F3A85" w:rsidP="001F3A85">
      <w:pPr>
        <w:spacing w:line="240" w:lineRule="auto"/>
        <w:rPr>
          <w:b/>
          <w:i/>
        </w:rPr>
      </w:pPr>
      <w:r w:rsidRPr="00201B96">
        <w:rPr>
          <w:b/>
          <w:i/>
        </w:rPr>
        <w:t xml:space="preserve"> Для выполнения участниками</w:t>
      </w:r>
    </w:p>
    <w:p w14:paraId="1A5FDCB8" w14:textId="3D4519FA" w:rsidR="001F3A85" w:rsidRPr="006369FC" w:rsidRDefault="001F3A85" w:rsidP="006369FC">
      <w:pPr>
        <w:spacing w:line="240" w:lineRule="auto"/>
        <w:ind w:firstLine="0"/>
        <w:rPr>
          <w:i/>
        </w:rPr>
      </w:pPr>
      <w:r w:rsidRPr="006369FC">
        <w:rPr>
          <w:i/>
        </w:rPr>
        <w:t>изложения (</w:t>
      </w:r>
      <w:r w:rsidR="006369FC" w:rsidRPr="006369FC">
        <w:rPr>
          <w:i/>
        </w:rPr>
        <w:t>ТМ</w:t>
      </w:r>
      <w:r w:rsidRPr="006369FC">
        <w:rPr>
          <w:i/>
        </w:rPr>
        <w:t xml:space="preserve"> по русскому языку)</w:t>
      </w:r>
      <w:r w:rsidR="006369FC">
        <w:rPr>
          <w:i/>
        </w:rPr>
        <w:t xml:space="preserve"> </w:t>
      </w:r>
      <w:r w:rsidRPr="00201B96">
        <w:rPr>
          <w:bCs/>
          <w:i/>
        </w:rPr>
        <w:t>технический специалист распаковывает архив</w:t>
      </w:r>
      <w:r>
        <w:rPr>
          <w:bCs/>
          <w:i/>
        </w:rPr>
        <w:t xml:space="preserve"> и</w:t>
      </w:r>
      <w:r w:rsidRPr="00201B96">
        <w:rPr>
          <w:bCs/>
          <w:i/>
        </w:rPr>
        <w:t xml:space="preserve"> выполняет копирование </w:t>
      </w:r>
      <w:r>
        <w:rPr>
          <w:bCs/>
          <w:i/>
        </w:rPr>
        <w:t xml:space="preserve">необходимых </w:t>
      </w:r>
      <w:r w:rsidRPr="00201B96">
        <w:rPr>
          <w:bCs/>
          <w:i/>
        </w:rPr>
        <w:t>файл</w:t>
      </w:r>
      <w:r>
        <w:rPr>
          <w:bCs/>
          <w:i/>
        </w:rPr>
        <w:t>ов</w:t>
      </w:r>
      <w:r w:rsidRPr="00201B96">
        <w:rPr>
          <w:i/>
        </w:rPr>
        <w:t xml:space="preserve"> на компьютеры в </w:t>
      </w:r>
      <w:r w:rsidRPr="001F3A85">
        <w:rPr>
          <w:i/>
        </w:rPr>
        <w:t xml:space="preserve">аудиториях или </w:t>
      </w:r>
      <w:r w:rsidRPr="001F3A85">
        <w:rPr>
          <w:color w:val="000000"/>
        </w:rPr>
        <w:t>записывает на цифровой носитель (диск или флеш-накопитель) и перед</w:t>
      </w:r>
      <w:r w:rsidR="00AA7EA8">
        <w:rPr>
          <w:color w:val="000000"/>
        </w:rPr>
        <w:t>ает организатору в аудиторию(и);</w:t>
      </w:r>
    </w:p>
    <w:p w14:paraId="6AA33FE1" w14:textId="513EF001" w:rsidR="001F3A85" w:rsidRDefault="00AA7EA8" w:rsidP="00AA7EA8">
      <w:pPr>
        <w:spacing w:line="240" w:lineRule="auto"/>
        <w:ind w:firstLine="0"/>
        <w:rPr>
          <w:color w:val="000000"/>
        </w:rPr>
      </w:pPr>
      <w:r>
        <w:rPr>
          <w:i/>
        </w:rPr>
        <w:t xml:space="preserve">раздела «Аудирование» (письменная часть ТМ по иностранным языкам) </w:t>
      </w:r>
      <w:r w:rsidRPr="00201B96">
        <w:rPr>
          <w:bCs/>
          <w:i/>
        </w:rPr>
        <w:t>технический специалист распаковывает архив</w:t>
      </w:r>
      <w:r>
        <w:rPr>
          <w:bCs/>
          <w:i/>
        </w:rPr>
        <w:t xml:space="preserve"> и</w:t>
      </w:r>
      <w:r w:rsidRPr="00201B96">
        <w:rPr>
          <w:bCs/>
          <w:i/>
        </w:rPr>
        <w:t xml:space="preserve"> выполняет копирование </w:t>
      </w:r>
      <w:r>
        <w:rPr>
          <w:bCs/>
          <w:i/>
        </w:rPr>
        <w:t xml:space="preserve">необходимых </w:t>
      </w:r>
      <w:r w:rsidRPr="00201B96">
        <w:rPr>
          <w:bCs/>
          <w:i/>
        </w:rPr>
        <w:t>файл</w:t>
      </w:r>
      <w:r>
        <w:rPr>
          <w:bCs/>
          <w:i/>
        </w:rPr>
        <w:t>ов</w:t>
      </w:r>
      <w:r w:rsidRPr="00201B96">
        <w:rPr>
          <w:i/>
        </w:rPr>
        <w:t xml:space="preserve"> на компьютеры в </w:t>
      </w:r>
      <w:r w:rsidRPr="001F3A85">
        <w:rPr>
          <w:i/>
        </w:rPr>
        <w:t xml:space="preserve">аудиториях или </w:t>
      </w:r>
      <w:r w:rsidRPr="001F3A85">
        <w:rPr>
          <w:color w:val="000000"/>
        </w:rPr>
        <w:t>записывает на цифровой носитель (диск или флеш-накопитель) и передает организатору в аудиторию(и)</w:t>
      </w:r>
      <w:r>
        <w:rPr>
          <w:color w:val="000000"/>
        </w:rPr>
        <w:t>;</w:t>
      </w:r>
    </w:p>
    <w:p w14:paraId="768A45C7" w14:textId="0E5FCC23" w:rsidR="00AA7EA8" w:rsidRPr="00852030" w:rsidRDefault="00AA7EA8" w:rsidP="00AA7EA8">
      <w:pPr>
        <w:spacing w:line="240" w:lineRule="auto"/>
        <w:ind w:firstLine="0"/>
        <w:rPr>
          <w:i/>
        </w:rPr>
      </w:pPr>
      <w:r>
        <w:rPr>
          <w:i/>
        </w:rPr>
        <w:t xml:space="preserve">раздела «Говорение» (устная часть ТМ по иностранным языкам) </w:t>
      </w:r>
      <w:r w:rsidR="00852030" w:rsidRPr="00852030">
        <w:rPr>
          <w:i/>
        </w:rPr>
        <w:t>технические специалисты в аудитории проведения настраивают средства цифровой аудиозаписи</w:t>
      </w:r>
      <w:r w:rsidR="00427B54" w:rsidRPr="00427B54">
        <w:t xml:space="preserve"> </w:t>
      </w:r>
      <w:r w:rsidR="00427B54" w:rsidRPr="00427B54">
        <w:rPr>
          <w:i/>
        </w:rPr>
        <w:t>с использованием компьютера (ноутбука) с установленным специализированным ПО</w:t>
      </w:r>
      <w:r w:rsidR="00852030" w:rsidRPr="00852030">
        <w:rPr>
          <w:i/>
        </w:rPr>
        <w:t xml:space="preserve"> </w:t>
      </w:r>
      <w:r w:rsidR="00427B54" w:rsidRPr="00427B54">
        <w:rPr>
          <w:i/>
        </w:rPr>
        <w:t xml:space="preserve">(станция записи ответов) </w:t>
      </w:r>
      <w:r w:rsidR="00852030" w:rsidRPr="00427B54">
        <w:rPr>
          <w:i/>
        </w:rPr>
        <w:t>для</w:t>
      </w:r>
      <w:r w:rsidR="00852030" w:rsidRPr="00852030">
        <w:rPr>
          <w:i/>
        </w:rPr>
        <w:t xml:space="preserve"> осуществления качественной записи устных ответов.</w:t>
      </w:r>
    </w:p>
    <w:p w14:paraId="13D69C6C" w14:textId="4A300710" w:rsidR="001F3A85" w:rsidRPr="001F3A85" w:rsidRDefault="001F3A85" w:rsidP="001F3A85">
      <w:pPr>
        <w:spacing w:line="240" w:lineRule="auto"/>
        <w:ind w:firstLine="708"/>
      </w:pPr>
      <w:r w:rsidRPr="001F3A85">
        <w:t xml:space="preserve">При проведении </w:t>
      </w:r>
      <w:r w:rsidR="006369FC">
        <w:t>ТМ</w:t>
      </w:r>
      <w:r w:rsidRPr="001F3A85">
        <w:t xml:space="preserve"> будут использоваться следующие формы:</w:t>
      </w:r>
    </w:p>
    <w:p w14:paraId="2B3BA6B0" w14:textId="2BA14801" w:rsidR="001F3A85" w:rsidRPr="0027040F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27040F">
        <w:t xml:space="preserve">ведомость учета участников экзамена и экзаменационных материалов в аудитории (форма ППЭ-05-02) – </w:t>
      </w:r>
      <w:r w:rsidR="00991B3B" w:rsidRPr="0027040F">
        <w:t xml:space="preserve">печатается в РЦОИ, </w:t>
      </w:r>
      <w:r w:rsidRPr="0027040F">
        <w:t xml:space="preserve">одна на </w:t>
      </w:r>
      <w:r w:rsidR="00991B3B" w:rsidRPr="0027040F">
        <w:t>каждый класс</w:t>
      </w:r>
      <w:r w:rsidRPr="0027040F">
        <w:t>, фамилии участников будут располагаться в алфавитном порядке;</w:t>
      </w:r>
    </w:p>
    <w:p w14:paraId="14E95640" w14:textId="043770CA" w:rsidR="00991B3B" w:rsidRPr="0027040F" w:rsidRDefault="00991B3B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27040F">
        <w:t>ППЭ-13 «Протокол учета и передачи на обработку экзаменационных материалов ППЭ» - печатается в РЦОИ</w:t>
      </w:r>
    </w:p>
    <w:p w14:paraId="2A768468" w14:textId="569E8354" w:rsidR="001F3A85" w:rsidRPr="0027040F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27040F">
        <w:t xml:space="preserve">ведомость использования дополнительных бланков ответов №2 (форма ППЭ-12-03) – печатается ОО </w:t>
      </w:r>
      <w:r w:rsidR="00991B3B" w:rsidRPr="0027040F">
        <w:t>в необходимом количестве</w:t>
      </w:r>
      <w:r w:rsidRPr="0027040F">
        <w:t xml:space="preserve"> </w:t>
      </w:r>
      <w:r w:rsidR="00991B3B" w:rsidRPr="0027040F">
        <w:t>(одна на аудиторию)</w:t>
      </w:r>
      <w:r w:rsidRPr="0027040F">
        <w:t>;</w:t>
      </w:r>
    </w:p>
    <w:p w14:paraId="1B1D9CB2" w14:textId="6BBA2833" w:rsidR="00991B3B" w:rsidRPr="0027040F" w:rsidRDefault="00991B3B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27040F">
        <w:t>Ведомость коррекции персональных данных (форма ППЭ-12-02) - печатается ОО в необходимом количестве</w:t>
      </w:r>
    </w:p>
    <w:p w14:paraId="1D0EADBA" w14:textId="794688AF" w:rsidR="007577F9" w:rsidRDefault="001F3A85" w:rsidP="001F3A85">
      <w:pPr>
        <w:pStyle w:val="22"/>
        <w:jc w:val="left"/>
      </w:pPr>
      <w:bookmarkStart w:id="10" w:name="_Toc92964796"/>
      <w:r>
        <w:t xml:space="preserve">Проведение </w:t>
      </w:r>
      <w:r w:rsidR="006369FC">
        <w:t>ТМ</w:t>
      </w:r>
      <w:bookmarkEnd w:id="10"/>
    </w:p>
    <w:p w14:paraId="2C0FB8F2" w14:textId="361809B2" w:rsidR="001F3A85" w:rsidRPr="001F3A85" w:rsidRDefault="001F3A85" w:rsidP="001F3A85">
      <w:pPr>
        <w:spacing w:line="240" w:lineRule="auto"/>
        <w:ind w:firstLine="708"/>
      </w:pPr>
      <w:r w:rsidRPr="001F3A85">
        <w:t xml:space="preserve">Если по решению руководителя ОО участники распределены в несколько аудиторий, то не позднее, чем в 8:45, руководитель ОО </w:t>
      </w:r>
      <w:r w:rsidR="002A3DF5" w:rsidRPr="0027040F">
        <w:t>комплектует</w:t>
      </w:r>
      <w:r w:rsidRPr="001F3A85">
        <w:t xml:space="preserve"> именные бланки </w:t>
      </w:r>
      <w:r w:rsidRPr="002A3DF5">
        <w:t>участников</w:t>
      </w:r>
      <w:r w:rsidR="002A3DF5" w:rsidRPr="002A3DF5">
        <w:t xml:space="preserve"> </w:t>
      </w:r>
      <w:r w:rsidRPr="002A3DF5">
        <w:t>и</w:t>
      </w:r>
      <w:r w:rsidRPr="001F3A85">
        <w:t xml:space="preserve"> КИМ для передачи организаторам в аудитории.</w:t>
      </w:r>
    </w:p>
    <w:p w14:paraId="7236F1B4" w14:textId="77777777" w:rsidR="001F3A85" w:rsidRPr="001F3A85" w:rsidRDefault="001F3A85" w:rsidP="001F3A85">
      <w:pPr>
        <w:spacing w:line="240" w:lineRule="auto"/>
        <w:ind w:firstLine="708"/>
      </w:pPr>
    </w:p>
    <w:p w14:paraId="40E385C5" w14:textId="7EEEBE88" w:rsidR="001F3A85" w:rsidRPr="001F3A85" w:rsidRDefault="001F3A85" w:rsidP="001F3A85">
      <w:pPr>
        <w:spacing w:line="240" w:lineRule="auto"/>
        <w:ind w:firstLine="708"/>
      </w:pPr>
      <w:r w:rsidRPr="001F3A85">
        <w:t xml:space="preserve">В день проведения </w:t>
      </w:r>
      <w:r w:rsidR="006369FC">
        <w:t>ТМ</w:t>
      </w:r>
      <w:r w:rsidRPr="001F3A85">
        <w:t xml:space="preserve"> не позднее, чем в 9:15, руководитель ОО выдает организатору (организаторам) в аудиторию(и) проведения </w:t>
      </w:r>
      <w:r w:rsidR="006369FC">
        <w:t>ТМ</w:t>
      </w:r>
    </w:p>
    <w:p w14:paraId="738FA84F" w14:textId="154D37FD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 xml:space="preserve">именные бланки участников </w:t>
      </w:r>
      <w:r w:rsidR="006369FC">
        <w:t>ТМ</w:t>
      </w:r>
    </w:p>
    <w:p w14:paraId="6938E56B" w14:textId="6DB50D07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 xml:space="preserve">ведомость учета участников </w:t>
      </w:r>
      <w:r w:rsidR="006369FC">
        <w:t xml:space="preserve">ТМ </w:t>
      </w:r>
      <w:r w:rsidRPr="001F3A85">
        <w:t xml:space="preserve">и экзаменационных материалов </w:t>
      </w:r>
      <w:r w:rsidR="006369FC">
        <w:br/>
      </w:r>
      <w:r w:rsidRPr="001F3A85">
        <w:t>в аудитории (форма ППЭ-05-02)</w:t>
      </w:r>
    </w:p>
    <w:p w14:paraId="46C62A7D" w14:textId="15DBC3F1" w:rsidR="001F3A85" w:rsidRPr="001F3A85" w:rsidRDefault="000118A0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>
        <w:t>КИМ</w:t>
      </w:r>
    </w:p>
    <w:p w14:paraId="3B58D779" w14:textId="77777777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lastRenderedPageBreak/>
        <w:t>дополнительные бланки ответов;</w:t>
      </w:r>
    </w:p>
    <w:p w14:paraId="5A4F2388" w14:textId="16899FD0" w:rsid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>ведомость использования дополнительных бланков ответов №2 (форма</w:t>
      </w:r>
      <w:r w:rsidR="00B615F9" w:rsidRPr="00B615F9">
        <w:t xml:space="preserve"> </w:t>
      </w:r>
      <w:r w:rsidRPr="001F3A85">
        <w:t>ППЭ-12-03);</w:t>
      </w:r>
    </w:p>
    <w:p w14:paraId="0FF88072" w14:textId="620ADBF6" w:rsidR="009E3133" w:rsidRPr="001F3A85" w:rsidRDefault="009E3133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rPr>
          <w:color w:val="000000"/>
        </w:rPr>
        <w:t>ППЭ-12-02 «Ведомость коррекции персональных данных участников ГИА в аудитории»</w:t>
      </w:r>
      <w:r>
        <w:rPr>
          <w:color w:val="000000"/>
        </w:rPr>
        <w:t>;</w:t>
      </w:r>
    </w:p>
    <w:p w14:paraId="736103F9" w14:textId="77777777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>инструкцию для участников.</w:t>
      </w:r>
    </w:p>
    <w:p w14:paraId="6BE24E08" w14:textId="77777777" w:rsidR="001F3A85" w:rsidRPr="00201B96" w:rsidRDefault="001F3A85" w:rsidP="001F3A85">
      <w:pPr>
        <w:spacing w:line="240" w:lineRule="auto"/>
      </w:pPr>
    </w:p>
    <w:p w14:paraId="63D87C5E" w14:textId="77777777" w:rsidR="001F3A85" w:rsidRPr="00201B96" w:rsidRDefault="001F3A85" w:rsidP="001F3A85">
      <w:pPr>
        <w:spacing w:line="240" w:lineRule="auto"/>
      </w:pPr>
      <w:r w:rsidRPr="00201B96">
        <w:t>Организаторы проходят в аудиторию(и), раскладывают черновики на рабочие места участников.</w:t>
      </w:r>
    </w:p>
    <w:p w14:paraId="03281EE8" w14:textId="77777777" w:rsidR="001F3A85" w:rsidRPr="00201B96" w:rsidRDefault="001F3A85" w:rsidP="001F3A85">
      <w:pPr>
        <w:spacing w:line="240" w:lineRule="auto"/>
      </w:pPr>
      <w:r w:rsidRPr="00201B96">
        <w:t xml:space="preserve">Организатору </w:t>
      </w:r>
      <w:r w:rsidRPr="00201B96">
        <w:rPr>
          <w:b/>
        </w:rPr>
        <w:t>запрещается</w:t>
      </w:r>
      <w:r w:rsidRPr="00201B96">
        <w:t>:</w:t>
      </w:r>
    </w:p>
    <w:p w14:paraId="35366E51" w14:textId="34EC7962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>иметь при себе средства связи, электронно-вычислительную технику, фото-, аудио- и</w:t>
      </w:r>
      <w:r w:rsidR="0002674A">
        <w:t xml:space="preserve"> </w:t>
      </w:r>
      <w:r w:rsidRPr="001F3A85">
        <w:t>видеоаппаратуру, справочные материалы, письменные заметки и</w:t>
      </w:r>
      <w:r w:rsidR="0002674A">
        <w:t xml:space="preserve"> </w:t>
      </w:r>
      <w:r w:rsidRPr="001F3A85">
        <w:t>иные средства хранения и</w:t>
      </w:r>
      <w:r w:rsidR="0002674A">
        <w:t xml:space="preserve"> </w:t>
      </w:r>
      <w:r w:rsidRPr="001F3A85">
        <w:t>передачи информации, художественную литературу и</w:t>
      </w:r>
      <w:r w:rsidR="0002674A">
        <w:t xml:space="preserve"> </w:t>
      </w:r>
      <w:r w:rsidRPr="001F3A85">
        <w:t>т.д.;</w:t>
      </w:r>
    </w:p>
    <w:p w14:paraId="0432F093" w14:textId="7312F6A0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 w:rsidRPr="001F3A85">
        <w:t xml:space="preserve">оказывать содействие участникам </w:t>
      </w:r>
      <w:r w:rsidR="006369FC">
        <w:t>ТМ</w:t>
      </w:r>
      <w:r w:rsidRPr="001F3A85">
        <w:t>, в</w:t>
      </w:r>
      <w:r w:rsidR="0002674A">
        <w:t xml:space="preserve"> </w:t>
      </w:r>
      <w:r w:rsidRPr="001F3A85">
        <w:t xml:space="preserve">том числе передавать </w:t>
      </w:r>
      <w:r w:rsidR="006369FC">
        <w:br/>
      </w:r>
      <w:r w:rsidRPr="001F3A85">
        <w:t>им (получать от</w:t>
      </w:r>
      <w:r w:rsidR="0002674A">
        <w:t xml:space="preserve"> </w:t>
      </w:r>
      <w:r w:rsidRPr="001F3A85">
        <w:t>них)</w:t>
      </w:r>
      <w:r w:rsidR="0002674A">
        <w:t xml:space="preserve"> </w:t>
      </w:r>
      <w:r w:rsidRPr="001F3A85">
        <w:t>средства связи, электронно-вычислительную технику, фото-, аудио- и</w:t>
      </w:r>
      <w:r w:rsidR="0002674A">
        <w:t xml:space="preserve"> </w:t>
      </w:r>
      <w:r w:rsidRPr="001F3A85">
        <w:t>видеоаппаратуру, справочные материалы, письменные принадлежности, письменные заметки и</w:t>
      </w:r>
      <w:r w:rsidR="0002674A">
        <w:t xml:space="preserve"> </w:t>
      </w:r>
      <w:r w:rsidRPr="001F3A85">
        <w:t>иные средства хранения и</w:t>
      </w:r>
      <w:r w:rsidR="0002674A">
        <w:t xml:space="preserve"> </w:t>
      </w:r>
      <w:r w:rsidRPr="001F3A85">
        <w:t>передачи информации;</w:t>
      </w:r>
    </w:p>
    <w:p w14:paraId="3143E509" w14:textId="1D6F9439" w:rsidR="001F3A85" w:rsidRPr="001F3A85" w:rsidRDefault="0002674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1560"/>
      </w:pPr>
      <w:r>
        <w:t xml:space="preserve">выносить из </w:t>
      </w:r>
      <w:r w:rsidR="001F3A85" w:rsidRPr="001F3A85">
        <w:t xml:space="preserve">аудиторий материалы </w:t>
      </w:r>
      <w:r w:rsidR="006369FC">
        <w:t>ТМ</w:t>
      </w:r>
      <w:r w:rsidR="001F3A85" w:rsidRPr="001F3A85">
        <w:t xml:space="preserve"> на</w:t>
      </w:r>
      <w:r>
        <w:t xml:space="preserve"> </w:t>
      </w:r>
      <w:r w:rsidR="001F3A85" w:rsidRPr="001F3A85">
        <w:t xml:space="preserve">бумажном или электронном носителях, фотографировать, переписывать материалы </w:t>
      </w:r>
      <w:r w:rsidR="006369FC">
        <w:t>ТМ</w:t>
      </w:r>
      <w:r w:rsidR="001F3A85" w:rsidRPr="001F3A85">
        <w:t>.</w:t>
      </w:r>
    </w:p>
    <w:p w14:paraId="14B65580" w14:textId="77777777" w:rsidR="001F3A85" w:rsidRPr="00201B96" w:rsidRDefault="001F3A85" w:rsidP="001F3A85">
      <w:pPr>
        <w:spacing w:line="240" w:lineRule="auto"/>
      </w:pPr>
    </w:p>
    <w:p w14:paraId="31FAD110" w14:textId="38C4AB8E" w:rsidR="001F3A85" w:rsidRPr="001F3A85" w:rsidRDefault="001F3A85" w:rsidP="001F3A85">
      <w:pPr>
        <w:spacing w:line="240" w:lineRule="auto"/>
      </w:pPr>
      <w:r w:rsidRPr="001F3A85">
        <w:t xml:space="preserve">Вход участников </w:t>
      </w:r>
      <w:r w:rsidR="006369FC">
        <w:t>ТМ</w:t>
      </w:r>
      <w:r w:rsidRPr="001F3A85">
        <w:t xml:space="preserve"> в аудиторию начинается в 9:30. При входе в аудиторию организатор отмечает явку участника в Ведомости учета участников </w:t>
      </w:r>
      <w:r w:rsidR="006369FC">
        <w:t>ТМ</w:t>
      </w:r>
      <w:r w:rsidRPr="001F3A85">
        <w:t xml:space="preserve"> </w:t>
      </w:r>
      <w:r w:rsidR="006369FC">
        <w:br/>
      </w:r>
      <w:r w:rsidRPr="001F3A85">
        <w:t>и экзаменационных материалов в аудитории (форма ППЭ-05-02) - ставит отметку «V» в форме ППЭ-05-02 в графе 6 «Явился».</w:t>
      </w:r>
    </w:p>
    <w:p w14:paraId="7E332A2D" w14:textId="511D1168" w:rsidR="001F3A85" w:rsidRPr="001F3A85" w:rsidRDefault="001F3A85" w:rsidP="001F3A85">
      <w:pPr>
        <w:spacing w:line="240" w:lineRule="auto"/>
        <w:rPr>
          <w:i/>
        </w:rPr>
      </w:pPr>
      <w:r w:rsidRPr="001F3A85">
        <w:rPr>
          <w:i/>
        </w:rPr>
        <w:t xml:space="preserve">При использовании нескольких </w:t>
      </w:r>
      <w:r w:rsidRPr="0027040F">
        <w:rPr>
          <w:i/>
        </w:rPr>
        <w:t>аудиторий</w:t>
      </w:r>
      <w:r w:rsidR="000E36D2" w:rsidRPr="0027040F">
        <w:rPr>
          <w:i/>
        </w:rPr>
        <w:t xml:space="preserve"> для размещения участников из одного класса</w:t>
      </w:r>
      <w:r w:rsidRPr="0027040F">
        <w:rPr>
          <w:i/>
        </w:rPr>
        <w:t>, по решению руководител</w:t>
      </w:r>
      <w:r w:rsidRPr="001F3A85">
        <w:rPr>
          <w:i/>
        </w:rPr>
        <w:t>я ОО, форма ППЭ-05-02 может быть размножена по количеству аудиторий либо может заполняться поочередно в каждой аудитории.</w:t>
      </w:r>
    </w:p>
    <w:p w14:paraId="0BE5F89C" w14:textId="77777777" w:rsidR="001F3A85" w:rsidRPr="001F3A85" w:rsidRDefault="001F3A85" w:rsidP="001F3A85">
      <w:pPr>
        <w:spacing w:line="240" w:lineRule="auto"/>
      </w:pPr>
      <w:r w:rsidRPr="001F3A85">
        <w:t>Участники рассаживаются в аудитории в соответствии с предварительным распределением (на усмотрение руководителя ОО).</w:t>
      </w:r>
    </w:p>
    <w:p w14:paraId="107F40AE" w14:textId="603DB0D7" w:rsidR="001F3A85" w:rsidRPr="001F3A85" w:rsidRDefault="001F3A85" w:rsidP="001F3A85">
      <w:pPr>
        <w:spacing w:line="240" w:lineRule="auto"/>
        <w:rPr>
          <w:i/>
        </w:rPr>
      </w:pPr>
      <w:r w:rsidRPr="001F3A85">
        <w:rPr>
          <w:i/>
        </w:rPr>
        <w:t xml:space="preserve">Участники </w:t>
      </w:r>
      <w:r w:rsidR="006369FC" w:rsidRPr="006369FC">
        <w:rPr>
          <w:i/>
        </w:rPr>
        <w:t>ТМ</w:t>
      </w:r>
      <w:r w:rsidRPr="001F3A85">
        <w:rPr>
          <w:i/>
        </w:rPr>
        <w:t xml:space="preserve"> могут взять с собой в аудиторию только документ, удостоверяющий личность, черную гелевую ручку, при необходимости лекарства </w:t>
      </w:r>
      <w:r w:rsidR="006369FC">
        <w:rPr>
          <w:i/>
        </w:rPr>
        <w:br/>
      </w:r>
      <w:r w:rsidRPr="001F3A85">
        <w:rPr>
          <w:i/>
        </w:rPr>
        <w:t>и питан</w:t>
      </w:r>
      <w:r w:rsidR="00B615F9">
        <w:rPr>
          <w:i/>
        </w:rPr>
        <w:t xml:space="preserve">ие, а также средства обучения и </w:t>
      </w:r>
      <w:r w:rsidRPr="001F3A85">
        <w:rPr>
          <w:i/>
        </w:rPr>
        <w:t xml:space="preserve">воспитания, разрешенные </w:t>
      </w:r>
      <w:r w:rsidR="006369FC">
        <w:rPr>
          <w:i/>
        </w:rPr>
        <w:br/>
      </w:r>
      <w:r w:rsidRPr="001F3A85">
        <w:rPr>
          <w:i/>
        </w:rPr>
        <w:t>для использования при проведении ОГЭ по отдельным предметам:</w:t>
      </w:r>
    </w:p>
    <w:p w14:paraId="62FD9AC0" w14:textId="026E5049" w:rsidR="001F3A85" w:rsidRPr="006369FC" w:rsidRDefault="001F3A85" w:rsidP="006369FC">
      <w:pPr>
        <w:spacing w:line="240" w:lineRule="auto"/>
        <w:rPr>
          <w:i/>
        </w:rPr>
      </w:pPr>
      <w:r w:rsidRPr="001F3A85">
        <w:rPr>
          <w:i/>
        </w:rPr>
        <w:t xml:space="preserve">на </w:t>
      </w:r>
      <w:r w:rsidR="006369FC" w:rsidRPr="006369FC">
        <w:rPr>
          <w:i/>
        </w:rPr>
        <w:t>ТМ</w:t>
      </w:r>
      <w:r w:rsidRPr="006369FC">
        <w:rPr>
          <w:i/>
        </w:rPr>
        <w:t xml:space="preserve"> по</w:t>
      </w:r>
      <w:r w:rsidR="0002674A">
        <w:rPr>
          <w:i/>
        </w:rPr>
        <w:t xml:space="preserve"> </w:t>
      </w:r>
      <w:r w:rsidRPr="006369FC">
        <w:rPr>
          <w:b/>
          <w:i/>
        </w:rPr>
        <w:t>русскому языку</w:t>
      </w:r>
      <w:r w:rsidRPr="006369FC">
        <w:rPr>
          <w:i/>
        </w:rPr>
        <w:t xml:space="preserve"> - орфографические словари, приготовленные сотрудниками ОО</w:t>
      </w:r>
    </w:p>
    <w:p w14:paraId="36269FFA" w14:textId="7C74A8A8" w:rsidR="001F3A85" w:rsidRDefault="001F3A85" w:rsidP="001F3A85">
      <w:pPr>
        <w:spacing w:line="240" w:lineRule="auto"/>
        <w:rPr>
          <w:i/>
        </w:rPr>
      </w:pPr>
      <w:r w:rsidRPr="006369FC">
        <w:rPr>
          <w:i/>
        </w:rPr>
        <w:t xml:space="preserve">на </w:t>
      </w:r>
      <w:r w:rsidR="006369FC" w:rsidRPr="006369FC">
        <w:rPr>
          <w:i/>
        </w:rPr>
        <w:t>ТМ</w:t>
      </w:r>
      <w:r w:rsidR="006369FC" w:rsidRPr="001F3A85">
        <w:rPr>
          <w:i/>
        </w:rPr>
        <w:t xml:space="preserve"> </w:t>
      </w:r>
      <w:r w:rsidRPr="001F3A85">
        <w:rPr>
          <w:i/>
        </w:rPr>
        <w:t>по</w:t>
      </w:r>
      <w:r w:rsidR="0002674A">
        <w:rPr>
          <w:i/>
        </w:rPr>
        <w:t xml:space="preserve"> </w:t>
      </w:r>
      <w:r w:rsidRPr="001F3A85">
        <w:rPr>
          <w:b/>
          <w:i/>
        </w:rPr>
        <w:t>математике</w:t>
      </w:r>
      <w:r w:rsidRPr="001F3A85">
        <w:rPr>
          <w:i/>
        </w:rPr>
        <w:t xml:space="preserve"> - линейки, принесенные участниками</w:t>
      </w:r>
    </w:p>
    <w:p w14:paraId="4E27E610" w14:textId="50340822" w:rsidR="009E3133" w:rsidRDefault="009E3133" w:rsidP="009E3133">
      <w:pPr>
        <w:spacing w:line="240" w:lineRule="auto"/>
        <w:rPr>
          <w:i/>
        </w:rPr>
      </w:pPr>
      <w:r w:rsidRPr="006369FC">
        <w:rPr>
          <w:i/>
        </w:rPr>
        <w:t>на ТМ</w:t>
      </w:r>
      <w:r w:rsidRPr="001F3A85">
        <w:rPr>
          <w:i/>
        </w:rPr>
        <w:t xml:space="preserve"> по</w:t>
      </w:r>
      <w:r w:rsidR="0002674A">
        <w:rPr>
          <w:i/>
        </w:rPr>
        <w:t xml:space="preserve"> </w:t>
      </w:r>
      <w:r>
        <w:rPr>
          <w:b/>
          <w:i/>
        </w:rPr>
        <w:t>физике</w:t>
      </w:r>
      <w:r w:rsidRPr="001F3A85">
        <w:rPr>
          <w:i/>
        </w:rPr>
        <w:t xml:space="preserve"> </w:t>
      </w:r>
      <w:r>
        <w:rPr>
          <w:i/>
        </w:rPr>
        <w:t>–</w:t>
      </w:r>
      <w:r w:rsidRPr="001F3A85">
        <w:rPr>
          <w:i/>
        </w:rPr>
        <w:t xml:space="preserve"> линейки</w:t>
      </w:r>
      <w:r>
        <w:rPr>
          <w:i/>
        </w:rPr>
        <w:t xml:space="preserve"> и непрограммируемые калькуляторы</w:t>
      </w:r>
      <w:r w:rsidRPr="001F3A85">
        <w:rPr>
          <w:i/>
        </w:rPr>
        <w:t>, принесенные участниками</w:t>
      </w:r>
    </w:p>
    <w:p w14:paraId="7BABEDCB" w14:textId="78FED0AA" w:rsidR="009E3133" w:rsidRDefault="009E3133" w:rsidP="009E3133">
      <w:pPr>
        <w:spacing w:line="240" w:lineRule="auto"/>
        <w:rPr>
          <w:i/>
        </w:rPr>
      </w:pPr>
      <w:r w:rsidRPr="006369FC">
        <w:rPr>
          <w:i/>
        </w:rPr>
        <w:t>на ТМ</w:t>
      </w:r>
      <w:r w:rsidRPr="001F3A85">
        <w:rPr>
          <w:i/>
        </w:rPr>
        <w:t xml:space="preserve"> по</w:t>
      </w:r>
      <w:r w:rsidR="0002674A">
        <w:rPr>
          <w:i/>
        </w:rPr>
        <w:t xml:space="preserve"> </w:t>
      </w:r>
      <w:r>
        <w:rPr>
          <w:b/>
          <w:i/>
        </w:rPr>
        <w:t>географии</w:t>
      </w:r>
      <w:r w:rsidRPr="001F3A85">
        <w:rPr>
          <w:i/>
        </w:rPr>
        <w:t xml:space="preserve"> </w:t>
      </w:r>
      <w:r>
        <w:rPr>
          <w:i/>
        </w:rPr>
        <w:t>–</w:t>
      </w:r>
      <w:r w:rsidRPr="001F3A85">
        <w:rPr>
          <w:i/>
        </w:rPr>
        <w:t xml:space="preserve"> линейки</w:t>
      </w:r>
      <w:r>
        <w:rPr>
          <w:i/>
        </w:rPr>
        <w:t>, непрограммируемые калькуляторы</w:t>
      </w:r>
      <w:r w:rsidRPr="001F3A85">
        <w:rPr>
          <w:i/>
        </w:rPr>
        <w:t>, принесенные участниками</w:t>
      </w:r>
      <w:r>
        <w:rPr>
          <w:i/>
        </w:rPr>
        <w:t xml:space="preserve">, атласы для 7,8 и 9 классов </w:t>
      </w:r>
      <w:r w:rsidRPr="001F3A85">
        <w:rPr>
          <w:i/>
        </w:rPr>
        <w:t>принесенные участниками</w:t>
      </w:r>
      <w:r>
        <w:rPr>
          <w:i/>
        </w:rPr>
        <w:t xml:space="preserve"> или подготовленные сотрудниками ОО;</w:t>
      </w:r>
    </w:p>
    <w:p w14:paraId="3D7DB817" w14:textId="7A81599D" w:rsidR="009E3133" w:rsidRPr="006369FC" w:rsidRDefault="009E3133" w:rsidP="009E3133">
      <w:pPr>
        <w:spacing w:line="240" w:lineRule="auto"/>
        <w:rPr>
          <w:i/>
        </w:rPr>
      </w:pPr>
      <w:r w:rsidRPr="001F3A85">
        <w:rPr>
          <w:i/>
        </w:rPr>
        <w:lastRenderedPageBreak/>
        <w:t xml:space="preserve">на </w:t>
      </w:r>
      <w:r w:rsidRPr="006369FC">
        <w:rPr>
          <w:i/>
        </w:rPr>
        <w:t>ТМ по</w:t>
      </w:r>
      <w:r w:rsidR="0002674A">
        <w:rPr>
          <w:i/>
        </w:rPr>
        <w:t xml:space="preserve"> </w:t>
      </w:r>
      <w:r>
        <w:rPr>
          <w:b/>
          <w:i/>
        </w:rPr>
        <w:t>литературе</w:t>
      </w:r>
      <w:r w:rsidRPr="006369FC">
        <w:rPr>
          <w:i/>
        </w:rPr>
        <w:t xml:space="preserve"> - орфографические словари,</w:t>
      </w:r>
      <w:r>
        <w:rPr>
          <w:i/>
        </w:rPr>
        <w:t xml:space="preserve"> полные тексты художественных произведений и сборники лирики,</w:t>
      </w:r>
      <w:r w:rsidRPr="006369FC">
        <w:rPr>
          <w:i/>
        </w:rPr>
        <w:t xml:space="preserve"> приготовленные сотрудниками ОО</w:t>
      </w:r>
      <w:r>
        <w:rPr>
          <w:i/>
        </w:rPr>
        <w:t>.</w:t>
      </w:r>
    </w:p>
    <w:p w14:paraId="135D327C" w14:textId="77777777" w:rsidR="001F3A85" w:rsidRPr="00201B96" w:rsidRDefault="001F3A85" w:rsidP="006369FC">
      <w:pPr>
        <w:spacing w:line="240" w:lineRule="auto"/>
        <w:ind w:firstLine="0"/>
        <w:rPr>
          <w:highlight w:val="yellow"/>
        </w:rPr>
      </w:pPr>
    </w:p>
    <w:p w14:paraId="796689D2" w14:textId="77777777" w:rsidR="001F3A85" w:rsidRPr="001F3A85" w:rsidRDefault="001F3A85" w:rsidP="008E641E">
      <w:pPr>
        <w:keepNext/>
        <w:spacing w:line="240" w:lineRule="auto"/>
      </w:pPr>
      <w:r w:rsidRPr="001F3A85">
        <w:t>Организатор должен:</w:t>
      </w:r>
    </w:p>
    <w:p w14:paraId="6DC24821" w14:textId="07729F3D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1F3A85">
        <w:t xml:space="preserve">помочь участнику </w:t>
      </w:r>
      <w:r w:rsidR="006369FC">
        <w:t>ТМ</w:t>
      </w:r>
      <w:r w:rsidRPr="001F3A85">
        <w:t xml:space="preserve"> занять свободное место или отведенное ему место, </w:t>
      </w:r>
      <w:r w:rsidR="006369FC">
        <w:br/>
      </w:r>
      <w:r w:rsidRPr="001F3A85">
        <w:t>если это предусмотрено решением руководителя ОО, при этом следить, чтобы участники не менялись местами;</w:t>
      </w:r>
    </w:p>
    <w:p w14:paraId="51560A28" w14:textId="53539C35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1F3A85">
        <w:t xml:space="preserve">напомнить участникам </w:t>
      </w:r>
      <w:r w:rsidR="006369FC">
        <w:t>ТМ</w:t>
      </w:r>
      <w:r w:rsidRPr="001F3A85">
        <w:t xml:space="preserve"> о запрете иметь при себе во время проведения </w:t>
      </w:r>
      <w:r w:rsidR="006369FC">
        <w:br/>
        <w:t>ТМ</w:t>
      </w:r>
      <w:r w:rsidRPr="001F3A85">
        <w:t xml:space="preserve">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6CD07739" w14:textId="61BF707C" w:rsidR="001F3A85" w:rsidRPr="001F3A85" w:rsidRDefault="001F3A85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1F3A85">
        <w:t xml:space="preserve">проверить, что черная гелевая ручка участника </w:t>
      </w:r>
      <w:r w:rsidR="006369FC">
        <w:t>ТМ</w:t>
      </w:r>
      <w:r w:rsidRPr="001F3A85">
        <w:t xml:space="preserve"> пишет неразрывной черной линией (при необходимости заменить ручку).</w:t>
      </w:r>
    </w:p>
    <w:p w14:paraId="147AA59E" w14:textId="77777777" w:rsidR="001F3A85" w:rsidRPr="00201B96" w:rsidRDefault="001F3A85" w:rsidP="001F3A85">
      <w:pPr>
        <w:spacing w:line="240" w:lineRule="auto"/>
      </w:pPr>
    </w:p>
    <w:p w14:paraId="084B2D93" w14:textId="4F57E89A" w:rsidR="006369FC" w:rsidRDefault="001F3A85" w:rsidP="001F3A85">
      <w:pPr>
        <w:spacing w:line="240" w:lineRule="auto"/>
        <w:rPr>
          <w:b/>
        </w:rPr>
      </w:pPr>
      <w:r w:rsidRPr="00201B96">
        <w:rPr>
          <w:b/>
        </w:rPr>
        <w:t>Начало инструктажа – 9:50.</w:t>
      </w:r>
    </w:p>
    <w:p w14:paraId="4030650E" w14:textId="472022CA" w:rsidR="001F3A85" w:rsidRPr="00201B96" w:rsidRDefault="001F3A85" w:rsidP="001F3A85">
      <w:pPr>
        <w:spacing w:line="240" w:lineRule="auto"/>
      </w:pPr>
      <w:r w:rsidRPr="00201B96">
        <w:rPr>
          <w:b/>
        </w:rPr>
        <w:t>Выдача КИМ не ранее 10:00.</w:t>
      </w:r>
    </w:p>
    <w:p w14:paraId="1BA1AEF1" w14:textId="77777777" w:rsidR="001F3A85" w:rsidRPr="00201B96" w:rsidRDefault="001F3A85" w:rsidP="001F3A85">
      <w:pPr>
        <w:spacing w:line="240" w:lineRule="auto"/>
        <w:ind w:firstLine="708"/>
      </w:pPr>
      <w:r w:rsidRPr="00201B96">
        <w:t>Организатор зачитывает инструкцию для участников, выдает именные бланки.</w:t>
      </w:r>
    </w:p>
    <w:p w14:paraId="24C119C3" w14:textId="77777777" w:rsidR="001F3A85" w:rsidRPr="00201B96" w:rsidRDefault="001F3A85" w:rsidP="001F3A85">
      <w:pPr>
        <w:spacing w:line="240" w:lineRule="auto"/>
      </w:pPr>
    </w:p>
    <w:p w14:paraId="1F0608E3" w14:textId="2581DE69" w:rsidR="001F3A85" w:rsidRPr="00201B96" w:rsidRDefault="001F3A85" w:rsidP="001F3A85">
      <w:pPr>
        <w:spacing w:line="240" w:lineRule="auto"/>
        <w:ind w:firstLine="708"/>
      </w:pPr>
      <w:r w:rsidRPr="001F3A85">
        <w:t xml:space="preserve">В случае обнаружения ошибки в регистрационных данных участника, регистрационные данные </w:t>
      </w:r>
      <w:r w:rsidRPr="001F3A85">
        <w:rPr>
          <w:b/>
        </w:rPr>
        <w:t>не исправляются</w:t>
      </w:r>
      <w:r w:rsidRPr="001F3A85">
        <w:t xml:space="preserve">, </w:t>
      </w:r>
      <w:r w:rsidR="0027040F">
        <w:t xml:space="preserve">заполняется </w:t>
      </w:r>
      <w:r w:rsidRPr="001F3A85">
        <w:rPr>
          <w:color w:val="000000"/>
        </w:rPr>
        <w:t>форма ППЭ-12-02 «Ведомость коррекции персональных данных участников ГИА в аудитории»</w:t>
      </w:r>
      <w:r w:rsidR="0027040F">
        <w:rPr>
          <w:color w:val="000000"/>
        </w:rPr>
        <w:t xml:space="preserve">. </w:t>
      </w:r>
      <w:r>
        <w:t xml:space="preserve"> </w:t>
      </w:r>
      <w:r w:rsidR="0027040F">
        <w:t>П</w:t>
      </w:r>
      <w:r>
        <w:t xml:space="preserve">осле окончания </w:t>
      </w:r>
      <w:r w:rsidR="006369FC">
        <w:t>ТМ</w:t>
      </w:r>
      <w:r w:rsidR="0027040F">
        <w:t xml:space="preserve">, организатор передает заполненные формы ППЭ-12-02 </w:t>
      </w:r>
      <w:r>
        <w:t>руководителю ОУ, для дальнейшего внесения исправления в подсистему «Параграф»</w:t>
      </w:r>
      <w:r w:rsidR="0027040F">
        <w:t xml:space="preserve"> и передачи форм Администратору ГИА района.</w:t>
      </w:r>
    </w:p>
    <w:p w14:paraId="458FA509" w14:textId="77777777" w:rsidR="001F3A85" w:rsidRPr="00201B96" w:rsidRDefault="001F3A85" w:rsidP="001F3A85">
      <w:pPr>
        <w:spacing w:line="240" w:lineRule="auto"/>
      </w:pPr>
    </w:p>
    <w:p w14:paraId="32BB296E" w14:textId="557F4EF1" w:rsidR="001F3A85" w:rsidRPr="00201B96" w:rsidRDefault="001F3A85" w:rsidP="001F3A85">
      <w:pPr>
        <w:spacing w:line="240" w:lineRule="auto"/>
        <w:ind w:firstLine="708"/>
      </w:pPr>
      <w:r w:rsidRPr="00201B96">
        <w:rPr>
          <w:b/>
        </w:rPr>
        <w:t>Организаторы</w:t>
      </w:r>
      <w:r w:rsidRPr="00201B96">
        <w:t xml:space="preserve"> должны проконтролировать, чтобы все участники </w:t>
      </w:r>
      <w:r w:rsidR="006369FC">
        <w:br/>
        <w:t>ТМ</w:t>
      </w:r>
      <w:r w:rsidRPr="00201B96">
        <w:t xml:space="preserve"> расписались в бланке ответов №1.</w:t>
      </w:r>
    </w:p>
    <w:p w14:paraId="51312EA9" w14:textId="154EC1BB" w:rsidR="001F3A85" w:rsidRPr="00201B96" w:rsidRDefault="001F3A85" w:rsidP="001F3A85">
      <w:pPr>
        <w:spacing w:line="240" w:lineRule="auto"/>
        <w:ind w:firstLine="708"/>
      </w:pPr>
      <w:r w:rsidRPr="00201B96">
        <w:rPr>
          <w:b/>
        </w:rPr>
        <w:t xml:space="preserve">Организатор </w:t>
      </w:r>
      <w:r w:rsidRPr="00201B96">
        <w:t xml:space="preserve">в аудитории должен раздать участникам варианты </w:t>
      </w:r>
      <w:r w:rsidR="006369FC">
        <w:br/>
      </w:r>
      <w:r w:rsidRPr="00201B96">
        <w:t>КИМ в</w:t>
      </w:r>
      <w:r w:rsidR="0002674A">
        <w:t xml:space="preserve"> </w:t>
      </w:r>
      <w:r w:rsidRPr="00201B96">
        <w:t>свободном порядке.</w:t>
      </w:r>
    </w:p>
    <w:p w14:paraId="66D7F118" w14:textId="77777777" w:rsidR="001F3A85" w:rsidRPr="00201B96" w:rsidRDefault="001F3A85" w:rsidP="001F3A85">
      <w:pPr>
        <w:spacing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6"/>
        <w:gridCol w:w="8924"/>
      </w:tblGrid>
      <w:tr w:rsidR="001F3A85" w:rsidRPr="00201B96" w14:paraId="1EC7BD3F" w14:textId="77777777" w:rsidTr="001F3A85">
        <w:tc>
          <w:tcPr>
            <w:tcW w:w="704" w:type="dxa"/>
            <w:shd w:val="clear" w:color="auto" w:fill="auto"/>
          </w:tcPr>
          <w:p w14:paraId="05490E8C" w14:textId="26E14279" w:rsidR="001F3A85" w:rsidRPr="00201B96" w:rsidRDefault="00833A0E" w:rsidP="00833A0E">
            <w:pPr>
              <w:spacing w:line="240" w:lineRule="auto"/>
              <w:rPr>
                <w:lang w:val="en-US"/>
              </w:rPr>
            </w:pPr>
            <w:r w:rsidRPr="00201B96">
              <w:rPr>
                <w:noProof/>
              </w:rPr>
              <w:drawing>
                <wp:inline distT="0" distB="0" distL="0" distR="0" wp14:anchorId="2ABFDA74" wp14:editId="1D2C4AFE">
                  <wp:extent cx="361950" cy="361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B96">
              <w:rPr>
                <w:noProof/>
              </w:rPr>
              <w:drawing>
                <wp:inline distT="0" distB="0" distL="0" distR="0" wp14:anchorId="1B09B362" wp14:editId="5E338726">
                  <wp:extent cx="361950" cy="3619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  <w:shd w:val="clear" w:color="auto" w:fill="auto"/>
          </w:tcPr>
          <w:p w14:paraId="5EBFC8C1" w14:textId="5D0A643F" w:rsidR="001F3A85" w:rsidRPr="00201B96" w:rsidRDefault="001F3A85" w:rsidP="001F3A85">
            <w:pPr>
              <w:spacing w:line="240" w:lineRule="auto"/>
              <w:rPr>
                <w:i/>
              </w:rPr>
            </w:pPr>
            <w:r w:rsidRPr="00201B96">
              <w:rPr>
                <w:i/>
              </w:rPr>
              <w:t>В поле «ВАРИАНТ» на всех именных бланках ответов участников</w:t>
            </w:r>
            <w:r w:rsidRPr="006369FC">
              <w:rPr>
                <w:i/>
              </w:rPr>
              <w:t xml:space="preserve"> </w:t>
            </w:r>
            <w:r w:rsidR="006369FC" w:rsidRPr="006369FC">
              <w:rPr>
                <w:i/>
              </w:rPr>
              <w:t>ТМ</w:t>
            </w:r>
            <w:r w:rsidRPr="00201B96">
              <w:rPr>
                <w:i/>
              </w:rPr>
              <w:t xml:space="preserve">, а также в форме ППЭ-05-02, </w:t>
            </w:r>
            <w:r w:rsidRPr="00201B96">
              <w:rPr>
                <w:b/>
                <w:i/>
              </w:rPr>
              <w:t>организатор</w:t>
            </w:r>
            <w:r w:rsidRPr="00201B96">
              <w:rPr>
                <w:i/>
              </w:rPr>
              <w:t xml:space="preserve"> в аудитории должен </w:t>
            </w:r>
            <w:r w:rsidRPr="00201B96">
              <w:rPr>
                <w:b/>
                <w:i/>
              </w:rPr>
              <w:t>вписать черной гелевой ручкой номер варианта</w:t>
            </w:r>
            <w:r w:rsidRPr="00201B96">
              <w:rPr>
                <w:i/>
              </w:rPr>
              <w:t xml:space="preserve">, </w:t>
            </w:r>
            <w:r w:rsidRPr="00201B96">
              <w:rPr>
                <w:b/>
                <w:i/>
              </w:rPr>
              <w:t>фактически выданного</w:t>
            </w:r>
            <w:r w:rsidRPr="00201B96">
              <w:rPr>
                <w:i/>
              </w:rPr>
              <w:t xml:space="preserve"> участнику </w:t>
            </w:r>
            <w:r w:rsidR="006369FC" w:rsidRPr="006369FC">
              <w:rPr>
                <w:i/>
              </w:rPr>
              <w:t>ТМ</w:t>
            </w:r>
            <w:r w:rsidRPr="006369FC">
              <w:rPr>
                <w:i/>
              </w:rPr>
              <w:t>.</w:t>
            </w:r>
          </w:p>
          <w:p w14:paraId="7E858148" w14:textId="77777777" w:rsidR="001F3A85" w:rsidRPr="00201B96" w:rsidRDefault="001F3A85" w:rsidP="001F3A85">
            <w:pPr>
              <w:spacing w:line="240" w:lineRule="auto"/>
              <w:rPr>
                <w:i/>
                <w:u w:val="single"/>
              </w:rPr>
            </w:pPr>
          </w:p>
          <w:p w14:paraId="62BD99F2" w14:textId="1AE30193" w:rsidR="001F3A85" w:rsidRPr="00201B96" w:rsidRDefault="001F3A85" w:rsidP="001F3A85">
            <w:pPr>
              <w:spacing w:line="240" w:lineRule="auto"/>
              <w:rPr>
                <w:i/>
              </w:rPr>
            </w:pPr>
            <w:r w:rsidRPr="00201B96">
              <w:rPr>
                <w:b/>
                <w:i/>
              </w:rPr>
              <w:t xml:space="preserve"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</w:t>
            </w:r>
            <w:r w:rsidR="006369FC" w:rsidRPr="006369FC">
              <w:rPr>
                <w:b/>
                <w:i/>
              </w:rPr>
              <w:t>ТМ</w:t>
            </w:r>
            <w:r w:rsidRPr="00201B96">
              <w:rPr>
                <w:b/>
                <w:i/>
              </w:rPr>
              <w:t xml:space="preserve"> будут признаны неверными</w:t>
            </w:r>
            <w:r w:rsidRPr="00201B96">
              <w:rPr>
                <w:i/>
              </w:rPr>
              <w:t xml:space="preserve">. </w:t>
            </w:r>
          </w:p>
        </w:tc>
      </w:tr>
    </w:tbl>
    <w:p w14:paraId="6FB3D5AD" w14:textId="77777777" w:rsidR="001F3A85" w:rsidRPr="00201B96" w:rsidRDefault="001F3A85" w:rsidP="001F3A85">
      <w:pPr>
        <w:spacing w:line="240" w:lineRule="auto"/>
      </w:pPr>
    </w:p>
    <w:p w14:paraId="61194C1A" w14:textId="11F19E09" w:rsidR="001F3A85" w:rsidRPr="00201B96" w:rsidRDefault="001F3A85" w:rsidP="001F3A85">
      <w:pPr>
        <w:spacing w:line="240" w:lineRule="auto"/>
        <w:ind w:firstLine="708"/>
        <w:rPr>
          <w:b/>
        </w:rPr>
      </w:pPr>
      <w:r w:rsidRPr="00201B96">
        <w:t xml:space="preserve">В случае если участник </w:t>
      </w:r>
      <w:r w:rsidR="006369FC">
        <w:t>ТМ</w:t>
      </w:r>
      <w:r w:rsidRPr="00201B96">
        <w:t xml:space="preserve"> отказывается ставить личную подпись на</w:t>
      </w:r>
      <w:r w:rsidR="0002674A">
        <w:t xml:space="preserve"> </w:t>
      </w:r>
      <w:r w:rsidRPr="00201B96">
        <w:t>бланке №1, организатор в</w:t>
      </w:r>
      <w:r w:rsidR="0002674A">
        <w:t xml:space="preserve"> </w:t>
      </w:r>
      <w:r w:rsidRPr="00201B96">
        <w:t>аудитории ставит в</w:t>
      </w:r>
      <w:r w:rsidR="0002674A">
        <w:t xml:space="preserve"> </w:t>
      </w:r>
      <w:r w:rsidRPr="00201B96">
        <w:t>бланке №1 свою подпись;</w:t>
      </w:r>
    </w:p>
    <w:p w14:paraId="22895DD6" w14:textId="6AE2C186" w:rsidR="001F3A85" w:rsidRPr="00201B96" w:rsidRDefault="001F3A85" w:rsidP="001F3A85">
      <w:pPr>
        <w:tabs>
          <w:tab w:val="left" w:pos="993"/>
          <w:tab w:val="left" w:pos="4088"/>
        </w:tabs>
        <w:spacing w:line="240" w:lineRule="auto"/>
      </w:pPr>
      <w:r w:rsidRPr="00201B96">
        <w:rPr>
          <w:b/>
        </w:rPr>
        <w:tab/>
        <w:t xml:space="preserve">Организатор </w:t>
      </w:r>
      <w:r w:rsidRPr="00201B96">
        <w:t xml:space="preserve">в аудитории должен объявить начало, продолжительность </w:t>
      </w:r>
      <w:r w:rsidR="006369FC">
        <w:br/>
      </w:r>
      <w:r w:rsidRPr="00201B96">
        <w:t xml:space="preserve">и время окончания </w:t>
      </w:r>
      <w:r w:rsidR="006369FC">
        <w:t>ТМ</w:t>
      </w:r>
      <w:r w:rsidRPr="00201B96">
        <w:t xml:space="preserve"> и зафиксировать на доске (информационном стенде) время начала и окончания </w:t>
      </w:r>
      <w:r w:rsidR="006369FC">
        <w:t>ТМ</w:t>
      </w:r>
      <w:r w:rsidRPr="00201B96">
        <w:t>.</w:t>
      </w:r>
    </w:p>
    <w:p w14:paraId="0AE18CCC" w14:textId="063A2A04" w:rsidR="001F3A85" w:rsidRPr="00201B96" w:rsidRDefault="001F3A85" w:rsidP="001F3A85">
      <w:pPr>
        <w:tabs>
          <w:tab w:val="left" w:pos="709"/>
          <w:tab w:val="left" w:pos="4088"/>
        </w:tabs>
        <w:spacing w:line="240" w:lineRule="auto"/>
      </w:pPr>
      <w:r w:rsidRPr="00201B96">
        <w:lastRenderedPageBreak/>
        <w:t>В продолжительность выполнения работы не</w:t>
      </w:r>
      <w:r w:rsidR="0002674A">
        <w:t xml:space="preserve"> </w:t>
      </w:r>
      <w:r w:rsidRPr="00201B96">
        <w:t>включается время, выделенное на</w:t>
      </w:r>
      <w:r w:rsidR="0002674A">
        <w:t xml:space="preserve"> </w:t>
      </w:r>
      <w:r w:rsidRPr="00201B96">
        <w:t xml:space="preserve">подготовительные мероприятия (инструктаж участников </w:t>
      </w:r>
      <w:r w:rsidR="006369FC">
        <w:t>ТМ</w:t>
      </w:r>
      <w:r w:rsidRPr="00201B96">
        <w:t>, выдачу им</w:t>
      </w:r>
      <w:r w:rsidR="0002674A">
        <w:t xml:space="preserve"> </w:t>
      </w:r>
      <w:r w:rsidRPr="00201B96">
        <w:t xml:space="preserve">бланков </w:t>
      </w:r>
      <w:r w:rsidR="006369FC">
        <w:br/>
      </w:r>
      <w:r w:rsidRPr="00201B96">
        <w:t>и КИМ).</w:t>
      </w:r>
    </w:p>
    <w:p w14:paraId="6B7AB2EB" w14:textId="3EDEB4C8" w:rsidR="001F3A85" w:rsidRPr="00201B96" w:rsidRDefault="001F3A85" w:rsidP="001F3A85">
      <w:pPr>
        <w:spacing w:line="240" w:lineRule="auto"/>
        <w:ind w:firstLine="708"/>
      </w:pPr>
      <w:r w:rsidRPr="00201B96">
        <w:t xml:space="preserve">Участники </w:t>
      </w:r>
      <w:r w:rsidR="006369FC">
        <w:t>ТМ</w:t>
      </w:r>
      <w:r w:rsidRPr="00201B96">
        <w:t xml:space="preserve"> начинают выполнение заданий. </w:t>
      </w:r>
      <w:r w:rsidR="009E3133" w:rsidRPr="00201B96">
        <w:t>Во</w:t>
      </w:r>
      <w:r w:rsidR="009E3133">
        <w:t xml:space="preserve"> </w:t>
      </w:r>
      <w:r w:rsidR="009E3133" w:rsidRPr="00201B96">
        <w:t>время</w:t>
      </w:r>
      <w:r w:rsidRPr="00201B96">
        <w:t xml:space="preserve"> </w:t>
      </w:r>
      <w:r w:rsidR="006369FC">
        <w:t>ТМ</w:t>
      </w:r>
      <w:r w:rsidRPr="00201B96">
        <w:t xml:space="preserve"> организатор должен следить за порядком в аудитории.</w:t>
      </w:r>
    </w:p>
    <w:p w14:paraId="5D2ECED7" w14:textId="77777777" w:rsidR="001F3A85" w:rsidRPr="00201B96" w:rsidRDefault="001F3A85" w:rsidP="001F3A85">
      <w:pPr>
        <w:spacing w:line="240" w:lineRule="auto"/>
      </w:pPr>
    </w:p>
    <w:p w14:paraId="67C1F67A" w14:textId="00CA2471" w:rsidR="001F3A85" w:rsidRPr="00201B96" w:rsidRDefault="001F3A85" w:rsidP="001F3A85">
      <w:pPr>
        <w:spacing w:line="240" w:lineRule="auto"/>
      </w:pPr>
      <w:r w:rsidRPr="00201B96">
        <w:t>При установлении факта наличия и</w:t>
      </w:r>
      <w:r w:rsidR="009E3133">
        <w:t xml:space="preserve"> </w:t>
      </w:r>
      <w:r w:rsidRPr="00201B96">
        <w:t xml:space="preserve">(или) использования участниками </w:t>
      </w:r>
      <w:r w:rsidR="006369FC">
        <w:br/>
        <w:t>ТМ</w:t>
      </w:r>
      <w:r w:rsidRPr="00201B96">
        <w:t xml:space="preserve"> средств связи, а также средств хранения и передачи информации во время проведения </w:t>
      </w:r>
      <w:r w:rsidR="006369FC">
        <w:t>ТМ</w:t>
      </w:r>
      <w:r w:rsidRPr="00201B96">
        <w:t xml:space="preserve"> или иного нарушения ими порядка проведения </w:t>
      </w:r>
      <w:r w:rsidR="006369FC">
        <w:t>ТМ</w:t>
      </w:r>
      <w:r w:rsidRPr="00201B96">
        <w:t xml:space="preserve">, участник, нарушивший порядок проведения </w:t>
      </w:r>
      <w:r w:rsidR="006369FC">
        <w:t>ТМ</w:t>
      </w:r>
      <w:r w:rsidRPr="00201B96">
        <w:t>, удаляется.</w:t>
      </w:r>
    </w:p>
    <w:p w14:paraId="1719A780" w14:textId="744E9E32" w:rsidR="001F3A85" w:rsidRPr="00201B96" w:rsidRDefault="001F3A85" w:rsidP="001F3A85">
      <w:pPr>
        <w:spacing w:line="240" w:lineRule="auto"/>
      </w:pPr>
      <w:r w:rsidRPr="00201B96">
        <w:t xml:space="preserve">В этом случае организатор должен поставить в именных бланках №1 и №2 </w:t>
      </w:r>
      <w:r w:rsidR="006369FC">
        <w:br/>
      </w:r>
      <w:r w:rsidRPr="00201B96">
        <w:t>в поле «Удален» метку «Х» и удостоверить ее своей подписью в прямоугольном окне в правом нижнем углу бланка.</w:t>
      </w:r>
    </w:p>
    <w:p w14:paraId="4E3B92AB" w14:textId="6CFD7332" w:rsidR="001F3A85" w:rsidRPr="00201B96" w:rsidRDefault="001F3A85" w:rsidP="001F3A85">
      <w:pPr>
        <w:spacing w:line="240" w:lineRule="auto"/>
      </w:pPr>
      <w:r w:rsidRPr="00201B96">
        <w:t xml:space="preserve">Бланки ответов участника </w:t>
      </w:r>
      <w:r w:rsidR="006369FC">
        <w:t>ТМ</w:t>
      </w:r>
      <w:r w:rsidRPr="00201B96">
        <w:t xml:space="preserve">, удаленного за нарушение установленного порядка проведения </w:t>
      </w:r>
      <w:r w:rsidR="006369FC">
        <w:t>ТМ</w:t>
      </w:r>
      <w:r w:rsidRPr="00201B96">
        <w:t xml:space="preserve">, направляются на обработку совместно с бланками остальных участников </w:t>
      </w:r>
      <w:r w:rsidR="006369FC">
        <w:t>ТМ</w:t>
      </w:r>
      <w:r w:rsidRPr="00201B96">
        <w:t>.</w:t>
      </w:r>
    </w:p>
    <w:p w14:paraId="5E769AA9" w14:textId="77777777" w:rsidR="001F3A85" w:rsidRPr="00201B96" w:rsidRDefault="001F3A85" w:rsidP="001F3A85">
      <w:pPr>
        <w:spacing w:line="240" w:lineRule="auto"/>
      </w:pPr>
    </w:p>
    <w:p w14:paraId="07183EDB" w14:textId="38399792" w:rsidR="001F3A85" w:rsidRPr="00201B96" w:rsidRDefault="001F3A85" w:rsidP="001F3A85">
      <w:pPr>
        <w:spacing w:line="240" w:lineRule="auto"/>
      </w:pPr>
      <w:r w:rsidRPr="00201B96">
        <w:t xml:space="preserve">В случае если участник </w:t>
      </w:r>
      <w:r w:rsidR="006369FC">
        <w:t>ТМ</w:t>
      </w:r>
      <w:r w:rsidRPr="00201B96">
        <w:t xml:space="preserve"> по состоянию здоровья или другим объективным причинам не может завершить </w:t>
      </w:r>
      <w:r w:rsidR="006369FC">
        <w:t>ТМ</w:t>
      </w:r>
      <w:r w:rsidRPr="00201B96">
        <w:t xml:space="preserve">, он может покинуть аудиторию, </w:t>
      </w:r>
      <w:r w:rsidR="006369FC">
        <w:br/>
      </w:r>
      <w:r w:rsidRPr="00201B96">
        <w:t xml:space="preserve">при этом организатор должен поставить в именных бланках №1 и №2 в поле </w:t>
      </w:r>
      <w:r w:rsidR="006369FC">
        <w:br/>
      </w:r>
      <w:r w:rsidRPr="00201B96">
        <w:t>«Не закончил по уважительной причине» метку «Х» и удостоверить ее своей подписью в прямоугольном окне в правом нижнем углу бланка.</w:t>
      </w:r>
    </w:p>
    <w:p w14:paraId="48301BE5" w14:textId="11385192" w:rsidR="001F3A85" w:rsidRPr="00201B96" w:rsidRDefault="001F3A85" w:rsidP="001F3A85">
      <w:pPr>
        <w:spacing w:line="240" w:lineRule="auto"/>
      </w:pPr>
      <w:r w:rsidRPr="00201B96">
        <w:t xml:space="preserve">Бланки ответов участника, не закончившего </w:t>
      </w:r>
      <w:r w:rsidR="006369FC">
        <w:t>ТМ</w:t>
      </w:r>
      <w:r w:rsidRPr="00201B96">
        <w:t xml:space="preserve"> по уважительной причине, направляются на обработку совместно с бланками остальных участников </w:t>
      </w:r>
      <w:r w:rsidR="006369FC">
        <w:t>ТМ</w:t>
      </w:r>
      <w:r w:rsidRPr="00201B96">
        <w:t>.</w:t>
      </w:r>
    </w:p>
    <w:p w14:paraId="78AAECD7" w14:textId="77777777" w:rsidR="001F3A85" w:rsidRPr="00201B96" w:rsidRDefault="001F3A85" w:rsidP="001F3A85">
      <w:pPr>
        <w:spacing w:line="240" w:lineRule="auto"/>
      </w:pPr>
    </w:p>
    <w:p w14:paraId="504CED57" w14:textId="2CC11A5E" w:rsidR="001F3A85" w:rsidRPr="00201B96" w:rsidRDefault="001F3A85" w:rsidP="001F3A85">
      <w:pPr>
        <w:spacing w:line="240" w:lineRule="auto"/>
      </w:pPr>
      <w:r w:rsidRPr="00201B96">
        <w:t xml:space="preserve">В случае неявки участника </w:t>
      </w:r>
      <w:r w:rsidR="006369FC">
        <w:t>ТМ</w:t>
      </w:r>
      <w:r w:rsidRPr="00201B96">
        <w:t xml:space="preserve"> организатор в аудитории по окончании </w:t>
      </w:r>
      <w:r w:rsidR="006369FC">
        <w:br/>
        <w:t>ТМ</w:t>
      </w:r>
      <w:r w:rsidR="006369FC" w:rsidRPr="00201B96">
        <w:t xml:space="preserve"> </w:t>
      </w:r>
      <w:r w:rsidRPr="00201B96">
        <w:t xml:space="preserve">должен поставить в именных бланках №1 и №2 в поле «Неявка» метку «Х» </w:t>
      </w:r>
      <w:r w:rsidR="006369FC">
        <w:br/>
      </w:r>
      <w:r w:rsidRPr="00201B96">
        <w:t>и удостоверить ее своей подписью в прямоугольном окне в правом нижнем углу бланка.</w:t>
      </w:r>
    </w:p>
    <w:p w14:paraId="65B33C27" w14:textId="63318780" w:rsidR="001F3A85" w:rsidRDefault="001F3A85" w:rsidP="00833A0E">
      <w:pPr>
        <w:spacing w:line="240" w:lineRule="auto"/>
        <w:ind w:firstLine="708"/>
      </w:pPr>
      <w:r w:rsidRPr="00201B96">
        <w:t xml:space="preserve">Бланки ответов неявившегося участника </w:t>
      </w:r>
      <w:r w:rsidR="006369FC">
        <w:t>ТМ</w:t>
      </w:r>
      <w:r w:rsidRPr="00201B96">
        <w:t xml:space="preserve"> направляются на обработку совместно с бланками остальных участников </w:t>
      </w:r>
      <w:r w:rsidR="006369FC">
        <w:t>ТМ</w:t>
      </w:r>
      <w:r w:rsidRPr="00201B96">
        <w:t xml:space="preserve"> данной ОО.</w:t>
      </w:r>
    </w:p>
    <w:p w14:paraId="32E8978D" w14:textId="27324BE5" w:rsidR="001F3A85" w:rsidRDefault="00833A0E" w:rsidP="00C6652A">
      <w:pPr>
        <w:pStyle w:val="30"/>
        <w:jc w:val="left"/>
      </w:pPr>
      <w:bookmarkStart w:id="11" w:name="_Toc92964797"/>
      <w:r>
        <w:t>Выдача дополнительных бланков ответов</w:t>
      </w:r>
      <w:bookmarkEnd w:id="11"/>
    </w:p>
    <w:p w14:paraId="05AAA7A7" w14:textId="2DBAB86B" w:rsidR="00833A0E" w:rsidRPr="00201B96" w:rsidRDefault="00833A0E" w:rsidP="00C6652A">
      <w:pPr>
        <w:spacing w:line="240" w:lineRule="auto"/>
      </w:pPr>
      <w:r w:rsidRPr="00201B96">
        <w:t xml:space="preserve">В случае если участник </w:t>
      </w:r>
      <w:r w:rsidR="006369FC">
        <w:t>ТМ</w:t>
      </w:r>
      <w:r w:rsidRPr="00201B96">
        <w:t xml:space="preserve"> полностью заполнил бланк ответов №2, организатор должен:</w:t>
      </w:r>
    </w:p>
    <w:p w14:paraId="7EEE546E" w14:textId="77777777" w:rsidR="00833A0E" w:rsidRPr="00833A0E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833A0E">
        <w:t xml:space="preserve">убедиться, чтобы обе стороны именного бланка ответов №2 были полностью заполнены, в противном случае ответы, внесенные на дополнительный бланк ответов №2, оцениваться не будут; </w:t>
      </w:r>
    </w:p>
    <w:p w14:paraId="182A0AF5" w14:textId="77777777" w:rsidR="00833A0E" w:rsidRPr="00833A0E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833A0E">
        <w:t>выдать по просьбе участника дополнительный бланк ответов №2;</w:t>
      </w:r>
    </w:p>
    <w:p w14:paraId="1FF30A62" w14:textId="77777777" w:rsidR="00833A0E" w:rsidRPr="00833A0E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833A0E">
        <w:t>зафиксировать номера именного бланка №2 и выданных дополнительных бланков в форме ППЭ-12-03 «Ведомость использования дополнительных бланков ответов № 2»;</w:t>
      </w:r>
    </w:p>
    <w:p w14:paraId="4F964BC2" w14:textId="49E21FFA" w:rsidR="00833A0E" w:rsidRDefault="00833A0E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833A0E"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</w:t>
      </w:r>
      <w:r w:rsidRPr="00833A0E">
        <w:lastRenderedPageBreak/>
        <w:t>дополнительном бланке ответов №2 проставить номер листа в соответствующем поле бланка.</w:t>
      </w:r>
    </w:p>
    <w:p w14:paraId="414E3270" w14:textId="7714AD81" w:rsidR="00833A0E" w:rsidRDefault="006369FC" w:rsidP="00C6652A">
      <w:pPr>
        <w:pStyle w:val="22"/>
        <w:jc w:val="left"/>
      </w:pPr>
      <w:bookmarkStart w:id="12" w:name="_Toc92964798"/>
      <w:r>
        <w:t>Завершение тренировочных мероприятий</w:t>
      </w:r>
      <w:r w:rsidR="00C6652A">
        <w:t xml:space="preserve"> в аудитории</w:t>
      </w:r>
      <w:bookmarkEnd w:id="12"/>
    </w:p>
    <w:p w14:paraId="3F390654" w14:textId="7221D3A0" w:rsidR="00C6652A" w:rsidRPr="00201B96" w:rsidRDefault="00C6652A" w:rsidP="00C6652A">
      <w:pPr>
        <w:spacing w:line="240" w:lineRule="auto"/>
      </w:pPr>
      <w:r w:rsidRPr="00201B96">
        <w:t xml:space="preserve">Участники </w:t>
      </w:r>
      <w:r w:rsidR="006369FC">
        <w:t>ТМ</w:t>
      </w:r>
      <w:r w:rsidRPr="00201B96">
        <w:t xml:space="preserve">, досрочно завершившие выполнение работы, могут сдать </w:t>
      </w:r>
      <w:r w:rsidR="006369FC">
        <w:br/>
      </w:r>
      <w:r w:rsidRPr="00201B96">
        <w:t xml:space="preserve">ее организаторам и покинуть аудиторию. Организатору необходимо принять у них все ЭМ. Досрочная сдача материалов </w:t>
      </w:r>
      <w:r w:rsidR="006369FC">
        <w:t>ТМ</w:t>
      </w:r>
      <w:r w:rsidRPr="00201B96">
        <w:t xml:space="preserve"> прекращается за 5 минут до окончания </w:t>
      </w:r>
      <w:r w:rsidR="006369FC">
        <w:t>ТМ</w:t>
      </w:r>
      <w:r w:rsidRPr="00201B96">
        <w:t>.</w:t>
      </w:r>
    </w:p>
    <w:p w14:paraId="09B4A8D9" w14:textId="20C3D071" w:rsidR="00C6652A" w:rsidRPr="00201B96" w:rsidRDefault="00C6652A" w:rsidP="00C6652A">
      <w:pPr>
        <w:spacing w:line="240" w:lineRule="auto"/>
      </w:pPr>
      <w:r w:rsidRPr="00201B96">
        <w:t xml:space="preserve">За 30 минут и за 5 минут до окончания времени </w:t>
      </w:r>
      <w:r w:rsidR="006369FC">
        <w:t>ТМ</w:t>
      </w:r>
      <w:r w:rsidRPr="00201B96">
        <w:t xml:space="preserve"> организатор должен уведомить об этом участников </w:t>
      </w:r>
      <w:r w:rsidR="006369FC">
        <w:t>ТМ</w:t>
      </w:r>
      <w:r w:rsidRPr="00201B96">
        <w:t>.</w:t>
      </w:r>
    </w:p>
    <w:p w14:paraId="72BE489F" w14:textId="17B783B9" w:rsidR="00C6652A" w:rsidRPr="00201B96" w:rsidRDefault="00C6652A" w:rsidP="00C6652A">
      <w:pPr>
        <w:spacing w:line="240" w:lineRule="auto"/>
      </w:pPr>
      <w:r w:rsidRPr="00201B96">
        <w:t xml:space="preserve">За 15 минут до окончания </w:t>
      </w:r>
      <w:r w:rsidR="006369FC">
        <w:t>ТМ</w:t>
      </w:r>
      <w:r w:rsidRPr="00201B96">
        <w:t xml:space="preserve"> организатор должен:</w:t>
      </w:r>
    </w:p>
    <w:p w14:paraId="08F4FA05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проставить метку в поле «Неявка» именных бланков неявившихся участников;</w:t>
      </w:r>
    </w:p>
    <w:p w14:paraId="392847D7" w14:textId="7645197C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отметить в форме ОО-05-02 «Ведомость учета участников ГИА </w:t>
      </w:r>
      <w:r w:rsidR="006369FC">
        <w:br/>
      </w:r>
      <w:r w:rsidRPr="00C6652A">
        <w:t xml:space="preserve">и экзаменационных материалов в аудитории» факты неявки участников </w:t>
      </w:r>
      <w:r w:rsidR="006369FC">
        <w:t>ТМ</w:t>
      </w:r>
      <w:r w:rsidRPr="00C6652A">
        <w:t>.</w:t>
      </w:r>
    </w:p>
    <w:p w14:paraId="5213FD33" w14:textId="77777777" w:rsidR="006369FC" w:rsidRDefault="006369FC" w:rsidP="006369FC">
      <w:pPr>
        <w:tabs>
          <w:tab w:val="left" w:pos="1134"/>
        </w:tabs>
        <w:spacing w:line="240" w:lineRule="auto"/>
        <w:ind w:left="66" w:firstLine="0"/>
      </w:pPr>
    </w:p>
    <w:p w14:paraId="5958DB85" w14:textId="724B37DC" w:rsidR="00C6652A" w:rsidRPr="00201B96" w:rsidRDefault="00C6652A" w:rsidP="006369FC">
      <w:pPr>
        <w:tabs>
          <w:tab w:val="left" w:pos="1134"/>
        </w:tabs>
        <w:spacing w:line="240" w:lineRule="auto"/>
        <w:ind w:left="66" w:firstLine="0"/>
      </w:pPr>
      <w:r w:rsidRPr="00201B96">
        <w:t xml:space="preserve">По окончании </w:t>
      </w:r>
      <w:r w:rsidR="006369FC">
        <w:t>ТМ</w:t>
      </w:r>
      <w:r w:rsidRPr="00201B96">
        <w:t xml:space="preserve"> организатор должен:</w:t>
      </w:r>
    </w:p>
    <w:p w14:paraId="40EA640B" w14:textId="1FA2F3D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объявить, что </w:t>
      </w:r>
      <w:r w:rsidR="006369FC">
        <w:t>ТМ</w:t>
      </w:r>
      <w:r w:rsidRPr="00C6652A">
        <w:t xml:space="preserve"> окончена;</w:t>
      </w:r>
    </w:p>
    <w:p w14:paraId="7B0CD4F5" w14:textId="1C4378AE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принять у участников </w:t>
      </w:r>
      <w:r w:rsidR="006369FC">
        <w:t>ТМ</w:t>
      </w:r>
    </w:p>
    <w:p w14:paraId="3652A87A" w14:textId="77777777" w:rsidR="00C6652A" w:rsidRPr="00201B96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</w:pPr>
      <w:r w:rsidRPr="00201B96">
        <w:t>бланки ответов №1, бланки ответов №2, дополнительные бланки ответов №2;</w:t>
      </w:r>
    </w:p>
    <w:p w14:paraId="1C161256" w14:textId="77777777" w:rsidR="00C6652A" w:rsidRPr="00201B96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</w:pPr>
      <w:r w:rsidRPr="00201B96">
        <w:t>вариант КИМ;</w:t>
      </w:r>
    </w:p>
    <w:p w14:paraId="15CA21B2" w14:textId="77777777" w:rsidR="00C6652A" w:rsidRPr="00201B96" w:rsidRDefault="00C6652A" w:rsidP="006369FC">
      <w:pPr>
        <w:pStyle w:val="a0"/>
        <w:numPr>
          <w:ilvl w:val="0"/>
          <w:numId w:val="9"/>
        </w:numPr>
        <w:tabs>
          <w:tab w:val="clear" w:pos="1843"/>
          <w:tab w:val="left" w:pos="1134"/>
        </w:tabs>
        <w:spacing w:line="240" w:lineRule="auto"/>
        <w:ind w:left="709" w:firstLine="0"/>
      </w:pPr>
      <w:r w:rsidRPr="00201B96">
        <w:t>черновики;</w:t>
      </w:r>
    </w:p>
    <w:p w14:paraId="067B62D7" w14:textId="4B4F39E6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поставить прочерк «Z» на полях бланков ответов №2, предназначенных </w:t>
      </w:r>
      <w:r w:rsidR="006369FC">
        <w:br/>
      </w:r>
      <w:r w:rsidRPr="00C6652A">
        <w:t xml:space="preserve">для записи ответов в свободной форме, но оставшихся незаполненными </w:t>
      </w:r>
      <w:r w:rsidR="006369FC">
        <w:br/>
      </w:r>
      <w:r w:rsidR="00EA596A">
        <w:t xml:space="preserve">(в том числе и </w:t>
      </w:r>
      <w:r w:rsidRPr="00C6652A">
        <w:t>на</w:t>
      </w:r>
      <w:r w:rsidR="00EA596A">
        <w:t xml:space="preserve"> </w:t>
      </w:r>
      <w:r w:rsidRPr="00C6652A">
        <w:t>его оборотной стороне), а также в выданных дополнительных бланках ответов №2;</w:t>
      </w:r>
    </w:p>
    <w:p w14:paraId="468B75EC" w14:textId="7E30660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заполнить форму ППЭ-05-02 «Ведомость учёта участников ГИА </w:t>
      </w:r>
      <w:r w:rsidR="006369FC">
        <w:br/>
      </w:r>
      <w:r w:rsidRPr="00C6652A">
        <w:t>и экзаменационных материалов в аудитории».</w:t>
      </w:r>
    </w:p>
    <w:p w14:paraId="0BD3B765" w14:textId="7092DFF7" w:rsidR="00C6652A" w:rsidRDefault="00C6652A" w:rsidP="00C6652A">
      <w:pPr>
        <w:pStyle w:val="22"/>
        <w:jc w:val="left"/>
      </w:pPr>
      <w:bookmarkStart w:id="13" w:name="_Toc92964799"/>
      <w:r w:rsidRPr="00C6652A">
        <w:t>Упаков</w:t>
      </w:r>
      <w:r w:rsidR="006369FC">
        <w:t>ка бланков ответов участников тренировочных мероприятий</w:t>
      </w:r>
      <w:r w:rsidRPr="00C6652A">
        <w:t xml:space="preserve"> и формирование комплекта документов аудитории</w:t>
      </w:r>
      <w:bookmarkEnd w:id="13"/>
    </w:p>
    <w:p w14:paraId="4C3055B4" w14:textId="08BEDF00" w:rsidR="00C6652A" w:rsidRDefault="00C6652A" w:rsidP="00C6652A">
      <w:pPr>
        <w:spacing w:line="240" w:lineRule="auto"/>
      </w:pPr>
      <w:r w:rsidRPr="00201B96">
        <w:t xml:space="preserve">По окончании приема бланков ответов от участников </w:t>
      </w:r>
      <w:r w:rsidR="006369FC">
        <w:t>ТМ</w:t>
      </w:r>
      <w:r w:rsidR="006369FC" w:rsidRPr="00201B96">
        <w:t xml:space="preserve"> </w:t>
      </w:r>
      <w:r w:rsidRPr="00201B96">
        <w:t xml:space="preserve">организатор должен разложить и пересчитать бланки ответов участников </w:t>
      </w:r>
      <w:r w:rsidR="006369FC">
        <w:t>ТМ</w:t>
      </w:r>
      <w:r w:rsidRPr="00201B96">
        <w:t>, в том числе дополнительные бланки ответов №2</w:t>
      </w:r>
      <w:r w:rsidR="003E2836">
        <w:t xml:space="preserve">. Бланки должны быть собраны комплектами по участникам: бланк ответов №1, бланк ответов №2, </w:t>
      </w:r>
      <w:r w:rsidRPr="00201B96">
        <w:t xml:space="preserve">дополнительный бланк ответов №2 необходимо размещать за основным бланком ответов №2 участника </w:t>
      </w:r>
      <w:r w:rsidR="006369FC">
        <w:t>ТМ</w:t>
      </w:r>
      <w:r w:rsidRPr="00201B96">
        <w:t>.</w:t>
      </w:r>
    </w:p>
    <w:p w14:paraId="5FB0A9B7" w14:textId="77777777" w:rsidR="00C6652A" w:rsidRPr="00C6652A" w:rsidRDefault="00C6652A" w:rsidP="00C6652A">
      <w:pPr>
        <w:spacing w:line="240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83"/>
      </w:tblGrid>
      <w:tr w:rsidR="00C6652A" w14:paraId="0515D199" w14:textId="77777777" w:rsidTr="00C6652A">
        <w:trPr>
          <w:trHeight w:val="982"/>
        </w:trPr>
        <w:tc>
          <w:tcPr>
            <w:tcW w:w="784" w:type="dxa"/>
          </w:tcPr>
          <w:p w14:paraId="0B1B928E" w14:textId="77777777" w:rsidR="00C6652A" w:rsidRDefault="00C6652A" w:rsidP="00C6652A">
            <w:pPr>
              <w:spacing w:before="120" w:after="120"/>
              <w:ind w:firstLine="0"/>
              <w:rPr>
                <w:noProof/>
              </w:rPr>
            </w:pPr>
            <w:r w:rsidRPr="00AB619C">
              <w:rPr>
                <w:noProof/>
              </w:rPr>
              <w:drawing>
                <wp:inline distT="0" distB="0" distL="0" distR="0" wp14:anchorId="31168D16" wp14:editId="492F48CD">
                  <wp:extent cx="360000" cy="36000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3BD21253" w14:textId="0BD4A07A" w:rsidR="00C6652A" w:rsidRPr="000358F3" w:rsidRDefault="00C6652A" w:rsidP="00C6652A">
            <w:pPr>
              <w:spacing w:before="120" w:after="120" w:line="240" w:lineRule="auto"/>
              <w:ind w:firstLine="0"/>
              <w:rPr>
                <w:i/>
              </w:rPr>
            </w:pPr>
            <w:r w:rsidRPr="00201B96">
              <w:rPr>
                <w:i/>
              </w:rPr>
              <w:t xml:space="preserve">Руководителю ОО передаются бланки ответов всех участников </w:t>
            </w:r>
            <w:r w:rsidR="006369FC" w:rsidRPr="006369FC">
              <w:rPr>
                <w:i/>
              </w:rPr>
              <w:t>ТМ</w:t>
            </w:r>
            <w:r w:rsidRPr="00201B96">
              <w:rPr>
                <w:i/>
              </w:rPr>
              <w:t xml:space="preserve">, в том числе неявившихся, удаленных за нарушение установленного порядка проведения </w:t>
            </w:r>
            <w:r w:rsidR="006369FC" w:rsidRPr="006369FC">
              <w:rPr>
                <w:i/>
              </w:rPr>
              <w:t>ТМ</w:t>
            </w:r>
            <w:r w:rsidRPr="00201B96">
              <w:rPr>
                <w:i/>
              </w:rPr>
              <w:t xml:space="preserve"> и закончивших </w:t>
            </w:r>
            <w:r w:rsidR="006369FC" w:rsidRPr="006369FC">
              <w:rPr>
                <w:i/>
              </w:rPr>
              <w:t>ТМ</w:t>
            </w:r>
            <w:r w:rsidRPr="006369FC">
              <w:rPr>
                <w:i/>
              </w:rPr>
              <w:t xml:space="preserve"> </w:t>
            </w:r>
            <w:r w:rsidRPr="00201B96">
              <w:rPr>
                <w:i/>
              </w:rPr>
              <w:t>досрочно по объективным причинам.</w:t>
            </w:r>
          </w:p>
        </w:tc>
      </w:tr>
    </w:tbl>
    <w:p w14:paraId="5BEC24D6" w14:textId="77777777" w:rsidR="00C6652A" w:rsidRDefault="00C6652A" w:rsidP="001F3A85">
      <w:pPr>
        <w:ind w:firstLine="0"/>
      </w:pPr>
    </w:p>
    <w:p w14:paraId="43B84CFF" w14:textId="77777777" w:rsidR="00C6652A" w:rsidRPr="00201B96" w:rsidRDefault="00C6652A" w:rsidP="00C6652A">
      <w:pPr>
        <w:spacing w:line="276" w:lineRule="auto"/>
      </w:pPr>
      <w:r w:rsidRPr="00201B96">
        <w:t>Организатор(ы) передает(ют) руководителю ОО:</w:t>
      </w:r>
    </w:p>
    <w:p w14:paraId="106EA12A" w14:textId="349D5D50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lastRenderedPageBreak/>
        <w:t xml:space="preserve">бланки ответов участников </w:t>
      </w:r>
      <w:r w:rsidR="006369FC">
        <w:t>ТМ</w:t>
      </w:r>
      <w:r w:rsidRPr="00C6652A">
        <w:t xml:space="preserve">, сложенные комплектами по участникам; </w:t>
      </w:r>
    </w:p>
    <w:p w14:paraId="7F298984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КИМ;</w:t>
      </w:r>
    </w:p>
    <w:p w14:paraId="778D952B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черновики;</w:t>
      </w:r>
    </w:p>
    <w:p w14:paraId="0DA09B85" w14:textId="2AF8AABA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форму ППЭ-05-02 «Ведомость учета участников ГИА и экзаменационных материалов в аудитории»;</w:t>
      </w:r>
    </w:p>
    <w:p w14:paraId="657AEB65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форму ППЭ-12-03 «Ведомость использования дополнительных бланков ответов №2» (если заполнялась);</w:t>
      </w:r>
    </w:p>
    <w:p w14:paraId="37A576BB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неиспользованные дополнительные бланки ответов №2;</w:t>
      </w:r>
    </w:p>
    <w:p w14:paraId="61C8B322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служебные записки.</w:t>
      </w:r>
    </w:p>
    <w:p w14:paraId="6B8CF8F7" w14:textId="77777777" w:rsidR="00C6652A" w:rsidRPr="00201B96" w:rsidRDefault="00C6652A" w:rsidP="00C6652A">
      <w:pPr>
        <w:spacing w:line="276" w:lineRule="auto"/>
      </w:pPr>
    </w:p>
    <w:p w14:paraId="7F9C4266" w14:textId="0416283F" w:rsidR="00C6652A" w:rsidRDefault="00C6652A" w:rsidP="00C6652A">
      <w:pPr>
        <w:spacing w:line="240" w:lineRule="auto"/>
      </w:pPr>
      <w:r>
        <w:t xml:space="preserve">Организатор(ы) сообщают руководителю ОО о выявленных фактах некорректных регистрационных данных участников </w:t>
      </w:r>
      <w:r w:rsidR="006369FC">
        <w:t>ТМ</w:t>
      </w:r>
      <w:r>
        <w:t>.</w:t>
      </w:r>
    </w:p>
    <w:p w14:paraId="1A37FEDD" w14:textId="77777777" w:rsidR="00C6652A" w:rsidRDefault="00C6652A" w:rsidP="00C6652A">
      <w:pPr>
        <w:spacing w:line="240" w:lineRule="auto"/>
      </w:pPr>
      <w:r w:rsidRPr="00201B96"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0CB69A0C" w14:textId="056A4CA7" w:rsidR="00C6652A" w:rsidRPr="00201B96" w:rsidRDefault="00C6652A" w:rsidP="00C6652A">
      <w:pPr>
        <w:spacing w:line="240" w:lineRule="auto"/>
      </w:pPr>
      <w:r w:rsidRPr="00201B96">
        <w:t xml:space="preserve">Руководитель ОО заполняет форму ППЭ-13 «Протокол учета и передачи </w:t>
      </w:r>
      <w:r w:rsidR="006369FC">
        <w:br/>
      </w:r>
      <w:r w:rsidRPr="00201B96">
        <w:t xml:space="preserve">на обработку экзаменационных материалов ОО» и </w:t>
      </w:r>
      <w:r w:rsidRPr="00C6652A">
        <w:t>упаковывает для передачи районному координатору</w:t>
      </w:r>
      <w:r w:rsidRPr="00201B96">
        <w:t>:</w:t>
      </w:r>
    </w:p>
    <w:p w14:paraId="5440719C" w14:textId="26AFE356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 xml:space="preserve">бланки участников </w:t>
      </w:r>
      <w:r w:rsidR="006369FC">
        <w:t>ТМ</w:t>
      </w:r>
    </w:p>
    <w:p w14:paraId="475350CD" w14:textId="20BA6190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форму ППЭ-05-02 «Ведомость учета участников ГИА и экзаменационных материалов в аудитории»;</w:t>
      </w:r>
    </w:p>
    <w:p w14:paraId="624FAE39" w14:textId="77777777" w:rsidR="00C6652A" w:rsidRPr="00C6652A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C6652A">
        <w:t>форму ППЭ-12-03 «Ведомость использования дополнительных бланков ответов №2» (если заполнялась);</w:t>
      </w:r>
    </w:p>
    <w:p w14:paraId="57C53613" w14:textId="44B118CF" w:rsidR="00C6652A" w:rsidRDefault="00C6652A" w:rsidP="006369FC">
      <w:pPr>
        <w:tabs>
          <w:tab w:val="left" w:pos="1134"/>
        </w:tabs>
        <w:spacing w:line="240" w:lineRule="auto"/>
        <w:ind w:left="66" w:firstLine="0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8883"/>
      </w:tblGrid>
      <w:tr w:rsidR="00C6652A" w14:paraId="4FB8C73A" w14:textId="77777777" w:rsidTr="00045599">
        <w:trPr>
          <w:trHeight w:val="982"/>
        </w:trPr>
        <w:tc>
          <w:tcPr>
            <w:tcW w:w="784" w:type="dxa"/>
          </w:tcPr>
          <w:p w14:paraId="54A376A9" w14:textId="77777777" w:rsidR="00C6652A" w:rsidRDefault="00C6652A" w:rsidP="00045599">
            <w:pPr>
              <w:spacing w:before="120" w:after="120"/>
              <w:ind w:firstLine="0"/>
              <w:rPr>
                <w:noProof/>
              </w:rPr>
            </w:pPr>
            <w:r w:rsidRPr="00AB619C">
              <w:rPr>
                <w:noProof/>
              </w:rPr>
              <w:drawing>
                <wp:inline distT="0" distB="0" distL="0" distR="0" wp14:anchorId="7EBFD4DB" wp14:editId="2055DF21">
                  <wp:extent cx="360000" cy="360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</w:tcPr>
          <w:p w14:paraId="038FB089" w14:textId="3B757716" w:rsidR="00C6652A" w:rsidRPr="00201B96" w:rsidRDefault="00C6652A" w:rsidP="00C6652A">
            <w:pPr>
              <w:spacing w:line="240" w:lineRule="auto"/>
              <w:rPr>
                <w:i/>
              </w:rPr>
            </w:pPr>
            <w:r w:rsidRPr="00201B96">
              <w:rPr>
                <w:i/>
              </w:rPr>
              <w:t xml:space="preserve">При упаковке бланков ответов участников </w:t>
            </w:r>
            <w:r w:rsidR="006369FC" w:rsidRPr="006369FC">
              <w:rPr>
                <w:i/>
              </w:rPr>
              <w:t>ТМ</w:t>
            </w:r>
            <w:r w:rsidR="006369FC" w:rsidRPr="00201B96">
              <w:rPr>
                <w:b/>
                <w:i/>
              </w:rPr>
              <w:t xml:space="preserve"> </w:t>
            </w:r>
            <w:r w:rsidRPr="00201B96">
              <w:rPr>
                <w:b/>
                <w:i/>
              </w:rPr>
              <w:t>запрещается</w:t>
            </w:r>
            <w:r w:rsidRPr="00201B96">
              <w:rPr>
                <w:i/>
              </w:rPr>
              <w:t>:</w:t>
            </w:r>
          </w:p>
          <w:p w14:paraId="3A742819" w14:textId="63513A6B" w:rsidR="00C6652A" w:rsidRPr="00201B96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i/>
                <w:sz w:val="24"/>
                <w:szCs w:val="24"/>
              </w:rPr>
            </w:pPr>
            <w:r w:rsidRPr="00201B96">
              <w:rPr>
                <w:i/>
                <w:sz w:val="24"/>
                <w:szCs w:val="24"/>
              </w:rPr>
              <w:t>вкладывать вместе с бланками какие-либо другие материалы;</w:t>
            </w:r>
          </w:p>
          <w:p w14:paraId="153326FE" w14:textId="77777777" w:rsidR="00C6652A" w:rsidRPr="00201B96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i/>
                <w:sz w:val="24"/>
                <w:szCs w:val="24"/>
              </w:rPr>
            </w:pPr>
            <w:r w:rsidRPr="00201B96">
              <w:rPr>
                <w:i/>
                <w:sz w:val="24"/>
                <w:szCs w:val="24"/>
              </w:rPr>
              <w:t>скреплять бланки (скрепками, степлерами и т.п.);</w:t>
            </w:r>
          </w:p>
          <w:p w14:paraId="666BA4EE" w14:textId="77777777" w:rsidR="00C6652A" w:rsidRPr="00201B96" w:rsidRDefault="00C6652A" w:rsidP="005B14F7">
            <w:pPr>
              <w:pStyle w:val="a"/>
              <w:numPr>
                <w:ilvl w:val="0"/>
                <w:numId w:val="15"/>
              </w:numPr>
              <w:tabs>
                <w:tab w:val="clear" w:pos="1134"/>
                <w:tab w:val="left" w:pos="389"/>
              </w:tabs>
              <w:spacing w:line="240" w:lineRule="auto"/>
              <w:ind w:left="670" w:hanging="426"/>
              <w:contextualSpacing w:val="0"/>
              <w:rPr>
                <w:i/>
                <w:sz w:val="24"/>
                <w:szCs w:val="24"/>
              </w:rPr>
            </w:pPr>
            <w:r w:rsidRPr="00201B96">
              <w:rPr>
                <w:i/>
                <w:sz w:val="24"/>
                <w:szCs w:val="24"/>
              </w:rPr>
              <w:t>менять ориентацию бланков в пакете (верх-низ, лицевая-оборотная сторона).</w:t>
            </w:r>
          </w:p>
          <w:p w14:paraId="1E0C0F6F" w14:textId="1D542B99" w:rsidR="00C6652A" w:rsidRPr="000358F3" w:rsidRDefault="00C6652A" w:rsidP="00045599">
            <w:pPr>
              <w:spacing w:before="120" w:after="120" w:line="240" w:lineRule="auto"/>
              <w:ind w:firstLine="0"/>
              <w:rPr>
                <w:i/>
              </w:rPr>
            </w:pPr>
          </w:p>
        </w:tc>
      </w:tr>
    </w:tbl>
    <w:p w14:paraId="77745428" w14:textId="6608EBE4" w:rsidR="00C6652A" w:rsidRPr="00201B96" w:rsidRDefault="00C6652A" w:rsidP="00C6652A">
      <w:pPr>
        <w:spacing w:line="240" w:lineRule="auto"/>
      </w:pPr>
      <w:r w:rsidRPr="00201B96">
        <w:t xml:space="preserve">КИМ (использованные, неиспользованные, испорченные и бракованные) </w:t>
      </w:r>
      <w:r w:rsidR="006369FC">
        <w:br/>
      </w:r>
      <w:r w:rsidRPr="00201B96">
        <w:t>и черновики упаковываются и остаются на хранении в ОО (</w:t>
      </w:r>
      <w:r w:rsidRPr="00C6652A">
        <w:rPr>
          <w:b/>
        </w:rPr>
        <w:t xml:space="preserve">координатору </w:t>
      </w:r>
      <w:r w:rsidR="006369FC">
        <w:rPr>
          <w:b/>
        </w:rPr>
        <w:br/>
      </w:r>
      <w:r w:rsidRPr="00C6652A">
        <w:rPr>
          <w:b/>
        </w:rPr>
        <w:t>не передаются!</w:t>
      </w:r>
      <w:r w:rsidRPr="00201B96">
        <w:t>);</w:t>
      </w:r>
    </w:p>
    <w:p w14:paraId="6D34A4A8" w14:textId="076843E6" w:rsidR="00C6652A" w:rsidRDefault="00C6652A" w:rsidP="00C6652A">
      <w:pPr>
        <w:spacing w:line="240" w:lineRule="auto"/>
      </w:pPr>
      <w:r>
        <w:t xml:space="preserve">Неиспользованные дополнительные бланки ответов, полученные из аудиторий, хранятся у руководителя ОО, для использования на следующих </w:t>
      </w:r>
      <w:r w:rsidR="006369FC">
        <w:t>ТМ</w:t>
      </w:r>
      <w:r>
        <w:t xml:space="preserve"> </w:t>
      </w:r>
      <w:r w:rsidRPr="00201B96">
        <w:t>(</w:t>
      </w:r>
      <w:r w:rsidRPr="00C6652A">
        <w:rPr>
          <w:b/>
        </w:rPr>
        <w:t>координатору не передаются!</w:t>
      </w:r>
      <w:r>
        <w:t>).</w:t>
      </w:r>
    </w:p>
    <w:p w14:paraId="20D15D8F" w14:textId="77777777" w:rsidR="00C6652A" w:rsidRDefault="00C6652A" w:rsidP="00C6652A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353" w:hanging="1353"/>
        <w:contextualSpacing w:val="0"/>
        <w:rPr>
          <w:sz w:val="24"/>
          <w:szCs w:val="24"/>
        </w:rPr>
      </w:pPr>
    </w:p>
    <w:p w14:paraId="20987ADF" w14:textId="17A43702" w:rsidR="00045599" w:rsidRPr="00045599" w:rsidRDefault="00045599" w:rsidP="00045599">
      <w:pPr>
        <w:pStyle w:val="22"/>
        <w:jc w:val="left"/>
      </w:pPr>
      <w:bookmarkStart w:id="14" w:name="_Toc92964800"/>
      <w:r w:rsidRPr="00045599">
        <w:t xml:space="preserve">Обработка материалов </w:t>
      </w:r>
      <w:r w:rsidR="006369FC">
        <w:t>тренировочных мероприятий</w:t>
      </w:r>
      <w:bookmarkEnd w:id="14"/>
    </w:p>
    <w:p w14:paraId="1C873F32" w14:textId="342C567C" w:rsidR="00C6652A" w:rsidRPr="00045599" w:rsidRDefault="00C6652A" w:rsidP="00045599">
      <w:pPr>
        <w:spacing w:line="240" w:lineRule="auto"/>
      </w:pPr>
      <w:r w:rsidRPr="00045599">
        <w:t xml:space="preserve">Руководитель ОО передает районному координатору в день проведения </w:t>
      </w:r>
      <w:r w:rsidR="006369FC">
        <w:t>ТМ</w:t>
      </w:r>
    </w:p>
    <w:p w14:paraId="0B902C9F" w14:textId="7F4E847B" w:rsidR="00C6652A" w:rsidRPr="00045599" w:rsidRDefault="00C6652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045599">
        <w:t xml:space="preserve">пакет с комплектом именных бланков участников и документацией </w:t>
      </w:r>
      <w:r w:rsidR="006369FC">
        <w:br/>
      </w:r>
      <w:r w:rsidRPr="00045599">
        <w:t xml:space="preserve">по проведению </w:t>
      </w:r>
      <w:r w:rsidR="006369FC">
        <w:t>ТМ</w:t>
      </w:r>
      <w:r w:rsidRPr="00045599">
        <w:t>.</w:t>
      </w:r>
    </w:p>
    <w:p w14:paraId="3B9232A7" w14:textId="3402D9B5" w:rsidR="00C6652A" w:rsidRDefault="00C6652A" w:rsidP="00045599">
      <w:pPr>
        <w:spacing w:line="240" w:lineRule="auto"/>
      </w:pPr>
      <w:r w:rsidRPr="00045599">
        <w:t xml:space="preserve">Районный координатор привозит документы </w:t>
      </w:r>
      <w:r w:rsidR="006369FC">
        <w:t>ТМ</w:t>
      </w:r>
      <w:r w:rsidR="00E3124C">
        <w:t xml:space="preserve"> в РЦОИ на сканирование: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680"/>
        <w:gridCol w:w="3949"/>
        <w:gridCol w:w="3226"/>
      </w:tblGrid>
      <w:tr w:rsidR="00E3124C" w:rsidRPr="006369FC" w14:paraId="2E4269BC" w14:textId="18ADBE52" w:rsidTr="00E3124C">
        <w:tc>
          <w:tcPr>
            <w:tcW w:w="2680" w:type="dxa"/>
            <w:vAlign w:val="center"/>
          </w:tcPr>
          <w:p w14:paraId="6599C424" w14:textId="77777777" w:rsidR="00E3124C" w:rsidRPr="00126678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126678">
              <w:rPr>
                <w:rFonts w:cs="Times New Roman"/>
                <w:b/>
              </w:rPr>
              <w:lastRenderedPageBreak/>
              <w:t>Предмет</w:t>
            </w:r>
          </w:p>
        </w:tc>
        <w:tc>
          <w:tcPr>
            <w:tcW w:w="3949" w:type="dxa"/>
            <w:vAlign w:val="center"/>
          </w:tcPr>
          <w:p w14:paraId="57067850" w14:textId="77777777" w:rsidR="00E3124C" w:rsidRPr="00126678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126678">
              <w:rPr>
                <w:rFonts w:cs="Times New Roman"/>
                <w:b/>
              </w:rPr>
              <w:t>Дата проведения</w:t>
            </w:r>
          </w:p>
        </w:tc>
        <w:tc>
          <w:tcPr>
            <w:tcW w:w="3226" w:type="dxa"/>
          </w:tcPr>
          <w:p w14:paraId="5C6B0164" w14:textId="74F42E3E" w:rsidR="00E3124C" w:rsidRPr="00126678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 сканирования</w:t>
            </w:r>
          </w:p>
        </w:tc>
      </w:tr>
      <w:tr w:rsidR="00E3124C" w:rsidRPr="006369FC" w14:paraId="7962044F" w14:textId="10213C9D" w:rsidTr="00E3124C">
        <w:tc>
          <w:tcPr>
            <w:tcW w:w="2680" w:type="dxa"/>
            <w:vAlign w:val="center"/>
          </w:tcPr>
          <w:p w14:paraId="1ED935F6" w14:textId="66B1CC5D" w:rsidR="00E3124C" w:rsidRPr="00126678" w:rsidRDefault="00E3124C" w:rsidP="00E3124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Русский язык</w:t>
            </w:r>
          </w:p>
        </w:tc>
        <w:tc>
          <w:tcPr>
            <w:tcW w:w="3949" w:type="dxa"/>
            <w:vAlign w:val="center"/>
          </w:tcPr>
          <w:p w14:paraId="0DF7E03C" w14:textId="70C89769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E3124C">
              <w:rPr>
                <w:rFonts w:cs="Times New Roman"/>
              </w:rPr>
              <w:t>18.01.2022 (вт)</w:t>
            </w:r>
          </w:p>
        </w:tc>
        <w:tc>
          <w:tcPr>
            <w:tcW w:w="3226" w:type="dxa"/>
          </w:tcPr>
          <w:p w14:paraId="661EF9FF" w14:textId="45E5E096" w:rsidR="00E3124C" w:rsidRP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19.01.2022 (ср) по графику</w:t>
            </w:r>
          </w:p>
        </w:tc>
      </w:tr>
      <w:tr w:rsidR="00E3124C" w:rsidRPr="006369FC" w14:paraId="5B9A7432" w14:textId="4D6996DC" w:rsidTr="00E3124C">
        <w:tc>
          <w:tcPr>
            <w:tcW w:w="2680" w:type="dxa"/>
            <w:vAlign w:val="center"/>
          </w:tcPr>
          <w:p w14:paraId="1CB8EEC3" w14:textId="082A0E72" w:rsidR="00E3124C" w:rsidRPr="00126678" w:rsidRDefault="00E3124C" w:rsidP="00E3124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Математика</w:t>
            </w:r>
          </w:p>
        </w:tc>
        <w:tc>
          <w:tcPr>
            <w:tcW w:w="3949" w:type="dxa"/>
            <w:vAlign w:val="center"/>
          </w:tcPr>
          <w:p w14:paraId="7DAC71E6" w14:textId="05552FB4" w:rsidR="00E3124C" w:rsidRPr="00126678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  <w:b/>
              </w:rPr>
            </w:pPr>
            <w:r w:rsidRPr="00E3124C">
              <w:rPr>
                <w:rFonts w:cs="Times New Roman"/>
              </w:rPr>
              <w:t>18.01.2022 (вт)</w:t>
            </w:r>
          </w:p>
        </w:tc>
        <w:tc>
          <w:tcPr>
            <w:tcW w:w="3226" w:type="dxa"/>
          </w:tcPr>
          <w:p w14:paraId="66CD4CFD" w14:textId="1EE5BF20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  <w:tr w:rsidR="00E3124C" w:rsidRPr="006369FC" w14:paraId="2FC020E5" w14:textId="6D0F624B" w:rsidTr="00E3124C">
        <w:tc>
          <w:tcPr>
            <w:tcW w:w="2680" w:type="dxa"/>
            <w:vAlign w:val="center"/>
          </w:tcPr>
          <w:p w14:paraId="5F7AFA5C" w14:textId="486A7E3B" w:rsidR="00E3124C" w:rsidRPr="00126678" w:rsidRDefault="00E3124C" w:rsidP="00E3124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Русский язык</w:t>
            </w:r>
          </w:p>
        </w:tc>
        <w:tc>
          <w:tcPr>
            <w:tcW w:w="3949" w:type="dxa"/>
            <w:vAlign w:val="center"/>
          </w:tcPr>
          <w:p w14:paraId="0BE37304" w14:textId="3E8EC336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E3124C">
              <w:rPr>
                <w:rFonts w:cs="Times New Roman"/>
              </w:rPr>
              <w:t>26.01.2022 (ср)</w:t>
            </w:r>
          </w:p>
        </w:tc>
        <w:tc>
          <w:tcPr>
            <w:tcW w:w="3226" w:type="dxa"/>
          </w:tcPr>
          <w:p w14:paraId="023AD607" w14:textId="7704601C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27.01.2022 (чт) по графику</w:t>
            </w:r>
          </w:p>
        </w:tc>
      </w:tr>
      <w:tr w:rsidR="00E3124C" w:rsidRPr="006369FC" w14:paraId="643D3AEF" w14:textId="26318AE9" w:rsidTr="00E3124C">
        <w:tc>
          <w:tcPr>
            <w:tcW w:w="2680" w:type="dxa"/>
            <w:vAlign w:val="center"/>
          </w:tcPr>
          <w:p w14:paraId="243BC27B" w14:textId="296E0CBF" w:rsidR="00E3124C" w:rsidRPr="00126678" w:rsidRDefault="00E3124C" w:rsidP="00E3124C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Математика</w:t>
            </w:r>
          </w:p>
        </w:tc>
        <w:tc>
          <w:tcPr>
            <w:tcW w:w="3949" w:type="dxa"/>
            <w:vAlign w:val="center"/>
          </w:tcPr>
          <w:p w14:paraId="23A0A095" w14:textId="3F7F52DB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E3124C">
              <w:rPr>
                <w:rFonts w:cs="Times New Roman"/>
              </w:rPr>
              <w:t>26.01.2022 (ср)</w:t>
            </w:r>
          </w:p>
        </w:tc>
        <w:tc>
          <w:tcPr>
            <w:tcW w:w="3226" w:type="dxa"/>
          </w:tcPr>
          <w:p w14:paraId="55AAC13F" w14:textId="25E32B7E" w:rsidR="00E3124C" w:rsidRP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  <w:tr w:rsidR="00E3124C" w14:paraId="7CF1401E" w14:textId="12C46C00" w:rsidTr="00E3124C">
        <w:tc>
          <w:tcPr>
            <w:tcW w:w="2680" w:type="dxa"/>
            <w:vAlign w:val="center"/>
          </w:tcPr>
          <w:p w14:paraId="44DF0E83" w14:textId="77777777" w:rsidR="00E3124C" w:rsidRPr="00126678" w:rsidRDefault="00E3124C" w:rsidP="00B95D39">
            <w:pPr>
              <w:spacing w:line="240" w:lineRule="auto"/>
              <w:ind w:firstLine="0"/>
              <w:jc w:val="left"/>
              <w:rPr>
                <w:rFonts w:cs="Times New Roman"/>
                <w:b/>
              </w:rPr>
            </w:pPr>
            <w:r w:rsidRPr="00126678">
              <w:rPr>
                <w:b/>
              </w:rPr>
              <w:t>География</w:t>
            </w:r>
          </w:p>
        </w:tc>
        <w:tc>
          <w:tcPr>
            <w:tcW w:w="3949" w:type="dxa"/>
            <w:vMerge w:val="restart"/>
            <w:vAlign w:val="center"/>
          </w:tcPr>
          <w:p w14:paraId="3C3CA0CA" w14:textId="77777777" w:rsid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03.02.2022 (чт)</w:t>
            </w:r>
          </w:p>
        </w:tc>
        <w:tc>
          <w:tcPr>
            <w:tcW w:w="3226" w:type="dxa"/>
            <w:vMerge w:val="restart"/>
            <w:vAlign w:val="center"/>
          </w:tcPr>
          <w:p w14:paraId="146FF4E0" w14:textId="523FC0A7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  <w:tr w:rsidR="00E3124C" w14:paraId="2FDC81E4" w14:textId="2611E3AF" w:rsidTr="00E3124C">
        <w:tc>
          <w:tcPr>
            <w:tcW w:w="2680" w:type="dxa"/>
            <w:vAlign w:val="center"/>
          </w:tcPr>
          <w:p w14:paraId="4E35BDD4" w14:textId="77777777" w:rsidR="00E3124C" w:rsidRPr="00126678" w:rsidRDefault="00E3124C" w:rsidP="00B95D39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Литература</w:t>
            </w:r>
          </w:p>
        </w:tc>
        <w:tc>
          <w:tcPr>
            <w:tcW w:w="3949" w:type="dxa"/>
            <w:vMerge/>
            <w:vAlign w:val="center"/>
          </w:tcPr>
          <w:p w14:paraId="7EC03C76" w14:textId="77777777" w:rsidR="00E3124C" w:rsidRDefault="00E3124C" w:rsidP="00B95D39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226" w:type="dxa"/>
            <w:vMerge/>
            <w:vAlign w:val="center"/>
          </w:tcPr>
          <w:p w14:paraId="17586DCB" w14:textId="77777777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E3124C" w14:paraId="5625092F" w14:textId="3678C795" w:rsidTr="00E3124C">
        <w:tc>
          <w:tcPr>
            <w:tcW w:w="2680" w:type="dxa"/>
            <w:vAlign w:val="center"/>
          </w:tcPr>
          <w:p w14:paraId="396FC798" w14:textId="77777777" w:rsidR="00E3124C" w:rsidRPr="00126678" w:rsidRDefault="00E3124C" w:rsidP="00B95D39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Обществознание</w:t>
            </w:r>
          </w:p>
        </w:tc>
        <w:tc>
          <w:tcPr>
            <w:tcW w:w="3949" w:type="dxa"/>
            <w:vMerge w:val="restart"/>
            <w:vAlign w:val="center"/>
          </w:tcPr>
          <w:p w14:paraId="1048DBCD" w14:textId="77777777" w:rsid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07.02.2022 (пн)</w:t>
            </w:r>
          </w:p>
        </w:tc>
        <w:tc>
          <w:tcPr>
            <w:tcW w:w="3226" w:type="dxa"/>
            <w:vMerge w:val="restart"/>
            <w:vAlign w:val="center"/>
          </w:tcPr>
          <w:p w14:paraId="528D79DE" w14:textId="57BA1DE8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  <w:tr w:rsidR="00E3124C" w14:paraId="15E080E0" w14:textId="18891237" w:rsidTr="00E3124C">
        <w:tc>
          <w:tcPr>
            <w:tcW w:w="2680" w:type="dxa"/>
            <w:vAlign w:val="center"/>
          </w:tcPr>
          <w:p w14:paraId="65DE3560" w14:textId="77777777" w:rsidR="00E3124C" w:rsidRPr="00126678" w:rsidRDefault="00E3124C" w:rsidP="00B95D39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Физика</w:t>
            </w:r>
          </w:p>
        </w:tc>
        <w:tc>
          <w:tcPr>
            <w:tcW w:w="3949" w:type="dxa"/>
            <w:vMerge/>
            <w:vAlign w:val="center"/>
          </w:tcPr>
          <w:p w14:paraId="18B293E5" w14:textId="77777777" w:rsidR="00E3124C" w:rsidRDefault="00E3124C" w:rsidP="00B95D39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226" w:type="dxa"/>
            <w:vMerge/>
            <w:vAlign w:val="center"/>
          </w:tcPr>
          <w:p w14:paraId="5D8C9647" w14:textId="77777777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</w:p>
        </w:tc>
      </w:tr>
      <w:tr w:rsidR="00E3124C" w14:paraId="6E8C17BA" w14:textId="756E1AE0" w:rsidTr="00E3124C">
        <w:tc>
          <w:tcPr>
            <w:tcW w:w="2680" w:type="dxa"/>
            <w:vAlign w:val="center"/>
          </w:tcPr>
          <w:p w14:paraId="45F26431" w14:textId="62E835E5" w:rsidR="00E3124C" w:rsidRPr="00126678" w:rsidRDefault="00E3124C" w:rsidP="00E3124C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 xml:space="preserve">Иностранные языки </w:t>
            </w:r>
            <w:r>
              <w:rPr>
                <w:b/>
              </w:rPr>
              <w:t>(письмо)</w:t>
            </w:r>
          </w:p>
        </w:tc>
        <w:tc>
          <w:tcPr>
            <w:tcW w:w="3949" w:type="dxa"/>
            <w:vAlign w:val="center"/>
          </w:tcPr>
          <w:p w14:paraId="7EFA9752" w14:textId="77777777" w:rsid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15.02.2022 (вт)</w:t>
            </w:r>
          </w:p>
        </w:tc>
        <w:tc>
          <w:tcPr>
            <w:tcW w:w="3226" w:type="dxa"/>
            <w:vAlign w:val="center"/>
          </w:tcPr>
          <w:p w14:paraId="1C09F199" w14:textId="1A1A26AC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  <w:tr w:rsidR="00E3124C" w14:paraId="120AD60D" w14:textId="4486358D" w:rsidTr="00E3124C">
        <w:tc>
          <w:tcPr>
            <w:tcW w:w="2680" w:type="dxa"/>
            <w:vAlign w:val="center"/>
          </w:tcPr>
          <w:p w14:paraId="6A05A778" w14:textId="73C7D1F4" w:rsidR="00E3124C" w:rsidRPr="00126678" w:rsidRDefault="00E3124C" w:rsidP="00B95D39">
            <w:pPr>
              <w:spacing w:line="240" w:lineRule="auto"/>
              <w:ind w:firstLine="0"/>
              <w:jc w:val="left"/>
              <w:rPr>
                <w:b/>
              </w:rPr>
            </w:pPr>
            <w:r w:rsidRPr="00126678">
              <w:rPr>
                <w:b/>
              </w:rPr>
              <w:t>Иностранные языки (</w:t>
            </w:r>
            <w:r>
              <w:rPr>
                <w:b/>
              </w:rPr>
              <w:t>уст.)</w:t>
            </w:r>
          </w:p>
        </w:tc>
        <w:tc>
          <w:tcPr>
            <w:tcW w:w="3949" w:type="dxa"/>
            <w:vAlign w:val="center"/>
          </w:tcPr>
          <w:p w14:paraId="75F6A452" w14:textId="77777777" w:rsidR="00E3124C" w:rsidRDefault="00E3124C" w:rsidP="00B95D39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16.02.2022 (ср)</w:t>
            </w:r>
          </w:p>
        </w:tc>
        <w:tc>
          <w:tcPr>
            <w:tcW w:w="3226" w:type="dxa"/>
            <w:vAlign w:val="center"/>
          </w:tcPr>
          <w:p w14:paraId="6BC13A30" w14:textId="784A62B5" w:rsidR="00E3124C" w:rsidRDefault="00E3124C" w:rsidP="00E3124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день проведения</w:t>
            </w:r>
          </w:p>
        </w:tc>
      </w:tr>
    </w:tbl>
    <w:p w14:paraId="6C66B1BE" w14:textId="77777777" w:rsidR="00E3124C" w:rsidRPr="00045599" w:rsidRDefault="00E3124C" w:rsidP="00045599">
      <w:pPr>
        <w:spacing w:line="240" w:lineRule="auto"/>
      </w:pPr>
    </w:p>
    <w:p w14:paraId="72AE03B0" w14:textId="27C35A84" w:rsidR="00C6652A" w:rsidRPr="00045599" w:rsidRDefault="00C6652A" w:rsidP="00045599">
      <w:pPr>
        <w:spacing w:line="240" w:lineRule="auto"/>
      </w:pPr>
      <w:r w:rsidRPr="00045599">
        <w:t xml:space="preserve">Результаты </w:t>
      </w:r>
      <w:r w:rsidR="006369FC">
        <w:t>ТМ</w:t>
      </w:r>
      <w:r w:rsidRPr="00045599">
        <w:t xml:space="preserve"> размещаются в эл</w:t>
      </w:r>
      <w:r w:rsidR="006369FC">
        <w:t xml:space="preserve">ектронном виде </w:t>
      </w:r>
      <w:r w:rsidR="00E3124C">
        <w:t>в</w:t>
      </w:r>
      <w:r w:rsidR="006369FC">
        <w:t xml:space="preserve"> защищенн</w:t>
      </w:r>
      <w:r w:rsidR="00E3124C">
        <w:t xml:space="preserve">ой сети </w:t>
      </w:r>
      <w:r w:rsidRPr="00045599">
        <w:t xml:space="preserve">РЦОИ по окончании проверки. Результаты предоставляются в виде электронных таблиц, содержащих баллы, полученные участниками </w:t>
      </w:r>
      <w:r w:rsidR="006369FC">
        <w:t>ТМ</w:t>
      </w:r>
      <w:r w:rsidRPr="00045599">
        <w:t xml:space="preserve">. Образы бланков ответов </w:t>
      </w:r>
      <w:r w:rsidR="006369FC">
        <w:br/>
      </w:r>
      <w:r w:rsidRPr="00045599">
        <w:t xml:space="preserve">на </w:t>
      </w:r>
      <w:r w:rsidR="006369FC">
        <w:rPr>
          <w:lang w:val="en-US"/>
        </w:rPr>
        <w:t>ftp</w:t>
      </w:r>
      <w:r w:rsidR="006369FC" w:rsidRPr="006369FC">
        <w:t>-</w:t>
      </w:r>
      <w:r w:rsidR="006369FC">
        <w:t>сервер</w:t>
      </w:r>
      <w:r w:rsidRPr="00045599">
        <w:t xml:space="preserve"> не размещаются.</w:t>
      </w:r>
    </w:p>
    <w:p w14:paraId="18D05AAB" w14:textId="1BC056AE" w:rsidR="00C6652A" w:rsidRPr="00045599" w:rsidRDefault="00C6652A" w:rsidP="00045599">
      <w:pPr>
        <w:spacing w:line="240" w:lineRule="auto"/>
      </w:pPr>
      <w:r w:rsidRPr="00045599">
        <w:t xml:space="preserve">По окончании проверки результаты </w:t>
      </w:r>
      <w:r w:rsidR="006369FC">
        <w:t>ТМ</w:t>
      </w:r>
      <w:r w:rsidRPr="00045599">
        <w:t xml:space="preserve"> и бланки ответов участников </w:t>
      </w:r>
      <w:r w:rsidR="006369FC">
        <w:br/>
        <w:t>ТМ</w:t>
      </w:r>
      <w:r w:rsidRPr="00045599">
        <w:t xml:space="preserve"> выдаются координатору района для последующего анализа результатов в ОО.</w:t>
      </w:r>
    </w:p>
    <w:p w14:paraId="7789AEC3" w14:textId="7AF60682" w:rsidR="0043765E" w:rsidRPr="0027630A" w:rsidRDefault="00C6652A" w:rsidP="00045599">
      <w:pPr>
        <w:spacing w:line="240" w:lineRule="auto"/>
      </w:pPr>
      <w:r w:rsidRPr="00045599">
        <w:t xml:space="preserve">Материалы </w:t>
      </w:r>
      <w:r w:rsidR="006369FC">
        <w:t>ТМ хранятся в ОО до 1 мая 202</w:t>
      </w:r>
      <w:r w:rsidR="00124765">
        <w:t>2</w:t>
      </w:r>
      <w:r w:rsidRPr="00045599">
        <w:t xml:space="preserve"> года.</w:t>
      </w:r>
    </w:p>
    <w:p w14:paraId="456B729D" w14:textId="0A104C90" w:rsidR="00B919C6" w:rsidRDefault="00B919C6" w:rsidP="00420DB9">
      <w:pPr>
        <w:pStyle w:val="22"/>
        <w:jc w:val="left"/>
      </w:pPr>
      <w:bookmarkStart w:id="15" w:name="_Toc92964801"/>
      <w:bookmarkStart w:id="16" w:name="_Toc448310443"/>
      <w:r>
        <w:t xml:space="preserve">Особенности проведения </w:t>
      </w:r>
      <w:r w:rsidR="006369FC">
        <w:t>тренировочных мероприятий</w:t>
      </w:r>
      <w:r>
        <w:t xml:space="preserve"> по русскому языку</w:t>
      </w:r>
      <w:bookmarkEnd w:id="15"/>
    </w:p>
    <w:p w14:paraId="55D554F6" w14:textId="2E0285B9" w:rsidR="00045599" w:rsidRPr="008E641E" w:rsidRDefault="00045599" w:rsidP="008E641E">
      <w:pPr>
        <w:spacing w:line="240" w:lineRule="auto"/>
      </w:pPr>
      <w:r w:rsidRPr="008E641E">
        <w:t xml:space="preserve">Аудитории, выделяемые для проведения </w:t>
      </w:r>
      <w:r w:rsidR="006369FC">
        <w:t>ТМ</w:t>
      </w:r>
      <w:r w:rsidRPr="008E641E">
        <w:t xml:space="preserve"> по русскому языку, оборудуются средствами воспроизведения аудионосителей.</w:t>
      </w:r>
    </w:p>
    <w:p w14:paraId="74293882" w14:textId="77777777" w:rsidR="00045599" w:rsidRPr="008E641E" w:rsidRDefault="00045599" w:rsidP="008E641E">
      <w:pPr>
        <w:spacing w:line="240" w:lineRule="auto"/>
      </w:pPr>
      <w:r w:rsidRPr="008E641E">
        <w:t>КИМ по русскому языку состоит из трёх частей:</w:t>
      </w:r>
    </w:p>
    <w:p w14:paraId="6C69B694" w14:textId="77777777" w:rsidR="00045599" w:rsidRPr="008E641E" w:rsidRDefault="00045599" w:rsidP="008E641E">
      <w:pPr>
        <w:spacing w:line="240" w:lineRule="auto"/>
      </w:pPr>
      <w:r w:rsidRPr="008E641E">
        <w:t>Часть 1 – сжатое изложение.</w:t>
      </w:r>
    </w:p>
    <w:p w14:paraId="2E8E4693" w14:textId="6CB9F134" w:rsidR="00045599" w:rsidRPr="008E641E" w:rsidRDefault="00045599" w:rsidP="008E641E">
      <w:pPr>
        <w:spacing w:line="240" w:lineRule="auto"/>
      </w:pPr>
      <w:r w:rsidRPr="008E641E">
        <w:t>Часть 2</w:t>
      </w:r>
      <w:r w:rsidR="008E641E">
        <w:t xml:space="preserve"> </w:t>
      </w:r>
      <w:r w:rsidRPr="008E641E">
        <w:t>– задания с кратким ответом.</w:t>
      </w:r>
    </w:p>
    <w:p w14:paraId="23364427" w14:textId="77777777" w:rsidR="00045599" w:rsidRPr="008E641E" w:rsidRDefault="00045599" w:rsidP="008E641E">
      <w:pPr>
        <w:spacing w:line="240" w:lineRule="auto"/>
      </w:pPr>
      <w:r w:rsidRPr="008E641E">
        <w:t>Часть 3 (альтернативное задание 9) – задание с развернутым ответом (сочинение), проверяющее умение создавать собственное высказывание на основе прочитанного текста. Выполняется на основе текста части 2.</w:t>
      </w:r>
    </w:p>
    <w:p w14:paraId="73E16255" w14:textId="77777777" w:rsidR="00045599" w:rsidRPr="008E641E" w:rsidRDefault="00045599" w:rsidP="008E641E">
      <w:pPr>
        <w:spacing w:line="240" w:lineRule="auto"/>
      </w:pPr>
      <w:r w:rsidRPr="008E641E">
        <w:t>Для воспроизведения текста изложения используется аудиозапись.</w:t>
      </w:r>
    </w:p>
    <w:p w14:paraId="288652BD" w14:textId="5A0B638E" w:rsidR="00045599" w:rsidRPr="008E641E" w:rsidRDefault="00045599" w:rsidP="008E641E">
      <w:pPr>
        <w:spacing w:line="240" w:lineRule="auto"/>
      </w:pPr>
      <w:r w:rsidRPr="008E641E">
        <w:t xml:space="preserve">Технический специалист распаковывает архив с КИМ, выполняет расшифровку </w:t>
      </w:r>
      <w:r w:rsidR="006369FC" w:rsidRPr="008E641E">
        <w:br/>
      </w:r>
      <w:r w:rsidRPr="008E641E">
        <w:t>и копирование аудиофайла на компьютеры в аудиториях или предоставляет аудиофайл (формат МР3) в аудитории на внешнем носителе.</w:t>
      </w:r>
    </w:p>
    <w:p w14:paraId="4420D9E0" w14:textId="4B9CB8C9" w:rsidR="00045599" w:rsidRPr="008E641E" w:rsidRDefault="00045599" w:rsidP="008E641E">
      <w:pPr>
        <w:spacing w:line="240" w:lineRule="auto"/>
      </w:pPr>
      <w:r w:rsidRPr="008E641E">
        <w:t>Технические специалисты или организаторы настраивают средство воспроизведения аудиозаписи так, чтобы было слышно всем обучающимся. Аудиозапись прослушивается обуч</w:t>
      </w:r>
      <w:r w:rsidR="0059704D">
        <w:t xml:space="preserve">ающимися дважды. Между первым и </w:t>
      </w:r>
      <w:r w:rsidRPr="008E641E">
        <w:t xml:space="preserve">вторым воспроизведением текста – пауза, которая предусмотрена при записи. Во время прослушивания текста участникам </w:t>
      </w:r>
      <w:r w:rsidR="006369FC">
        <w:t>ТМ</w:t>
      </w:r>
      <w:r w:rsidRPr="008E641E">
        <w:t xml:space="preserve"> разрешается делать записи на листах бумаги для черновиков. После повторного прослушивания участники </w:t>
      </w:r>
      <w:r w:rsidR="006369FC">
        <w:t>ТМ</w:t>
      </w:r>
      <w:r w:rsidRPr="008E641E">
        <w:t xml:space="preserve"> приступают к написанию изложения. Организаторы в аудитории отключают средство воспроизведения аудиозаписи.</w:t>
      </w:r>
    </w:p>
    <w:p w14:paraId="038D393E" w14:textId="465D534F" w:rsidR="00517EA4" w:rsidRDefault="00045599" w:rsidP="008E641E">
      <w:pPr>
        <w:spacing w:line="240" w:lineRule="auto"/>
      </w:pPr>
      <w:r w:rsidRPr="008E641E">
        <w:lastRenderedPageBreak/>
        <w:t xml:space="preserve">В аудитории участникам </w:t>
      </w:r>
      <w:r w:rsidR="006369FC">
        <w:t>ТМ</w:t>
      </w:r>
      <w:r w:rsidRPr="008E641E">
        <w:t xml:space="preserve"> предоставляются орфографические словари, позволяющие устанавливать нормативное написание слов. Участники </w:t>
      </w:r>
      <w:r w:rsidR="006369FC">
        <w:t>ТМ</w:t>
      </w:r>
      <w:r w:rsidRPr="008E641E">
        <w:t xml:space="preserve"> пользуются словарями при выполнении всех частей работы.</w:t>
      </w:r>
    </w:p>
    <w:p w14:paraId="6F0A94D7" w14:textId="77777777" w:rsidR="00420DB9" w:rsidRDefault="00420DB9" w:rsidP="008E641E">
      <w:pPr>
        <w:spacing w:line="240" w:lineRule="auto"/>
      </w:pPr>
    </w:p>
    <w:p w14:paraId="32FDA1C0" w14:textId="182A35E9" w:rsidR="00420DB9" w:rsidRPr="00420DB9" w:rsidRDefault="00420DB9" w:rsidP="00F26904">
      <w:pPr>
        <w:pStyle w:val="22"/>
        <w:jc w:val="both"/>
      </w:pPr>
      <w:bookmarkStart w:id="17" w:name="_Toc508708985"/>
      <w:bookmarkStart w:id="18" w:name="_Toc92964802"/>
      <w:r w:rsidRPr="00420DB9">
        <w:t xml:space="preserve">Особенности проведения </w:t>
      </w:r>
      <w:r w:rsidR="00F26904" w:rsidRPr="00F26904">
        <w:t>тренировочных мероприятий</w:t>
      </w:r>
      <w:r w:rsidRPr="00420DB9">
        <w:t xml:space="preserve"> по литературе</w:t>
      </w:r>
      <w:bookmarkEnd w:id="17"/>
      <w:bookmarkEnd w:id="18"/>
    </w:p>
    <w:p w14:paraId="02B2DDE9" w14:textId="7BA00E8C" w:rsidR="00F26904" w:rsidRDefault="00F26904" w:rsidP="00F26904">
      <w:pPr>
        <w:spacing w:line="240" w:lineRule="auto"/>
      </w:pPr>
      <w:r>
        <w:t xml:space="preserve">На ТМ по литературе при выполнении обеих частей экзаменационной работы участникам </w:t>
      </w:r>
      <w:r w:rsidR="0059704D">
        <w:t xml:space="preserve">ТМ </w:t>
      </w:r>
      <w:r>
        <w:t>разрешается пользоваться</w:t>
      </w:r>
      <w:r w:rsidR="003E2836">
        <w:t xml:space="preserve"> орфографическими словарями,</w:t>
      </w:r>
      <w:r>
        <w:t xml:space="preserve"> полными текстами художественных произведений, а также сборниками лирики. Художественные тексты не предоставляются индивидуально каждому </w:t>
      </w:r>
      <w:r w:rsidR="0059704D">
        <w:t>участнику</w:t>
      </w:r>
      <w:r>
        <w:t>.</w:t>
      </w:r>
    </w:p>
    <w:p w14:paraId="22F7F38F" w14:textId="6DD108D7" w:rsidR="00F26904" w:rsidRDefault="00F26904" w:rsidP="00F26904">
      <w:pPr>
        <w:spacing w:line="240" w:lineRule="auto"/>
      </w:pPr>
      <w:r>
        <w:t xml:space="preserve">В день ТМ библиотекарь с помощниками должен подготовить книги. Книги следует подготовить таким образом, чтобы у </w:t>
      </w:r>
      <w:r w:rsidR="0059704D">
        <w:t>участника ТМ</w:t>
      </w:r>
      <w:r>
        <w:t xml:space="preserve"> не возникало возможности работать с комментариями и вступительными статьями к художественным текстам. За 20 минут до начала </w:t>
      </w:r>
      <w:r w:rsidR="0059704D">
        <w:t>ТМ</w:t>
      </w:r>
      <w:r>
        <w:t xml:space="preserve"> библиотекарь вместе с помощниками приносит в аудиторию тексты произведений в нескольких экземплярах для каждой аудитории (в зависимости от наполнения).</w:t>
      </w:r>
    </w:p>
    <w:p w14:paraId="1D478C78" w14:textId="15B4B0A8" w:rsidR="00F26904" w:rsidRDefault="00F26904" w:rsidP="00F26904">
      <w:pPr>
        <w:spacing w:line="240" w:lineRule="auto"/>
      </w:pPr>
      <w:r>
        <w:t xml:space="preserve">Художественные тексты не предоставляются индивидуально каждому участнику. Участники </w:t>
      </w:r>
      <w:r w:rsidR="00583ACB">
        <w:t xml:space="preserve">ТМ </w:t>
      </w:r>
      <w:r>
        <w:t>по мере необходимости работают с текстами за отдельными столами, на которых данные тексты размещены. Одновременно за столами с книгами могут находиться не более трех участников. Организатор должен обеспечить равные условия доступа к художественным текстам для всех участников ТМ. Каждый участник имеет возможность обращаться к художественным текстам не более 4 раз по 10 минут (40 минут в течение ТМ). Во время работы с текстами организатор делает отметку на черновике участника с указанием времени обращения к книгам.</w:t>
      </w:r>
    </w:p>
    <w:p w14:paraId="5CE4A811" w14:textId="484AD2F2" w:rsidR="00F26904" w:rsidRDefault="00F26904" w:rsidP="00F26904">
      <w:pPr>
        <w:spacing w:line="240" w:lineRule="auto"/>
      </w:pPr>
      <w:r>
        <w:t xml:space="preserve">По окончании ТМ организатор сдает книги из аудитории библиотекарю и его помощникам, после этого передает материалы аудитории </w:t>
      </w:r>
      <w:r w:rsidRPr="00F26904">
        <w:t>руководителю ОО</w:t>
      </w:r>
      <w:r>
        <w:t>.</w:t>
      </w:r>
    </w:p>
    <w:p w14:paraId="3D04924C" w14:textId="07F5F03F" w:rsidR="00F7746B" w:rsidRPr="00F7746B" w:rsidRDefault="00F7746B" w:rsidP="00F7746B">
      <w:pPr>
        <w:pStyle w:val="22"/>
        <w:jc w:val="both"/>
      </w:pPr>
      <w:bookmarkStart w:id="19" w:name="_Toc92964803"/>
      <w:r w:rsidRPr="00F7746B">
        <w:t>Особенности проведения тренировочных мероприятий по физике</w:t>
      </w:r>
      <w:bookmarkEnd w:id="19"/>
    </w:p>
    <w:p w14:paraId="736D3AA2" w14:textId="77777777" w:rsidR="00F7746B" w:rsidRPr="00F3171E" w:rsidRDefault="00F7746B" w:rsidP="00F7746B">
      <w:pPr>
        <w:spacing w:line="240" w:lineRule="auto"/>
      </w:pPr>
      <w:r>
        <w:t>Р</w:t>
      </w:r>
      <w:r w:rsidRPr="00BA66A8">
        <w:t xml:space="preserve">абота по физике содержит экспериментальную часть. </w:t>
      </w:r>
      <w:r w:rsidRPr="00F3171E">
        <w:t>Перечень дополнительных материалов и оборудования, пользование которыми разрешено на ТМ по физике, утвержден приказом Минобрнауки России. Используется непрограммируемый калькулятор (на каждого ученика) и экспериментальное оборудование.</w:t>
      </w:r>
    </w:p>
    <w:p w14:paraId="406F4E90" w14:textId="77777777" w:rsidR="00F7746B" w:rsidRPr="00BA66A8" w:rsidRDefault="00F7746B" w:rsidP="00F7746B">
      <w:pPr>
        <w:widowControl w:val="0"/>
        <w:spacing w:line="240" w:lineRule="auto"/>
        <w:rPr>
          <w:szCs w:val="28"/>
        </w:rPr>
      </w:pPr>
      <w:r>
        <w:rPr>
          <w:szCs w:val="28"/>
        </w:rPr>
        <w:t>ТМ проводя</w:t>
      </w:r>
      <w:r w:rsidRPr="00BA66A8">
        <w:rPr>
          <w:szCs w:val="28"/>
        </w:rPr>
        <w:t xml:space="preserve">тся в кабинетах физики. При необходимости можно использовать другие кабинеты, отвечающие требованиям безопасного труда при выполнении экспериментальных заданий </w:t>
      </w:r>
      <w:r>
        <w:rPr>
          <w:szCs w:val="28"/>
        </w:rPr>
        <w:t>тренировочной</w:t>
      </w:r>
      <w:r w:rsidRPr="00BA66A8">
        <w:rPr>
          <w:szCs w:val="28"/>
        </w:rPr>
        <w:t xml:space="preserve"> работы. На </w:t>
      </w:r>
      <w:r>
        <w:rPr>
          <w:szCs w:val="28"/>
        </w:rPr>
        <w:t>ТМ</w:t>
      </w:r>
      <w:r w:rsidRPr="00BA66A8">
        <w:rPr>
          <w:szCs w:val="28"/>
        </w:rPr>
        <w:t xml:space="preserve"> присутствует специалист по проведению инструктажа и обеспечению лабораторных работ, который проводит перед </w:t>
      </w:r>
      <w:r>
        <w:rPr>
          <w:szCs w:val="28"/>
        </w:rPr>
        <w:t>началом ТМ</w:t>
      </w:r>
      <w:r w:rsidRPr="00BA66A8">
        <w:rPr>
          <w:szCs w:val="28"/>
        </w:rPr>
        <w:t xml:space="preserve"> инструктаж по технике безопасности и следит за соблюдением правил безопасного труда во время работы обучающихся с лабораторным оборудованием. </w:t>
      </w:r>
    </w:p>
    <w:p w14:paraId="0925D1F1" w14:textId="77777777" w:rsidR="00F7746B" w:rsidRPr="00BA66A8" w:rsidRDefault="00F7746B" w:rsidP="00F7746B">
      <w:pPr>
        <w:spacing w:line="240" w:lineRule="auto"/>
      </w:pPr>
      <w:r w:rsidRPr="00BA66A8">
        <w:t xml:space="preserve">Для обеспечения проведения экспериментальной части </w:t>
      </w:r>
      <w:r>
        <w:t>ТМ</w:t>
      </w:r>
      <w:r w:rsidRPr="00BA66A8">
        <w:t xml:space="preserve"> каждому участнику </w:t>
      </w:r>
      <w:r>
        <w:t>ТМ</w:t>
      </w:r>
      <w:r w:rsidRPr="00BA66A8">
        <w:t xml:space="preserve"> предоставляется необходимое оборудование. Оборудование для проведения </w:t>
      </w:r>
      <w:r w:rsidRPr="00BA66A8">
        <w:lastRenderedPageBreak/>
        <w:t>экспериментальной части экзаменационной работы находится в аудитории в пронумерованных заранее лотках и предоставляется участнику по его требованию специалистом по проведению инструктажа и обеспечению лабораторных работ.</w:t>
      </w:r>
    </w:p>
    <w:p w14:paraId="0AF3C60C" w14:textId="77777777" w:rsidR="00F7746B" w:rsidRPr="00BA66A8" w:rsidRDefault="00F7746B" w:rsidP="00F7746B">
      <w:pPr>
        <w:spacing w:line="240" w:lineRule="auto"/>
      </w:pPr>
      <w:r w:rsidRPr="00BA66A8">
        <w:t>При выдаче лотка с оборудованием участнику специалист по</w:t>
      </w:r>
      <w:r>
        <w:t xml:space="preserve"> </w:t>
      </w:r>
      <w:r w:rsidRPr="00BA66A8">
        <w:t>проведению инструктажа и</w:t>
      </w:r>
      <w:r>
        <w:t xml:space="preserve"> </w:t>
      </w:r>
      <w:r w:rsidRPr="00BA66A8">
        <w:t>обеспечению лабораторных работ должен проследить, чтобы участник вписал номер выданного лотка в бланк ответов №2.</w:t>
      </w:r>
    </w:p>
    <w:p w14:paraId="45017661" w14:textId="77777777" w:rsidR="00F7746B" w:rsidRPr="00BA66A8" w:rsidRDefault="00F7746B" w:rsidP="00F7746B">
      <w:pPr>
        <w:spacing w:line="240" w:lineRule="auto"/>
      </w:pPr>
      <w:r>
        <w:t>Участники ТМ</w:t>
      </w:r>
      <w:r w:rsidRPr="00BA66A8">
        <w:t xml:space="preserve">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№2.</w:t>
      </w:r>
    </w:p>
    <w:p w14:paraId="64272DAB" w14:textId="77777777" w:rsidR="00F7746B" w:rsidRPr="00BA66A8" w:rsidRDefault="00F7746B" w:rsidP="00F7746B">
      <w:pPr>
        <w:spacing w:line="240" w:lineRule="auto"/>
      </w:pPr>
      <w:r w:rsidRPr="00BA66A8">
        <w:t>Специалист по</w:t>
      </w:r>
      <w:r>
        <w:t xml:space="preserve"> </w:t>
      </w:r>
      <w:r w:rsidRPr="00BA66A8">
        <w:t>проведению инструктажа и</w:t>
      </w:r>
      <w:r>
        <w:t xml:space="preserve"> </w:t>
      </w:r>
      <w:r w:rsidRPr="00BA66A8">
        <w:t xml:space="preserve">обеспечению лабораторных работ присутствует в каждой аудитории проведения </w:t>
      </w:r>
      <w:r>
        <w:t>ТМ</w:t>
      </w:r>
      <w:r w:rsidRPr="00BA66A8">
        <w:t>.</w:t>
      </w:r>
    </w:p>
    <w:p w14:paraId="4E0FEF6F" w14:textId="77777777" w:rsidR="00F7746B" w:rsidRPr="00BA66A8" w:rsidRDefault="00F7746B" w:rsidP="00F7746B">
      <w:pPr>
        <w:spacing w:line="240" w:lineRule="auto"/>
      </w:pPr>
      <w:r w:rsidRPr="00BA66A8">
        <w:t>В случае если оборудование, необходимое для проведения экспериментальной части, вышло из строя, специалист по</w:t>
      </w:r>
      <w:r>
        <w:t xml:space="preserve"> </w:t>
      </w:r>
      <w:r w:rsidRPr="00BA66A8">
        <w:t>проведению инструктажа и</w:t>
      </w:r>
      <w:r>
        <w:t xml:space="preserve"> </w:t>
      </w:r>
      <w:r w:rsidRPr="00BA66A8">
        <w:t>обеспечению</w:t>
      </w:r>
      <w:r w:rsidRPr="00BA66A8">
        <w:rPr>
          <w:b/>
        </w:rPr>
        <w:t xml:space="preserve"> </w:t>
      </w:r>
      <w:r w:rsidRPr="00BA66A8">
        <w:t>лабораторных работ заменяет лоток с оборудованием.</w:t>
      </w:r>
    </w:p>
    <w:p w14:paraId="339FA784" w14:textId="77777777" w:rsidR="00F26904" w:rsidRDefault="00F26904" w:rsidP="00F26904">
      <w:pPr>
        <w:spacing w:line="240" w:lineRule="auto"/>
      </w:pPr>
    </w:p>
    <w:p w14:paraId="4B107129" w14:textId="22AC8849" w:rsidR="00F26904" w:rsidRPr="00F7746B" w:rsidRDefault="00F26904" w:rsidP="00F7746B">
      <w:pPr>
        <w:pStyle w:val="22"/>
        <w:jc w:val="both"/>
      </w:pPr>
      <w:r w:rsidRPr="00F7746B">
        <w:tab/>
      </w:r>
      <w:bookmarkStart w:id="20" w:name="_Toc92964804"/>
      <w:r w:rsidRPr="00F7746B">
        <w:t>Особенности проведения тренировочных мероприятий по иностранным языкам</w:t>
      </w:r>
      <w:bookmarkEnd w:id="20"/>
    </w:p>
    <w:p w14:paraId="0EEA37AA" w14:textId="77777777" w:rsidR="00F26904" w:rsidRPr="00F26904" w:rsidRDefault="00F26904" w:rsidP="00F26904">
      <w:pPr>
        <w:spacing w:line="240" w:lineRule="auto"/>
        <w:rPr>
          <w:b/>
        </w:rPr>
      </w:pPr>
    </w:p>
    <w:p w14:paraId="50D21BB1" w14:textId="55AF2538" w:rsidR="00F26904" w:rsidRDefault="009319CB" w:rsidP="00F26904">
      <w:pPr>
        <w:spacing w:line="240" w:lineRule="auto"/>
      </w:pPr>
      <w:r>
        <w:t>Проведение</w:t>
      </w:r>
      <w:r w:rsidR="00F26904">
        <w:t xml:space="preserve"> ТМ по иностранным языкам предполагает обязательное участие обучающихся в выполнении письменных заданий, а также заданий раздела «Говорение».</w:t>
      </w:r>
    </w:p>
    <w:p w14:paraId="0B43AA33" w14:textId="2BF81DBC" w:rsidR="00F26904" w:rsidRDefault="00F26904" w:rsidP="00F26904">
      <w:pPr>
        <w:spacing w:line="240" w:lineRule="auto"/>
      </w:pPr>
      <w:r>
        <w:t>ТМ состоят из двух частей. Письменная часть ТМ проводится в один день, а устная часть (раздел «Говорение») - в другой день, предусмотренный расписанием.</w:t>
      </w:r>
    </w:p>
    <w:p w14:paraId="68996F5D" w14:textId="77777777" w:rsidR="00F26904" w:rsidRDefault="00F26904" w:rsidP="00F26904">
      <w:pPr>
        <w:spacing w:line="240" w:lineRule="auto"/>
      </w:pPr>
    </w:p>
    <w:p w14:paraId="3DE51176" w14:textId="7E24E352" w:rsidR="00F26904" w:rsidRPr="00F7746B" w:rsidRDefault="00F7746B" w:rsidP="00F7746B">
      <w:pPr>
        <w:pStyle w:val="30"/>
      </w:pPr>
      <w:r>
        <w:t xml:space="preserve"> </w:t>
      </w:r>
      <w:bookmarkStart w:id="21" w:name="_Toc92964805"/>
      <w:r w:rsidR="00F26904" w:rsidRPr="00F7746B">
        <w:t>Проведение тренировочных мероприятий по иностранным языкам (письменная часть)</w:t>
      </w:r>
      <w:bookmarkEnd w:id="21"/>
    </w:p>
    <w:p w14:paraId="17DBB8C8" w14:textId="4F8F0C00" w:rsidR="00F26904" w:rsidRDefault="00F26904" w:rsidP="00F26904">
      <w:pPr>
        <w:spacing w:line="240" w:lineRule="auto"/>
      </w:pPr>
      <w:r>
        <w:t xml:space="preserve">При проведении ТМ по иностранным языкам в </w:t>
      </w:r>
      <w:r w:rsidR="00155B4E">
        <w:t>КИМ</w:t>
      </w:r>
      <w:r>
        <w:t xml:space="preserve"> включается раздел «Аудирование», все задания по которому записаны на аудионоситель.</w:t>
      </w:r>
    </w:p>
    <w:p w14:paraId="634C8D1F" w14:textId="77777777" w:rsidR="00F26904" w:rsidRDefault="00F26904" w:rsidP="00F26904">
      <w:pPr>
        <w:spacing w:line="240" w:lineRule="auto"/>
      </w:pPr>
      <w:r>
        <w:t>Аудитории, выделяемые для проведения раздела «Аудирование», оборудуются средствами воспроизведения аудиозаписей.</w:t>
      </w:r>
    </w:p>
    <w:p w14:paraId="0ACECE82" w14:textId="28AE93C8" w:rsidR="00F26904" w:rsidRDefault="00F26904" w:rsidP="00F26904">
      <w:pPr>
        <w:spacing w:line="240" w:lineRule="auto"/>
      </w:pPr>
      <w:r>
        <w:t xml:space="preserve">Для выполнения заданий раздела «Аудирование» технические специалисты или организаторы настраивают средство воспроизведения аудиозаписи так, чтобы было слышно всем </w:t>
      </w:r>
      <w:r w:rsidR="00C73760">
        <w:t>участникам</w:t>
      </w:r>
      <w:r>
        <w:t xml:space="preserve">. Аудиозапись </w:t>
      </w:r>
      <w:r w:rsidR="00F7746B">
        <w:t xml:space="preserve">содержит тексты к нескольким заданиям, между заданиями </w:t>
      </w:r>
      <w:r>
        <w:t>– пауза, которая предусмотрена при записи. После завершения воспроизведения текста участники ТМ</w:t>
      </w:r>
      <w:r w:rsidR="00C73760">
        <w:t xml:space="preserve"> </w:t>
      </w:r>
      <w:r>
        <w:t>приступают к выполнению работы.</w:t>
      </w:r>
      <w:r w:rsidR="00037C18">
        <w:t xml:space="preserve"> </w:t>
      </w:r>
      <w:r w:rsidR="00037C18" w:rsidRPr="008E641E">
        <w:t>Организаторы в аудитории отключают средство воспроизведения аудиозаписи.</w:t>
      </w:r>
    </w:p>
    <w:p w14:paraId="6FE365A8" w14:textId="77777777" w:rsidR="00C73760" w:rsidRDefault="00C73760" w:rsidP="00F26904">
      <w:pPr>
        <w:spacing w:line="240" w:lineRule="auto"/>
      </w:pPr>
    </w:p>
    <w:p w14:paraId="3AD50873" w14:textId="19E97AD3" w:rsidR="00F26904" w:rsidRPr="00F7746B" w:rsidRDefault="00F26904" w:rsidP="00F7746B">
      <w:pPr>
        <w:pStyle w:val="30"/>
      </w:pPr>
      <w:r w:rsidRPr="00F7746B">
        <w:lastRenderedPageBreak/>
        <w:tab/>
      </w:r>
      <w:bookmarkStart w:id="22" w:name="_Toc92964806"/>
      <w:r w:rsidRPr="00F7746B">
        <w:t xml:space="preserve">Проведение </w:t>
      </w:r>
      <w:r w:rsidR="00C73760" w:rsidRPr="00F7746B">
        <w:t xml:space="preserve">тренировочных мероприятий </w:t>
      </w:r>
      <w:r w:rsidRPr="00F7746B">
        <w:t>по иностранным языкам (устная часть)</w:t>
      </w:r>
      <w:bookmarkEnd w:id="22"/>
    </w:p>
    <w:p w14:paraId="19B1F899" w14:textId="71AFB93B" w:rsidR="00F26904" w:rsidRDefault="00F26904" w:rsidP="00F26904">
      <w:pPr>
        <w:spacing w:line="240" w:lineRule="auto"/>
      </w:pPr>
      <w:r>
        <w:t xml:space="preserve">При проведении ТМ по иностранным языкам в </w:t>
      </w:r>
      <w:r w:rsidR="00003709">
        <w:t>КИМ</w:t>
      </w:r>
      <w:r>
        <w:t xml:space="preserve"> включается раздел «Говорение», устные ответы на задания которого записываются на аудионосители.</w:t>
      </w:r>
    </w:p>
    <w:p w14:paraId="5B9AD0BC" w14:textId="31EE049B" w:rsidR="00F26904" w:rsidRDefault="00F26904" w:rsidP="00F26904">
      <w:pPr>
        <w:spacing w:line="240" w:lineRule="auto"/>
      </w:pPr>
      <w:r>
        <w:t xml:space="preserve">Для проведения устной части </w:t>
      </w:r>
      <w:r w:rsidR="00003709">
        <w:t>ТМ</w:t>
      </w:r>
      <w:r>
        <w:t xml:space="preserve"> используется два типа аудиторий:</w:t>
      </w:r>
    </w:p>
    <w:p w14:paraId="5D469D41" w14:textId="40F970B7" w:rsidR="00F26904" w:rsidRDefault="00F26904" w:rsidP="00F26904">
      <w:pPr>
        <w:spacing w:line="240" w:lineRule="auto"/>
      </w:pPr>
      <w:r>
        <w:t>а)</w:t>
      </w:r>
      <w:r>
        <w:tab/>
        <w:t xml:space="preserve"> аудитория </w:t>
      </w:r>
      <w:r w:rsidR="00415C70">
        <w:t>ожидания</w:t>
      </w:r>
      <w:r>
        <w:t xml:space="preserve">, в которой участники ожидают своей очереди сдачи экзамена. Дополнительное оборудование для аудиторий </w:t>
      </w:r>
      <w:r w:rsidR="00415C70">
        <w:t>ожидания</w:t>
      </w:r>
      <w:r>
        <w:t xml:space="preserve"> не требуется;</w:t>
      </w:r>
    </w:p>
    <w:p w14:paraId="790BA219" w14:textId="50A0DE88" w:rsidR="00F26904" w:rsidRDefault="00F26904" w:rsidP="00F26904">
      <w:pPr>
        <w:spacing w:line="240" w:lineRule="auto"/>
      </w:pPr>
      <w:r>
        <w:t>б)</w:t>
      </w:r>
      <w:r>
        <w:tab/>
        <w:t xml:space="preserve">аудитория проведения, в которой проводится инструктаж участников, </w:t>
      </w:r>
      <w:r w:rsidR="00F7746B">
        <w:t>предоставляются</w:t>
      </w:r>
      <w:r>
        <w:t xml:space="preserve"> КИМ. В аудитории проведения должны быть подготовлены средства аудиозаписи и воспроизведения аудиозаписей.</w:t>
      </w:r>
    </w:p>
    <w:p w14:paraId="4E5690F7" w14:textId="4685F6AD" w:rsidR="00F26904" w:rsidRDefault="00F26904" w:rsidP="00F26904">
      <w:pPr>
        <w:spacing w:line="240" w:lineRule="auto"/>
      </w:pPr>
      <w:r>
        <w:t>Технические специалисты в аудитории проведения настраивают средства цифровой аудиозаписи для осуществления качественной записи устных ответов.</w:t>
      </w:r>
    </w:p>
    <w:p w14:paraId="6A04458B" w14:textId="77777777" w:rsidR="00F26904" w:rsidRDefault="00F26904" w:rsidP="00F26904">
      <w:pPr>
        <w:spacing w:line="240" w:lineRule="auto"/>
      </w:pPr>
      <w:r>
        <w:t>Обучающиеся приглашаются в аудитории для получения задания устной части КИМ и последующей записи устных ответов на задания КИМ.</w:t>
      </w:r>
    </w:p>
    <w:p w14:paraId="40ECE254" w14:textId="4B739CA8" w:rsidR="00F26904" w:rsidRDefault="00F26904" w:rsidP="00F26904">
      <w:pPr>
        <w:spacing w:line="240" w:lineRule="auto"/>
      </w:pPr>
      <w:r>
        <w:t>Время устного ответа составляет 1</w:t>
      </w:r>
      <w:r w:rsidR="00B54F43">
        <w:t xml:space="preserve">5 минут на одного отвечающего. </w:t>
      </w:r>
      <w:r>
        <w:t>Каждое последующее задание выполняется после окончания выполнения предыдущего задания.</w:t>
      </w:r>
    </w:p>
    <w:p w14:paraId="5AB37B84" w14:textId="615D1A05" w:rsidR="00F26904" w:rsidRDefault="00F26904" w:rsidP="00F26904">
      <w:pPr>
        <w:spacing w:line="240" w:lineRule="auto"/>
      </w:pPr>
      <w:r>
        <w:t>Пользование участниками ТМ по иностранным языкам (раздел «Говорение») черновиками запрещено.</w:t>
      </w:r>
    </w:p>
    <w:p w14:paraId="32967057" w14:textId="1E391764" w:rsidR="00F26904" w:rsidRDefault="00F26904" w:rsidP="00F26904">
      <w:pPr>
        <w:spacing w:line="240" w:lineRule="auto"/>
      </w:pPr>
      <w:r>
        <w:t>Обучающийся подходит к средству цифровой аудиозаписи, громко и разборчиво дает устный ответ на задани</w:t>
      </w:r>
      <w:r w:rsidR="00F74744">
        <w:t>я</w:t>
      </w:r>
      <w:r>
        <w:t>, после чего прослушивает запись своего ответа, чтобы убедиться, что она произведена без технических сбоев.</w:t>
      </w:r>
    </w:p>
    <w:p w14:paraId="506076F9" w14:textId="7CAF932A" w:rsidR="00F26904" w:rsidRDefault="00F26904" w:rsidP="00F26904">
      <w:pPr>
        <w:spacing w:line="240" w:lineRule="auto"/>
      </w:pPr>
      <w:r>
        <w:t>Технический специалист или организатор дает обучающемуся прослушать запись его ответа и убедиться, что она произведена без технических сбоев. Если во время записи произошел технический сбой, обучающемуся предоставляется право сдать раздел «Говорение» повторно в этот же день.</w:t>
      </w:r>
    </w:p>
    <w:p w14:paraId="7DA138D5" w14:textId="7E7ABBB4" w:rsidR="00420DB9" w:rsidRDefault="00F26904" w:rsidP="00F26904">
      <w:pPr>
        <w:spacing w:line="240" w:lineRule="auto"/>
      </w:pPr>
      <w:r>
        <w:t xml:space="preserve">По окончании сдачи </w:t>
      </w:r>
      <w:r w:rsidR="006D6FB4">
        <w:t>устной части</w:t>
      </w:r>
      <w:r>
        <w:t xml:space="preserve"> всеми участниками аудиозаписи с ответами собираются техническим специалистом и направляются </w:t>
      </w:r>
      <w:r w:rsidR="00F74744">
        <w:t xml:space="preserve">на съемном электронном носителе </w:t>
      </w:r>
      <w:r>
        <w:t xml:space="preserve">в РЦОИ для </w:t>
      </w:r>
      <w:r w:rsidR="00F3171E">
        <w:t>оценивания</w:t>
      </w:r>
      <w:r>
        <w:t xml:space="preserve"> ответов.</w:t>
      </w:r>
    </w:p>
    <w:p w14:paraId="1D789476" w14:textId="77777777" w:rsidR="006D6FB4" w:rsidRPr="008E641E" w:rsidRDefault="006D6FB4" w:rsidP="00F26904">
      <w:pPr>
        <w:spacing w:line="240" w:lineRule="auto"/>
      </w:pPr>
    </w:p>
    <w:bookmarkEnd w:id="16"/>
    <w:p w14:paraId="63C5B9B4" w14:textId="77777777" w:rsidR="006D6FB4" w:rsidRPr="006D6FB4" w:rsidRDefault="006D6FB4" w:rsidP="00F26904">
      <w:pPr>
        <w:tabs>
          <w:tab w:val="left" w:pos="4395"/>
        </w:tabs>
        <w:contextualSpacing w:val="0"/>
        <w:rPr>
          <w:rFonts w:eastAsia="Times New Roman"/>
          <w:b/>
          <w:szCs w:val="22"/>
        </w:rPr>
      </w:pPr>
    </w:p>
    <w:p w14:paraId="244FBF33" w14:textId="5C741413" w:rsidR="00B919C6" w:rsidRDefault="00B919C6" w:rsidP="006369FC">
      <w:pPr>
        <w:ind w:firstLine="0"/>
      </w:pPr>
      <w:r>
        <w:br w:type="page"/>
      </w:r>
    </w:p>
    <w:p w14:paraId="3DA3A8C6" w14:textId="3C9CD483" w:rsidR="00FD2A03" w:rsidRPr="00F3171E" w:rsidRDefault="00FD2A03" w:rsidP="00F3171E">
      <w:pPr>
        <w:pStyle w:val="22"/>
      </w:pPr>
      <w:bookmarkStart w:id="23" w:name="_Toc448310502"/>
      <w:bookmarkStart w:id="24" w:name="_Toc508709046"/>
      <w:bookmarkStart w:id="25" w:name="_Toc92964807"/>
      <w:bookmarkStart w:id="26" w:name="_Toc438199179"/>
      <w:bookmarkStart w:id="27" w:name="_Toc439332819"/>
      <w:bookmarkStart w:id="28" w:name="_Toc445805345"/>
      <w:r w:rsidRPr="00F7746B">
        <w:lastRenderedPageBreak/>
        <w:t>Порядок подготовки и проведения</w:t>
      </w:r>
      <w:r w:rsidRPr="00F3171E">
        <w:t xml:space="preserve"> тренировочных мероприятий по иностранному языку с включенным разделом «Говорение»</w:t>
      </w:r>
      <w:bookmarkEnd w:id="23"/>
      <w:bookmarkEnd w:id="24"/>
      <w:bookmarkEnd w:id="25"/>
    </w:p>
    <w:p w14:paraId="5727888C" w14:textId="0B90BC71" w:rsidR="00FD2A03" w:rsidRPr="00F3171E" w:rsidRDefault="00FD2A03" w:rsidP="00F3171E">
      <w:pPr>
        <w:pStyle w:val="30"/>
        <w:jc w:val="left"/>
      </w:pPr>
      <w:bookmarkStart w:id="29" w:name="_Toc448310503"/>
      <w:bookmarkStart w:id="30" w:name="_Toc508709047"/>
      <w:bookmarkStart w:id="31" w:name="_Toc92964808"/>
      <w:r w:rsidRPr="00F3171E">
        <w:t xml:space="preserve">Особенности подготовки к </w:t>
      </w:r>
      <w:bookmarkEnd w:id="29"/>
      <w:bookmarkEnd w:id="30"/>
      <w:r w:rsidRPr="00F3171E">
        <w:t>проведению ТМ</w:t>
      </w:r>
      <w:bookmarkEnd w:id="31"/>
    </w:p>
    <w:bookmarkEnd w:id="26"/>
    <w:bookmarkEnd w:id="27"/>
    <w:bookmarkEnd w:id="28"/>
    <w:p w14:paraId="22AE4205" w14:textId="6AC971E5" w:rsidR="00FD2A03" w:rsidRPr="00FD2A03" w:rsidRDefault="00FD2A03" w:rsidP="008B3096">
      <w:pPr>
        <w:spacing w:line="240" w:lineRule="auto"/>
      </w:pPr>
      <w:r w:rsidRPr="00FD2A03">
        <w:t>Для проведения устно</w:t>
      </w:r>
      <w:r>
        <w:t>й</w:t>
      </w:r>
      <w:r w:rsidRPr="00FD2A03">
        <w:t xml:space="preserve"> </w:t>
      </w:r>
      <w:r>
        <w:t>части ТМ по иностранному языку</w:t>
      </w:r>
      <w:r w:rsidRPr="00FD2A03">
        <w:t xml:space="preserve"> </w:t>
      </w:r>
      <w:r w:rsidR="005C34FF">
        <w:t>необходимо подготовить</w:t>
      </w:r>
      <w:r w:rsidRPr="00FD2A03">
        <w:t>:</w:t>
      </w:r>
    </w:p>
    <w:p w14:paraId="11B25D31" w14:textId="77777777" w:rsidR="0077243A" w:rsidRDefault="00FD2A03" w:rsidP="0077243A">
      <w:pPr>
        <w:spacing w:line="240" w:lineRule="auto"/>
      </w:pPr>
      <w:r w:rsidRPr="008B3096">
        <w:t>аудитори</w:t>
      </w:r>
      <w:r w:rsidR="005C34FF" w:rsidRPr="008B3096">
        <w:t>ю</w:t>
      </w:r>
      <w:r w:rsidRPr="008B3096">
        <w:t xml:space="preserve"> проведения, в которой участники ТМ отвечают на задания КИМ (в аудитории проведения должно быть подготовлено не более четырех рабочих мест. Каждое рабочее место оборудуется компьютером с подключенной гарнитурой (наушники с микрофоном). На компьютер устанавливается программное обеспечение (далее - ПО) рабочего места участника </w:t>
      </w:r>
      <w:r w:rsidR="0028086D" w:rsidRPr="008B3096">
        <w:t>ТМ</w:t>
      </w:r>
      <w:r w:rsidRPr="008B3096">
        <w:t xml:space="preserve"> (д</w:t>
      </w:r>
      <w:r w:rsidR="0077243A">
        <w:t>алее - Станция записи ответов).</w:t>
      </w:r>
    </w:p>
    <w:p w14:paraId="4909F2C5" w14:textId="2EEAF1A2" w:rsidR="0077243A" w:rsidRDefault="005C34FF" w:rsidP="0077243A">
      <w:pPr>
        <w:spacing w:line="240" w:lineRule="auto"/>
        <w:rPr>
          <w:rFonts w:eastAsiaTheme="majorEastAsia" w:cstheme="majorBidi"/>
          <w:noProof/>
        </w:rPr>
      </w:pPr>
      <w:r w:rsidRPr="008B3096">
        <w:t xml:space="preserve">Необходимости в аудитории </w:t>
      </w:r>
      <w:r w:rsidR="00415C70">
        <w:t>ожидания</w:t>
      </w:r>
      <w:r w:rsidR="002C4808" w:rsidRPr="008B3096">
        <w:t xml:space="preserve"> </w:t>
      </w:r>
      <w:r w:rsidR="0077243A">
        <w:t>нет, однако общую «</w:t>
      </w:r>
      <w:r w:rsidR="0077243A" w:rsidRPr="0077243A">
        <w:rPr>
          <w:rFonts w:eastAsiaTheme="majorEastAsia" w:cstheme="majorBidi"/>
          <w:noProof/>
        </w:rPr>
        <w:t>Инструкци</w:t>
      </w:r>
      <w:r w:rsidR="0077243A">
        <w:rPr>
          <w:rFonts w:eastAsiaTheme="majorEastAsia" w:cstheme="majorBidi"/>
          <w:noProof/>
        </w:rPr>
        <w:t>ю</w:t>
      </w:r>
      <w:r w:rsidR="0077243A" w:rsidRPr="0077243A">
        <w:rPr>
          <w:rFonts w:eastAsiaTheme="majorEastAsia" w:cstheme="majorBidi"/>
          <w:noProof/>
        </w:rPr>
        <w:t xml:space="preserve"> для участника ТМ, зачитываем</w:t>
      </w:r>
      <w:r w:rsidR="0077243A">
        <w:rPr>
          <w:rFonts w:eastAsiaTheme="majorEastAsia" w:cstheme="majorBidi"/>
          <w:noProof/>
        </w:rPr>
        <w:t>ую</w:t>
      </w:r>
      <w:r w:rsidR="0077243A" w:rsidRPr="0077243A">
        <w:rPr>
          <w:rFonts w:eastAsiaTheme="majorEastAsia" w:cstheme="majorBidi"/>
          <w:noProof/>
        </w:rPr>
        <w:t xml:space="preserve"> организатором перед началом выполнения </w:t>
      </w:r>
      <w:r w:rsidR="00F7746B">
        <w:rPr>
          <w:rFonts w:eastAsiaTheme="majorEastAsia" w:cstheme="majorBidi"/>
          <w:noProof/>
        </w:rPr>
        <w:t>ТМ</w:t>
      </w:r>
      <w:r w:rsidR="0077243A" w:rsidRPr="0077243A">
        <w:rPr>
          <w:rFonts w:eastAsiaTheme="majorEastAsia" w:cstheme="majorBidi"/>
          <w:noProof/>
        </w:rPr>
        <w:t xml:space="preserve"> по иностранному языку </w:t>
      </w:r>
      <w:r w:rsidR="0077243A" w:rsidRPr="0077243A">
        <w:t>с включенным разделом «Говорение»</w:t>
      </w:r>
      <w:r w:rsidR="0077243A">
        <w:rPr>
          <w:rFonts w:eastAsiaTheme="majorEastAsia" w:cstheme="majorBidi"/>
          <w:noProof/>
        </w:rPr>
        <w:t xml:space="preserve"> (Приложение 4, инструкция 3) необходимо зачитать для всех участников </w:t>
      </w:r>
      <w:r w:rsidR="007058CA">
        <w:rPr>
          <w:rFonts w:eastAsiaTheme="majorEastAsia" w:cstheme="majorBidi"/>
          <w:noProof/>
        </w:rPr>
        <w:t>класса до перемещения в аудиторию проведения.</w:t>
      </w:r>
    </w:p>
    <w:p w14:paraId="637135B4" w14:textId="6696367A" w:rsidR="005C34FF" w:rsidRPr="008B3096" w:rsidRDefault="007058CA" w:rsidP="008B3096">
      <w:pPr>
        <w:spacing w:line="240" w:lineRule="auto"/>
      </w:pPr>
      <w:r>
        <w:t>Далее у</w:t>
      </w:r>
      <w:r w:rsidR="005C34FF" w:rsidRPr="008B3096">
        <w:t>частники ТМ в порядке, определенном ОО, перемещаются в аудиторию проведения в сопровождении организатора</w:t>
      </w:r>
      <w:r w:rsidR="00272954">
        <w:t>(ов)</w:t>
      </w:r>
      <w:r w:rsidR="005C34FF" w:rsidRPr="008B3096">
        <w:t xml:space="preserve"> по перемещению из кабинетов, закр</w:t>
      </w:r>
      <w:r w:rsidR="002C4808" w:rsidRPr="008B3096">
        <w:t>епленных за классами участников, не нарушая по возм</w:t>
      </w:r>
      <w:r>
        <w:t>ожности образовательный процесс, где организатор инструктирует участников перед началом работы.</w:t>
      </w:r>
    </w:p>
    <w:p w14:paraId="5F6DAB82" w14:textId="65D82DD0" w:rsidR="005C34FF" w:rsidRPr="008B3096" w:rsidRDefault="002C4808" w:rsidP="008B3096">
      <w:pPr>
        <w:spacing w:line="240" w:lineRule="auto"/>
      </w:pPr>
      <w:r w:rsidRPr="008B3096">
        <w:t>Участник ТМ получает бланк устной части</w:t>
      </w:r>
      <w:r w:rsidRPr="002C4808">
        <w:t xml:space="preserve"> </w:t>
      </w:r>
      <w:r>
        <w:t xml:space="preserve">в </w:t>
      </w:r>
      <w:r w:rsidRPr="00FD2A03">
        <w:t>аудитории проведения</w:t>
      </w:r>
      <w:r>
        <w:t>.</w:t>
      </w:r>
    </w:p>
    <w:p w14:paraId="78B3817D" w14:textId="486F7D75" w:rsidR="00FD2A03" w:rsidRPr="008B3096" w:rsidRDefault="006225AE" w:rsidP="008B3096">
      <w:pPr>
        <w:spacing w:line="240" w:lineRule="auto"/>
      </w:pPr>
      <w:r>
        <w:t xml:space="preserve">В </w:t>
      </w:r>
      <w:r w:rsidR="00FD2A03" w:rsidRPr="00FD2A03">
        <w:t xml:space="preserve">аудитории проведения участники </w:t>
      </w:r>
      <w:r>
        <w:t>ТМ</w:t>
      </w:r>
      <w:r w:rsidR="00FD2A03" w:rsidRPr="00FD2A03">
        <w:t xml:space="preserve"> перемещаются группами по</w:t>
      </w:r>
      <w:r w:rsidR="00FD2A03">
        <w:t xml:space="preserve"> </w:t>
      </w:r>
      <w:r w:rsidR="00FD2A03" w:rsidRPr="00FD2A03">
        <w:t>количеству рабочих мест в</w:t>
      </w:r>
      <w:r w:rsidR="00FD2A03">
        <w:t xml:space="preserve"> </w:t>
      </w:r>
      <w:r w:rsidR="00FD2A03" w:rsidRPr="00FD2A03">
        <w:t xml:space="preserve">аудитории проведения, при этом следующая группа участников </w:t>
      </w:r>
      <w:r>
        <w:t>ТМ</w:t>
      </w:r>
      <w:r w:rsidR="00FD2A03" w:rsidRPr="00FD2A03">
        <w:t xml:space="preserve"> заходит в</w:t>
      </w:r>
      <w:r w:rsidR="00FD2A03">
        <w:t xml:space="preserve"> </w:t>
      </w:r>
      <w:r w:rsidR="00FD2A03" w:rsidRPr="00FD2A03">
        <w:t xml:space="preserve">аудиторию проведения только после того, как выполнение экзаменационной работы завершили </w:t>
      </w:r>
      <w:r w:rsidR="00FD2A03" w:rsidRPr="008B3096">
        <w:rPr>
          <w:u w:val="single"/>
        </w:rPr>
        <w:t>все участники из предыдущей группы</w:t>
      </w:r>
      <w:r w:rsidR="00FD2A03" w:rsidRPr="008B3096">
        <w:t>.</w:t>
      </w:r>
    </w:p>
    <w:p w14:paraId="197B9D09" w14:textId="77777777" w:rsidR="00FD2A03" w:rsidRPr="00F3171E" w:rsidRDefault="00FD2A03" w:rsidP="00F3171E">
      <w:pPr>
        <w:pStyle w:val="30"/>
        <w:jc w:val="left"/>
      </w:pPr>
      <w:bookmarkStart w:id="32" w:name="_Toc448310504"/>
      <w:bookmarkStart w:id="33" w:name="_Toc508709048"/>
      <w:bookmarkStart w:id="34" w:name="_Toc92964809"/>
      <w:r w:rsidRPr="00F3171E">
        <w:t>Продолжительность выполнения экзаменационной работы</w:t>
      </w:r>
      <w:bookmarkEnd w:id="32"/>
      <w:bookmarkEnd w:id="33"/>
      <w:bookmarkEnd w:id="34"/>
    </w:p>
    <w:p w14:paraId="3644293A" w14:textId="26845ED1" w:rsidR="00FD2A03" w:rsidRPr="00FD2A03" w:rsidRDefault="00FD2A03" w:rsidP="008B3096">
      <w:pPr>
        <w:spacing w:line="240" w:lineRule="auto"/>
      </w:pPr>
      <w:r w:rsidRPr="00FD2A03">
        <w:t xml:space="preserve">Продолжительность выполнения экзаменационной работы одним участником </w:t>
      </w:r>
      <w:r w:rsidR="002C4808">
        <w:t>ТМ</w:t>
      </w:r>
      <w:r w:rsidRPr="00FD2A03">
        <w:t xml:space="preserve"> в</w:t>
      </w:r>
      <w:r>
        <w:t xml:space="preserve"> </w:t>
      </w:r>
      <w:r w:rsidRPr="00FD2A03">
        <w:t>аудитории проведения составляет примерно 15 минут: около 2-х минут подготовительные мероприятия и 13 минут работа с</w:t>
      </w:r>
      <w:r>
        <w:t xml:space="preserve"> КИМ и </w:t>
      </w:r>
      <w:r w:rsidRPr="00FD2A03">
        <w:t>ответ на</w:t>
      </w:r>
      <w:r>
        <w:t xml:space="preserve"> </w:t>
      </w:r>
      <w:r w:rsidRPr="00FD2A03">
        <w:t>задания (6</w:t>
      </w:r>
      <w:r>
        <w:t xml:space="preserve"> </w:t>
      </w:r>
      <w:r w:rsidRPr="00FD2A03">
        <w:t>минут</w:t>
      </w:r>
      <w:r>
        <w:t xml:space="preserve"> </w:t>
      </w:r>
      <w:r w:rsidRPr="00FD2A03">
        <w:t>– чтение задания и</w:t>
      </w:r>
      <w:r>
        <w:t xml:space="preserve"> </w:t>
      </w:r>
      <w:r w:rsidRPr="00FD2A03">
        <w:t>подготовка к</w:t>
      </w:r>
      <w:r>
        <w:t xml:space="preserve"> </w:t>
      </w:r>
      <w:r w:rsidRPr="00FD2A03">
        <w:t>ответу и 7 минут – запись ответа на</w:t>
      </w:r>
      <w:r>
        <w:t xml:space="preserve"> </w:t>
      </w:r>
      <w:r w:rsidRPr="00FD2A03">
        <w:t xml:space="preserve">задание). </w:t>
      </w:r>
      <w:r>
        <w:t>У</w:t>
      </w:r>
      <w:r w:rsidRPr="00FD2A03">
        <w:t>частник</w:t>
      </w:r>
      <w:r>
        <w:t>и</w:t>
      </w:r>
      <w:r w:rsidRPr="00FD2A03">
        <w:t xml:space="preserve"> с ОВЗ, инвалид</w:t>
      </w:r>
      <w:r>
        <w:t>ы</w:t>
      </w:r>
      <w:r w:rsidRPr="00FD2A03">
        <w:t>, дет</w:t>
      </w:r>
      <w:r>
        <w:t>и</w:t>
      </w:r>
      <w:r w:rsidRPr="00FD2A03">
        <w:t>-инвалид</w:t>
      </w:r>
      <w:r>
        <w:t>ы</w:t>
      </w:r>
      <w:r w:rsidRPr="00FD2A03">
        <w:t xml:space="preserve"> </w:t>
      </w:r>
      <w:r>
        <w:t>участвуют в ТМ по желанию на общих основаниях</w:t>
      </w:r>
      <w:r w:rsidRPr="00FD2A03">
        <w:t>.</w:t>
      </w:r>
    </w:p>
    <w:p w14:paraId="6FEE706E" w14:textId="1CD29897" w:rsidR="00FD2A03" w:rsidRPr="00FD2A03" w:rsidRDefault="00FD2A03" w:rsidP="008B3096">
      <w:pPr>
        <w:spacing w:line="240" w:lineRule="auto"/>
      </w:pPr>
      <w:r w:rsidRPr="00FD2A03">
        <w:t xml:space="preserve">Общее время нахождения участника </w:t>
      </w:r>
      <w:r w:rsidR="002C4808">
        <w:t>ТМ</w:t>
      </w:r>
      <w:r w:rsidRPr="00FD2A03">
        <w:t xml:space="preserve"> в</w:t>
      </w:r>
      <w:r>
        <w:t xml:space="preserve"> </w:t>
      </w:r>
      <w:r w:rsidRPr="00FD2A03">
        <w:t>аудитории проведения не</w:t>
      </w:r>
      <w:r>
        <w:t xml:space="preserve"> </w:t>
      </w:r>
      <w:r w:rsidRPr="00FD2A03">
        <w:t>превышает 30 минут.</w:t>
      </w:r>
    </w:p>
    <w:p w14:paraId="295C2E6A" w14:textId="090C8462" w:rsidR="00FD2A03" w:rsidRPr="00FD2A03" w:rsidRDefault="00FD2A03" w:rsidP="008B3096">
      <w:pPr>
        <w:spacing w:line="240" w:lineRule="auto"/>
      </w:pPr>
      <w:r w:rsidRPr="00FD2A03">
        <w:t xml:space="preserve">Общая длительность </w:t>
      </w:r>
      <w:r w:rsidR="002C4808">
        <w:t>ТМ в ОО</w:t>
      </w:r>
      <w:r w:rsidRPr="00FD2A03">
        <w:t xml:space="preserve"> </w:t>
      </w:r>
      <w:r>
        <w:t>–</w:t>
      </w:r>
      <w:r w:rsidRPr="00FD2A03">
        <w:t xml:space="preserve"> 2</w:t>
      </w:r>
      <w:r>
        <w:t xml:space="preserve"> </w:t>
      </w:r>
      <w:r w:rsidRPr="00FD2A03">
        <w:t>часа. Таким образом, через одно рабочее место в</w:t>
      </w:r>
      <w:r>
        <w:t xml:space="preserve"> </w:t>
      </w:r>
      <w:r w:rsidRPr="00FD2A03">
        <w:t>аудитории проведения за</w:t>
      </w:r>
      <w:r>
        <w:t xml:space="preserve"> </w:t>
      </w:r>
      <w:r w:rsidRPr="00FD2A03">
        <w:t xml:space="preserve">день могут пройти максимум 4 участника </w:t>
      </w:r>
      <w:r w:rsidR="002C4808">
        <w:t>ТМ.</w:t>
      </w:r>
    </w:p>
    <w:p w14:paraId="506D5520" w14:textId="77777777" w:rsidR="00FD2A03" w:rsidRPr="00F3171E" w:rsidRDefault="00FD2A03" w:rsidP="00F3171E">
      <w:pPr>
        <w:pStyle w:val="30"/>
        <w:jc w:val="left"/>
      </w:pPr>
      <w:bookmarkStart w:id="35" w:name="_Toc448310505"/>
      <w:bookmarkStart w:id="36" w:name="_Toc508709049"/>
      <w:bookmarkStart w:id="37" w:name="_Toc92964810"/>
      <w:r w:rsidRPr="00F3171E">
        <w:t>Обеспечение и состав ЭМ</w:t>
      </w:r>
      <w:bookmarkEnd w:id="35"/>
      <w:bookmarkEnd w:id="36"/>
      <w:bookmarkEnd w:id="37"/>
    </w:p>
    <w:p w14:paraId="0D678472" w14:textId="4BA41E59" w:rsidR="00FD2A03" w:rsidRPr="00FD2A03" w:rsidRDefault="00FD2A03" w:rsidP="008B3096">
      <w:pPr>
        <w:spacing w:line="240" w:lineRule="auto"/>
      </w:pPr>
      <w:r w:rsidRPr="00FD2A03">
        <w:t xml:space="preserve">Для выполнения </w:t>
      </w:r>
      <w:r w:rsidR="002C4808">
        <w:t>тренировочной</w:t>
      </w:r>
      <w:r w:rsidRPr="00FD2A03">
        <w:t xml:space="preserve"> работы используются электронные КИМ, которые </w:t>
      </w:r>
      <w:r w:rsidR="008B3096">
        <w:t>предоставляются в виде файла</w:t>
      </w:r>
      <w:r w:rsidRPr="00FD2A03">
        <w:t>.</w:t>
      </w:r>
    </w:p>
    <w:p w14:paraId="4EBED042" w14:textId="2AE6F0E4" w:rsidR="00FD2A03" w:rsidRPr="00FD2A03" w:rsidRDefault="00FD2A03" w:rsidP="008B3096">
      <w:pPr>
        <w:spacing w:line="240" w:lineRule="auto"/>
      </w:pPr>
      <w:r w:rsidRPr="00FD2A03">
        <w:t xml:space="preserve">Для использования электронных КИМ при </w:t>
      </w:r>
      <w:r w:rsidR="002C4808">
        <w:t>проведении ТМ</w:t>
      </w:r>
      <w:r w:rsidRPr="00FD2A03">
        <w:t xml:space="preserve"> необходимо наличие ключа доступа к</w:t>
      </w:r>
      <w:r>
        <w:t xml:space="preserve"> </w:t>
      </w:r>
      <w:r w:rsidRPr="00FD2A03">
        <w:t>КИМ.</w:t>
      </w:r>
    </w:p>
    <w:p w14:paraId="09485E74" w14:textId="3D411E89" w:rsidR="00FD2A03" w:rsidRPr="00FD2A03" w:rsidRDefault="00FD2A03" w:rsidP="008B3096">
      <w:pPr>
        <w:spacing w:line="240" w:lineRule="auto"/>
      </w:pPr>
      <w:r w:rsidRPr="00FD2A03">
        <w:lastRenderedPageBreak/>
        <w:t>Ключи доступа к</w:t>
      </w:r>
      <w:r>
        <w:t xml:space="preserve"> </w:t>
      </w:r>
      <w:r w:rsidRPr="00FD2A03">
        <w:t>КИМ формируются на</w:t>
      </w:r>
      <w:r>
        <w:t xml:space="preserve"> </w:t>
      </w:r>
      <w:r w:rsidRPr="00FD2A03">
        <w:t xml:space="preserve">день </w:t>
      </w:r>
      <w:r w:rsidR="002C4808">
        <w:t>проведения ТМ</w:t>
      </w:r>
      <w:r w:rsidRPr="00FD2A03">
        <w:t xml:space="preserve"> и</w:t>
      </w:r>
      <w:r>
        <w:t xml:space="preserve"> </w:t>
      </w:r>
      <w:r w:rsidRPr="00FD2A03">
        <w:t xml:space="preserve">становятся доступны для скачивания в день </w:t>
      </w:r>
      <w:r w:rsidR="002C4808">
        <w:t>проведения</w:t>
      </w:r>
      <w:r w:rsidRPr="00FD2A03">
        <w:t xml:space="preserve"> (начиная с 9 часов 30 минут).</w:t>
      </w:r>
    </w:p>
    <w:p w14:paraId="385C3FE3" w14:textId="77777777" w:rsidR="00FD2A03" w:rsidRPr="00F3171E" w:rsidRDefault="00FD2A03" w:rsidP="00F3171E">
      <w:pPr>
        <w:pStyle w:val="30"/>
        <w:jc w:val="left"/>
      </w:pPr>
      <w:bookmarkStart w:id="38" w:name="_Toc448310506"/>
      <w:bookmarkStart w:id="39" w:name="_Toc508709050"/>
      <w:bookmarkStart w:id="40" w:name="_Toc92964811"/>
      <w:r w:rsidRPr="00F3171E">
        <w:t>Процедура сдачи устной части экзамена</w:t>
      </w:r>
      <w:bookmarkEnd w:id="38"/>
      <w:bookmarkEnd w:id="39"/>
      <w:bookmarkEnd w:id="40"/>
    </w:p>
    <w:p w14:paraId="460BC6B3" w14:textId="7028160D" w:rsidR="00FD2A03" w:rsidRPr="00FD2A03" w:rsidRDefault="00FD2A03" w:rsidP="008B3096">
      <w:pPr>
        <w:spacing w:line="240" w:lineRule="auto"/>
      </w:pPr>
      <w:r w:rsidRPr="00FD2A03">
        <w:t xml:space="preserve">Выполнение заданий устной части </w:t>
      </w:r>
      <w:r w:rsidR="002C4808">
        <w:t>ТМ</w:t>
      </w:r>
      <w:r w:rsidRPr="00FD2A03">
        <w:t xml:space="preserve"> предполагает ответ участника </w:t>
      </w:r>
      <w:r w:rsidR="002C4808">
        <w:t>ТМ</w:t>
      </w:r>
      <w:r w:rsidRPr="00FD2A03">
        <w:t xml:space="preserve"> в</w:t>
      </w:r>
      <w:r>
        <w:t xml:space="preserve"> </w:t>
      </w:r>
      <w:r w:rsidRPr="00FD2A03">
        <w:t>форме монологических высказываний и диалога с виртуальным собеседником.</w:t>
      </w:r>
    </w:p>
    <w:p w14:paraId="4CD295B2" w14:textId="7294F4AC" w:rsidR="00FD2A03" w:rsidRPr="00FD2A03" w:rsidRDefault="00FD2A03" w:rsidP="008B3096">
      <w:pPr>
        <w:spacing w:line="240" w:lineRule="auto"/>
      </w:pPr>
      <w:r w:rsidRPr="00FD2A03">
        <w:t xml:space="preserve">Участник </w:t>
      </w:r>
      <w:r w:rsidR="002C4808">
        <w:t>ТМ</w:t>
      </w:r>
      <w:r w:rsidRPr="00FD2A03">
        <w:t xml:space="preserve"> выполняет работу с</w:t>
      </w:r>
      <w:r>
        <w:t xml:space="preserve"> </w:t>
      </w:r>
      <w:r w:rsidRPr="00FD2A03">
        <w:t>использованием компьютера (ноутбука) с</w:t>
      </w:r>
      <w:r>
        <w:t xml:space="preserve"> </w:t>
      </w:r>
      <w:r w:rsidRPr="00FD2A03">
        <w:t>установленным специализированным ПО (Станция записи ответов) и</w:t>
      </w:r>
      <w:r>
        <w:t xml:space="preserve"> </w:t>
      </w:r>
      <w:r w:rsidRPr="00FD2A03">
        <w:t>подключенной гарнитурой (наушниками с</w:t>
      </w:r>
      <w:r>
        <w:t xml:space="preserve"> </w:t>
      </w:r>
      <w:r w:rsidRPr="00FD2A03">
        <w:t xml:space="preserve">микрофоном) (далее - рабочее место участника </w:t>
      </w:r>
      <w:r w:rsidR="002C4808">
        <w:t>ТМ</w:t>
      </w:r>
      <w:r w:rsidRPr="00FD2A03">
        <w:t>).</w:t>
      </w:r>
    </w:p>
    <w:p w14:paraId="45C5B13E" w14:textId="5FD7A902" w:rsidR="00FD2A03" w:rsidRDefault="00FD2A03" w:rsidP="008B3096">
      <w:pPr>
        <w:spacing w:line="240" w:lineRule="auto"/>
      </w:pPr>
      <w:r w:rsidRPr="00FD2A03">
        <w:t>Средствами специализированного ПО</w:t>
      </w:r>
      <w:r>
        <w:t xml:space="preserve"> </w:t>
      </w:r>
      <w:r w:rsidRPr="00FD2A03">
        <w:t>на мониторе компьютера отображается текст задания КИМ и</w:t>
      </w:r>
      <w:r>
        <w:t xml:space="preserve"> </w:t>
      </w:r>
      <w:r w:rsidRPr="00FD2A03">
        <w:t xml:space="preserve">записываются ответы участника </w:t>
      </w:r>
      <w:r w:rsidR="002C4808">
        <w:t>ТМ</w:t>
      </w:r>
      <w:r w:rsidRPr="00FD2A03">
        <w:t xml:space="preserve">. Участник </w:t>
      </w:r>
      <w:r w:rsidR="002C4808">
        <w:t>ТМ</w:t>
      </w:r>
      <w:r w:rsidRPr="00FD2A03">
        <w:t xml:space="preserve"> взаимодействует со</w:t>
      </w:r>
      <w:r>
        <w:t xml:space="preserve"> </w:t>
      </w:r>
      <w:r w:rsidRPr="00FD2A03">
        <w:t>специализированным ПО</w:t>
      </w:r>
      <w:r>
        <w:t xml:space="preserve"> </w:t>
      </w:r>
      <w:r w:rsidRPr="00FD2A03">
        <w:t>самосто</w:t>
      </w:r>
      <w:r>
        <w:t xml:space="preserve">ятельно, участие организатора в </w:t>
      </w:r>
      <w:r w:rsidRPr="00FD2A03">
        <w:t>аудитории при это</w:t>
      </w:r>
      <w:r>
        <w:t xml:space="preserve">м минимально (инициализация и </w:t>
      </w:r>
      <w:r w:rsidRPr="00FD2A03">
        <w:t>завер</w:t>
      </w:r>
      <w:r>
        <w:t xml:space="preserve">шение процесса сдачи экзамена в </w:t>
      </w:r>
      <w:r w:rsidRPr="00FD2A03">
        <w:t>ПО).</w:t>
      </w:r>
    </w:p>
    <w:p w14:paraId="3E15C5A6" w14:textId="77777777" w:rsidR="00BA66A8" w:rsidRDefault="00BA66A8" w:rsidP="008B3096">
      <w:pPr>
        <w:spacing w:line="240" w:lineRule="auto"/>
      </w:pPr>
    </w:p>
    <w:p w14:paraId="2C70A575" w14:textId="77777777" w:rsidR="00BA66A8" w:rsidRPr="00FD2A03" w:rsidRDefault="00BA66A8" w:rsidP="008B3096">
      <w:pPr>
        <w:spacing w:line="240" w:lineRule="auto"/>
      </w:pPr>
    </w:p>
    <w:p w14:paraId="6B9666AD" w14:textId="160F2783" w:rsidR="00FD2A03" w:rsidRDefault="00FD2A03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00E72226" w14:textId="77777777" w:rsidR="00BA66A8" w:rsidRDefault="00BA66A8">
      <w:pPr>
        <w:spacing w:after="160" w:line="259" w:lineRule="auto"/>
        <w:ind w:firstLine="0"/>
        <w:contextualSpacing w:val="0"/>
        <w:jc w:val="left"/>
      </w:pPr>
    </w:p>
    <w:p w14:paraId="6EAEC87B" w14:textId="260AB311" w:rsidR="00601F82" w:rsidRDefault="00601F82" w:rsidP="006369FC">
      <w:pPr>
        <w:pStyle w:val="11"/>
        <w:jc w:val="both"/>
      </w:pPr>
      <w:bookmarkStart w:id="41" w:name="_Toc448310448"/>
      <w:bookmarkStart w:id="42" w:name="_Toc92964812"/>
      <w:r>
        <w:t xml:space="preserve">Правила заполнения бланков ответов участников </w:t>
      </w:r>
      <w:bookmarkEnd w:id="41"/>
      <w:r w:rsidR="006369FC">
        <w:t>тренировочных мероприятий</w:t>
      </w:r>
      <w:bookmarkEnd w:id="42"/>
    </w:p>
    <w:p w14:paraId="424E0C06" w14:textId="64522D11" w:rsidR="00601F82" w:rsidRPr="0027630A" w:rsidRDefault="00601F82" w:rsidP="00111AFE">
      <w:pPr>
        <w:spacing w:line="240" w:lineRule="auto"/>
      </w:pPr>
      <w:r w:rsidRPr="0027630A">
        <w:t xml:space="preserve">Настоящие правила предназначены для участников </w:t>
      </w:r>
      <w:r w:rsidR="006369FC">
        <w:t>ТМ</w:t>
      </w:r>
      <w:r w:rsidRPr="0027630A">
        <w:t xml:space="preserve">, а также </w:t>
      </w:r>
      <w:r w:rsidR="006369FC">
        <w:br/>
      </w:r>
      <w:r w:rsidRPr="0027630A">
        <w:t xml:space="preserve">для организаторов </w:t>
      </w:r>
      <w:r w:rsidR="003D32D7">
        <w:t>ОО</w:t>
      </w:r>
      <w:r w:rsidRPr="0027630A">
        <w:t xml:space="preserve">, осуществляющих инструктаж участников </w:t>
      </w:r>
      <w:r w:rsidR="006369FC">
        <w:t>ТМ</w:t>
      </w:r>
      <w:r w:rsidRPr="0027630A">
        <w:t xml:space="preserve"> в день проведения </w:t>
      </w:r>
      <w:r w:rsidR="006369FC">
        <w:t>ТМ</w:t>
      </w:r>
      <w:r w:rsidRPr="0027630A">
        <w:t xml:space="preserve">. В целях обеспечения единых условий для всех участников </w:t>
      </w:r>
      <w:r w:rsidR="006369FC">
        <w:t>ТМ</w:t>
      </w:r>
      <w:r w:rsidRPr="0027630A">
        <w:t xml:space="preserve"> </w:t>
      </w:r>
      <w:r w:rsidR="006369FC">
        <w:br/>
      </w:r>
      <w:r w:rsidRPr="0027630A">
        <w:t xml:space="preserve">при проведении и обработке результатов </w:t>
      </w:r>
      <w:r w:rsidR="006369FC">
        <w:t>ТМ</w:t>
      </w:r>
      <w:r w:rsidRPr="0027630A">
        <w:t xml:space="preserve"> используются унифицированные ЭМ, которые состоят из КИМ и бланков </w:t>
      </w:r>
      <w:r w:rsidR="006369FC">
        <w:t>ТМ</w:t>
      </w:r>
      <w:r w:rsidRPr="0027630A">
        <w:t>: бланков ответов № 1, предназначенных для внесения кратких ответов, бланков ответов № 2</w:t>
      </w:r>
      <w:r>
        <w:t>,</w:t>
      </w:r>
      <w:r w:rsidRPr="0027630A">
        <w:t xml:space="preserve"> предназначенных для внесения развернутых ответов.</w:t>
      </w:r>
    </w:p>
    <w:p w14:paraId="4730070A" w14:textId="27EAD244" w:rsidR="00601F82" w:rsidRDefault="00601F82" w:rsidP="00111AFE">
      <w:pPr>
        <w:spacing w:line="240" w:lineRule="auto"/>
      </w:pPr>
      <w:r w:rsidRPr="0027630A">
        <w:t xml:space="preserve">Бланки </w:t>
      </w:r>
      <w:r w:rsidR="006369FC">
        <w:t>ТМ</w:t>
      </w:r>
      <w:r w:rsidRPr="0027630A"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</w:t>
      </w:r>
      <w:r w:rsidR="006369FC">
        <w:t>,</w:t>
      </w:r>
      <w:r w:rsidRPr="0027630A">
        <w:t xml:space="preserve"> посредством программных средств</w:t>
      </w:r>
      <w:r w:rsidR="006369FC">
        <w:t>,</w:t>
      </w:r>
      <w:r w:rsidRPr="0027630A">
        <w:t xml:space="preserve"> преобразуется в текст.</w:t>
      </w:r>
    </w:p>
    <w:p w14:paraId="0F10F97E" w14:textId="44C78AD4" w:rsidR="00601F82" w:rsidRDefault="00601F82" w:rsidP="00601F82">
      <w:pPr>
        <w:pStyle w:val="22"/>
        <w:rPr>
          <w:shd w:val="clear" w:color="auto" w:fill="FFFFFF"/>
        </w:rPr>
      </w:pPr>
      <w:bookmarkStart w:id="43" w:name="_Toc448310455"/>
      <w:bookmarkStart w:id="44" w:name="_Toc92964813"/>
      <w:r>
        <w:rPr>
          <w:shd w:val="clear" w:color="auto" w:fill="FFFFFF"/>
        </w:rPr>
        <w:t xml:space="preserve">Правила заполнения бланков </w:t>
      </w:r>
      <w:bookmarkEnd w:id="43"/>
      <w:r w:rsidR="006369FC">
        <w:rPr>
          <w:shd w:val="clear" w:color="auto" w:fill="FFFFFF"/>
        </w:rPr>
        <w:t>тренировочных мероприятий</w:t>
      </w:r>
      <w:bookmarkEnd w:id="44"/>
    </w:p>
    <w:p w14:paraId="1940186A" w14:textId="77777777" w:rsidR="00601F82" w:rsidRDefault="00601F82" w:rsidP="00601F82">
      <w:pPr>
        <w:pStyle w:val="30"/>
      </w:pPr>
      <w:bookmarkStart w:id="45" w:name="_Toc448310456"/>
      <w:bookmarkStart w:id="46" w:name="_Toc92964814"/>
      <w:r>
        <w:t>Общая часть</w:t>
      </w:r>
      <w:bookmarkEnd w:id="45"/>
      <w:bookmarkEnd w:id="46"/>
    </w:p>
    <w:p w14:paraId="4AF5527B" w14:textId="11649484" w:rsidR="00601F82" w:rsidRPr="0027630A" w:rsidRDefault="00601F82" w:rsidP="00111AFE">
      <w:pPr>
        <w:spacing w:line="240" w:lineRule="auto"/>
      </w:pPr>
      <w:r w:rsidRPr="0027630A">
        <w:t xml:space="preserve">Участники </w:t>
      </w:r>
      <w:r w:rsidR="006369FC">
        <w:t>ТМ</w:t>
      </w:r>
      <w:r w:rsidRPr="0027630A">
        <w:t xml:space="preserve"> выполняют </w:t>
      </w:r>
      <w:r w:rsidRPr="00F7746B">
        <w:t>работ</w:t>
      </w:r>
      <w:r w:rsidR="00F7746B" w:rsidRPr="00F7746B">
        <w:t>у</w:t>
      </w:r>
      <w:r w:rsidRPr="0027630A">
        <w:t xml:space="preserve"> на бланках </w:t>
      </w:r>
      <w:r w:rsidR="006369FC">
        <w:t>ТМ</w:t>
      </w:r>
      <w:r w:rsidRPr="0027630A">
        <w:t xml:space="preserve">, формы </w:t>
      </w:r>
      <w:r w:rsidR="006369FC">
        <w:br/>
      </w:r>
      <w:r w:rsidRPr="0027630A">
        <w:t>и описание правил заполнения которых приведены ниже.</w:t>
      </w:r>
    </w:p>
    <w:p w14:paraId="406A0676" w14:textId="20B7789B" w:rsidR="00601F82" w:rsidRPr="0027630A" w:rsidRDefault="00601F82" w:rsidP="00111AFE">
      <w:pPr>
        <w:spacing w:line="240" w:lineRule="auto"/>
      </w:pPr>
      <w:r w:rsidRPr="0027630A">
        <w:t xml:space="preserve">При заполнении бланков </w:t>
      </w:r>
      <w:r w:rsidR="006369FC">
        <w:t>ТМ</w:t>
      </w:r>
      <w:r w:rsidRPr="0027630A">
        <w:t xml:space="preserve"> необходимо точно соблюдать настоящие правила, так как информация, внесенная в бланки, сканируется и обрабатывается </w:t>
      </w:r>
      <w:r w:rsidR="006369FC">
        <w:br/>
      </w:r>
      <w:r w:rsidRPr="0027630A">
        <w:t xml:space="preserve">с использованием специальных аппаратно-программных средств. </w:t>
      </w:r>
    </w:p>
    <w:p w14:paraId="3E86A52C" w14:textId="399AA16F" w:rsidR="00601F82" w:rsidRDefault="00601F82" w:rsidP="00111AFE">
      <w:pPr>
        <w:spacing w:line="240" w:lineRule="auto"/>
      </w:pPr>
      <w:r w:rsidRPr="0027630A">
        <w:t xml:space="preserve">При недостатке места для записи ответов на задания с развернутым ответом </w:t>
      </w:r>
      <w:r w:rsidR="006369FC">
        <w:br/>
      </w:r>
      <w:r w:rsidRPr="0027630A">
        <w:t>на бланке ответов № 2 (включая обратную сторону бланка) организатор в аудитории выдает д</w:t>
      </w:r>
      <w:hyperlink r:id="rId12" w:tgtFrame="_blank" w:history="1">
        <w:r w:rsidRPr="0027630A">
          <w:t>ополнительный бланк ответов № 2</w:t>
        </w:r>
      </w:hyperlink>
      <w:r w:rsidRPr="0027630A">
        <w:t>.</w:t>
      </w:r>
    </w:p>
    <w:p w14:paraId="4E7B6DB0" w14:textId="5B3AB058" w:rsidR="00601F82" w:rsidRPr="00025AEF" w:rsidRDefault="00601F82" w:rsidP="00601F82">
      <w:pPr>
        <w:pStyle w:val="30"/>
      </w:pPr>
      <w:bookmarkStart w:id="47" w:name="_Toc448310457"/>
      <w:bookmarkStart w:id="48" w:name="_Toc92964815"/>
      <w:r w:rsidRPr="00025AEF">
        <w:t xml:space="preserve">Основные правила заполнения бланков </w:t>
      </w:r>
      <w:bookmarkEnd w:id="47"/>
      <w:r w:rsidR="006369FC">
        <w:rPr>
          <w:shd w:val="clear" w:color="auto" w:fill="FFFFFF"/>
        </w:rPr>
        <w:t>тренировочных мероприятий</w:t>
      </w:r>
      <w:bookmarkEnd w:id="48"/>
    </w:p>
    <w:p w14:paraId="702BD792" w14:textId="0B621B6E" w:rsidR="00601F82" w:rsidRPr="0027630A" w:rsidRDefault="00601F82" w:rsidP="00111AFE">
      <w:pPr>
        <w:spacing w:line="240" w:lineRule="auto"/>
      </w:pPr>
      <w:r w:rsidRPr="002978ED">
        <w:t xml:space="preserve">Все бланки </w:t>
      </w:r>
      <w:r w:rsidR="006369FC">
        <w:t>ТМ</w:t>
      </w:r>
      <w:r w:rsidRPr="002978ED">
        <w:t xml:space="preserve"> заполняются черной гелевой или капиллярной ручкой.</w:t>
      </w:r>
      <w:r w:rsidRPr="0027630A">
        <w:t xml:space="preserve"> </w:t>
      </w:r>
    </w:p>
    <w:p w14:paraId="5CF9E5B0" w14:textId="78CB4648" w:rsidR="00601F82" w:rsidRPr="0027630A" w:rsidRDefault="00601F82" w:rsidP="00111AFE">
      <w:pPr>
        <w:spacing w:line="240" w:lineRule="auto"/>
      </w:pPr>
      <w:r w:rsidRPr="0027630A">
        <w:t xml:space="preserve">Участник </w:t>
      </w:r>
      <w:r w:rsidR="006369FC">
        <w:t>ТМ</w:t>
      </w:r>
      <w:r w:rsidRPr="0027630A">
        <w:t xml:space="preserve"> должен изображать каждую цифру и букву во всех заполняемых полях бланка ответов № 1 и верхней части бланка ответов № 2, тщательно копируя образец ее написания из строки с образцами написания символов, расположенной </w:t>
      </w:r>
      <w:r w:rsidR="006369FC">
        <w:br/>
      </w:r>
      <w:r w:rsidRPr="0027630A">
        <w:t>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79ED6F45" w14:textId="77777777" w:rsidR="00601F82" w:rsidRPr="0027630A" w:rsidRDefault="00601F82" w:rsidP="00111AFE">
      <w:pPr>
        <w:spacing w:line="240" w:lineRule="auto"/>
      </w:pPr>
      <w:r w:rsidRPr="0027630A">
        <w:t xml:space="preserve">Каждое поле в бланках заполняется, начиная с первой позиции. </w:t>
      </w:r>
    </w:p>
    <w:p w14:paraId="24D29E35" w14:textId="1BE6B712" w:rsidR="00601F82" w:rsidRPr="0027630A" w:rsidRDefault="00601F82" w:rsidP="00111AFE">
      <w:pPr>
        <w:spacing w:line="240" w:lineRule="auto"/>
      </w:pPr>
      <w:r w:rsidRPr="0027630A">
        <w:t xml:space="preserve">Если участник </w:t>
      </w:r>
      <w:r w:rsidR="006369FC">
        <w:t>ТМ</w:t>
      </w:r>
      <w:r w:rsidRPr="0027630A"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14:paraId="3F0C1FB6" w14:textId="77777777" w:rsidR="00601F82" w:rsidRDefault="00601F82" w:rsidP="00111AFE">
      <w:pPr>
        <w:spacing w:line="240" w:lineRule="auto"/>
      </w:pPr>
      <w:r w:rsidRPr="0027630A"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14:paraId="4F295565" w14:textId="77777777" w:rsidR="00601F82" w:rsidRDefault="00601F82" w:rsidP="00601F82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601F82" w14:paraId="52912FE8" w14:textId="77777777" w:rsidTr="00601F82">
        <w:trPr>
          <w:trHeight w:val="3015"/>
        </w:trPr>
        <w:tc>
          <w:tcPr>
            <w:tcW w:w="782" w:type="dxa"/>
          </w:tcPr>
          <w:p w14:paraId="7FBDDA15" w14:textId="77777777" w:rsidR="00601F82" w:rsidRDefault="00601F82" w:rsidP="00601F82">
            <w:pPr>
              <w:ind w:firstLine="0"/>
              <w:rPr>
                <w:noProof/>
              </w:rPr>
            </w:pPr>
            <w:r w:rsidRPr="00AB619C">
              <w:rPr>
                <w:noProof/>
              </w:rPr>
              <w:lastRenderedPageBreak/>
              <w:drawing>
                <wp:inline distT="0" distB="0" distL="0" distR="0" wp14:anchorId="062B2DCB" wp14:editId="41887F57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31644207" w14:textId="77777777" w:rsidR="00601F82" w:rsidRPr="00637167" w:rsidRDefault="00601F82" w:rsidP="00601F82">
            <w:pPr>
              <w:pStyle w:val="a"/>
              <w:numPr>
                <w:ilvl w:val="0"/>
                <w:numId w:val="0"/>
              </w:numPr>
              <w:rPr>
                <w:i/>
              </w:rPr>
            </w:pPr>
            <w:r w:rsidRPr="00637167">
              <w:rPr>
                <w:i/>
              </w:rPr>
              <w:t>Категорически запрещается:</w:t>
            </w:r>
          </w:p>
          <w:p w14:paraId="6E45DDAF" w14:textId="55062F86" w:rsidR="00601F82" w:rsidRPr="00637167" w:rsidRDefault="00601F82" w:rsidP="00111AFE">
            <w:pPr>
              <w:pStyle w:val="a"/>
              <w:spacing w:line="240" w:lineRule="auto"/>
              <w:ind w:left="389" w:hanging="389"/>
              <w:rPr>
                <w:i/>
              </w:rPr>
            </w:pPr>
            <w:r w:rsidRPr="00637167">
              <w:rPr>
                <w:i/>
              </w:rPr>
              <w:t xml:space="preserve">делать в полях бланков </w:t>
            </w:r>
            <w:r w:rsidR="006369FC" w:rsidRPr="006369FC">
              <w:rPr>
                <w:i/>
              </w:rPr>
              <w:t>ТМ</w:t>
            </w:r>
            <w:r w:rsidRPr="006369FC">
              <w:rPr>
                <w:i/>
              </w:rPr>
              <w:t>,</w:t>
            </w:r>
            <w:r w:rsidRPr="00637167">
              <w:rPr>
                <w:i/>
              </w:rPr>
              <w:t xml:space="preserve"> вне полей бланков </w:t>
            </w:r>
            <w:r w:rsidR="006369FC" w:rsidRPr="006369FC">
              <w:rPr>
                <w:i/>
              </w:rPr>
              <w:t>ТМ</w:t>
            </w:r>
            <w:r w:rsidRPr="00637167">
              <w:rPr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6369FC" w:rsidRPr="006369FC">
              <w:rPr>
                <w:i/>
              </w:rPr>
              <w:t>ТМ</w:t>
            </w:r>
            <w:r w:rsidRPr="00637167">
              <w:rPr>
                <w:i/>
              </w:rPr>
              <w:t>;</w:t>
            </w:r>
          </w:p>
          <w:p w14:paraId="095665EF" w14:textId="31BF2F14" w:rsidR="00601F82" w:rsidRPr="00CD297A" w:rsidRDefault="00601F82" w:rsidP="00853328">
            <w:pPr>
              <w:pStyle w:val="a"/>
              <w:spacing w:line="240" w:lineRule="auto"/>
              <w:ind w:left="389" w:hanging="389"/>
            </w:pPr>
            <w:r w:rsidRPr="00637167">
              <w:rPr>
                <w:i/>
              </w:rPr>
              <w:t>использовать для заполнения бланков</w:t>
            </w:r>
            <w:r w:rsidRPr="006369FC">
              <w:rPr>
                <w:i/>
              </w:rPr>
              <w:t xml:space="preserve"> </w:t>
            </w:r>
            <w:r w:rsidR="006369FC" w:rsidRPr="006369FC">
              <w:rPr>
                <w:i/>
              </w:rPr>
              <w:t>ТМ</w:t>
            </w:r>
            <w:r w:rsidRPr="00637167">
              <w:rPr>
                <w:i/>
              </w:rPr>
              <w:t xml:space="preserve"> цветные ручки вместо черной, карандаш, средства для исправления внесенной в бланки</w:t>
            </w:r>
            <w:r w:rsidR="006369FC">
              <w:t xml:space="preserve"> </w:t>
            </w:r>
            <w:r w:rsidR="006369FC" w:rsidRPr="006369FC">
              <w:rPr>
                <w:i/>
              </w:rPr>
              <w:t>ТМ</w:t>
            </w:r>
            <w:r w:rsidR="006369FC" w:rsidRPr="00637167">
              <w:rPr>
                <w:i/>
              </w:rPr>
              <w:t xml:space="preserve"> </w:t>
            </w:r>
            <w:r w:rsidRPr="00637167">
              <w:rPr>
                <w:i/>
              </w:rPr>
              <w:t>информации («замазку», «ластик» и др.).</w:t>
            </w:r>
          </w:p>
        </w:tc>
      </w:tr>
    </w:tbl>
    <w:p w14:paraId="26E7A5F5" w14:textId="77777777" w:rsidR="00601F82" w:rsidRDefault="00601F82" w:rsidP="00601F82">
      <w:pPr>
        <w:pStyle w:val="30"/>
      </w:pPr>
      <w:bookmarkStart w:id="49" w:name="_Toc448310458"/>
      <w:bookmarkStart w:id="50" w:name="_Toc92964816"/>
      <w:r>
        <w:t>Заполнение бланка ответов №1</w:t>
      </w:r>
      <w:bookmarkEnd w:id="49"/>
      <w:bookmarkEnd w:id="50"/>
    </w:p>
    <w:p w14:paraId="1FD67735" w14:textId="0E7DD5AB" w:rsidR="00601F82" w:rsidRPr="0027630A" w:rsidRDefault="00601F82" w:rsidP="00111AFE">
      <w:pPr>
        <w:spacing w:line="240" w:lineRule="auto"/>
      </w:pPr>
      <w:r w:rsidRPr="0027630A">
        <w:t>Бланк ответов №1</w:t>
      </w:r>
      <w:r w:rsidR="00C64D81">
        <w:t xml:space="preserve"> (рис.</w:t>
      </w:r>
      <w:r>
        <w:t>1)</w:t>
      </w:r>
      <w:r w:rsidRPr="0027630A">
        <w:t xml:space="preserve"> предназначен для записи результатов выполнения заданий с кратким ответом.</w:t>
      </w:r>
    </w:p>
    <w:p w14:paraId="01A7DF82" w14:textId="72AFECE1" w:rsidR="00601F82" w:rsidRPr="0027630A" w:rsidRDefault="00601F82" w:rsidP="00111AFE">
      <w:pPr>
        <w:spacing w:line="240" w:lineRule="auto"/>
      </w:pPr>
      <w:r w:rsidRPr="0027630A">
        <w:t>В верхней части бланка ответов №1 расположены:</w:t>
      </w:r>
    </w:p>
    <w:p w14:paraId="20363AFF" w14:textId="20390010" w:rsidR="00601F82" w:rsidRPr="0027630A" w:rsidRDefault="00601F82" w:rsidP="00111AFE">
      <w:pPr>
        <w:pStyle w:val="a"/>
        <w:spacing w:line="240" w:lineRule="auto"/>
      </w:pPr>
      <w:r w:rsidRPr="0027630A">
        <w:t>данные</w:t>
      </w:r>
      <w:r w:rsidR="006369FC" w:rsidRPr="006369FC">
        <w:t xml:space="preserve"> </w:t>
      </w:r>
      <w:r w:rsidR="006369FC">
        <w:t>ТМ</w:t>
      </w:r>
      <w:r w:rsidR="006369FC" w:rsidRPr="0027630A">
        <w:t xml:space="preserve"> </w:t>
      </w:r>
      <w:r w:rsidRPr="0027630A">
        <w:t xml:space="preserve">(предмет, дата) и рассадке участника (аудитория, место) (данные заполняются при </w:t>
      </w:r>
      <w:r w:rsidR="00111AFE">
        <w:t>формировании</w:t>
      </w:r>
      <w:r w:rsidRPr="0027630A">
        <w:t xml:space="preserve"> бланков в РЦОИ);</w:t>
      </w:r>
    </w:p>
    <w:p w14:paraId="5B820807" w14:textId="0BF0A134" w:rsidR="00601F82" w:rsidRPr="0027630A" w:rsidRDefault="00601F82" w:rsidP="00111AFE">
      <w:pPr>
        <w:pStyle w:val="a"/>
        <w:spacing w:line="240" w:lineRule="auto"/>
      </w:pPr>
      <w:r w:rsidRPr="0027630A">
        <w:t xml:space="preserve">персональные данные участника </w:t>
      </w:r>
      <w:r w:rsidR="006369FC">
        <w:t>ТМ</w:t>
      </w:r>
      <w:r w:rsidRPr="0027630A">
        <w:t xml:space="preserve"> (данные заполняются </w:t>
      </w:r>
      <w:r w:rsidR="006369FC">
        <w:br/>
      </w:r>
      <w:r w:rsidRPr="0027630A">
        <w:t xml:space="preserve">при </w:t>
      </w:r>
      <w:r w:rsidR="00DF4EE8">
        <w:t>формировании</w:t>
      </w:r>
      <w:r w:rsidR="00DF4EE8" w:rsidRPr="0027630A">
        <w:t xml:space="preserve"> </w:t>
      </w:r>
      <w:r w:rsidRPr="0027630A">
        <w:t>бланков в РЦОИ);</w:t>
      </w:r>
    </w:p>
    <w:p w14:paraId="267ACD26" w14:textId="77777777" w:rsidR="00601F82" w:rsidRPr="0027630A" w:rsidRDefault="00601F82" w:rsidP="00111AFE">
      <w:pPr>
        <w:pStyle w:val="a"/>
        <w:spacing w:line="240" w:lineRule="auto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14:paraId="501CE972" w14:textId="77777777" w:rsidR="00601F82" w:rsidRDefault="00601F82" w:rsidP="00601F82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00348E90" w14:textId="77777777" w:rsidR="00601F82" w:rsidRDefault="00601F82" w:rsidP="00601F82">
      <w:pPr>
        <w:ind w:firstLine="0"/>
        <w:jc w:val="center"/>
      </w:pPr>
    </w:p>
    <w:p w14:paraId="7B4DDD1C" w14:textId="77777777" w:rsidR="00601F82" w:rsidRPr="0027630A" w:rsidRDefault="00601F82" w:rsidP="00601F82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2C8A0818" wp14:editId="4665523E">
            <wp:extent cx="5400000" cy="7725600"/>
            <wp:effectExtent l="19050" t="19050" r="1079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8321" r="33324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288138" w14:textId="37A64840" w:rsidR="00601F82" w:rsidRDefault="00601F82" w:rsidP="00601F82">
      <w:pPr>
        <w:ind w:firstLine="0"/>
        <w:jc w:val="center"/>
      </w:pPr>
      <w:r w:rsidRPr="0027630A">
        <w:t>Рис.1. Бланк ответов №1</w:t>
      </w:r>
    </w:p>
    <w:p w14:paraId="2DF227EC" w14:textId="77777777" w:rsidR="00601F82" w:rsidRDefault="00601F82" w:rsidP="00601F82"/>
    <w:p w14:paraId="3DF255D6" w14:textId="77777777" w:rsidR="00601F82" w:rsidRDefault="00601F82" w:rsidP="00111AFE">
      <w:pPr>
        <w:pStyle w:val="a"/>
        <w:spacing w:line="240" w:lineRule="auto"/>
      </w:pPr>
      <w:r w:rsidRPr="0027630A">
        <w:lastRenderedPageBreak/>
        <w:t>образец написания символов при заполнении бланка.</w:t>
      </w:r>
    </w:p>
    <w:p w14:paraId="14D3C910" w14:textId="77777777" w:rsidR="00601F82" w:rsidRDefault="00601F82" w:rsidP="00111AFE">
      <w:pPr>
        <w:spacing w:line="240" w:lineRule="auto"/>
      </w:pPr>
      <w:r>
        <w:t>Участники ставят подпись в окне, расположенном в верхней правой части бланка.</w:t>
      </w:r>
    </w:p>
    <w:p w14:paraId="1BD527E2" w14:textId="77777777" w:rsidR="00601F82" w:rsidRDefault="00601F82" w:rsidP="00111AFE">
      <w:pPr>
        <w:spacing w:line="240" w:lineRule="auto"/>
      </w:pPr>
      <w:r>
        <w:t>Поля нижней части бланка («Вариант», «Неявка», «Удален», «Не закончил») заполняются организатором.</w:t>
      </w:r>
    </w:p>
    <w:p w14:paraId="5B67BE00" w14:textId="77777777" w:rsidR="00601F82" w:rsidRPr="0027630A" w:rsidRDefault="00601F82" w:rsidP="00601F82"/>
    <w:p w14:paraId="35F0E8FB" w14:textId="77777777" w:rsidR="00601F82" w:rsidRPr="0027630A" w:rsidRDefault="00601F82" w:rsidP="00601F82">
      <w:pPr>
        <w:ind w:firstLine="0"/>
        <w:jc w:val="center"/>
        <w:rPr>
          <w:noProof/>
        </w:rPr>
      </w:pPr>
      <w:r w:rsidRPr="0027630A">
        <w:rPr>
          <w:noProof/>
        </w:rPr>
        <w:drawing>
          <wp:inline distT="0" distB="0" distL="0" distR="0" wp14:anchorId="3810DFFA" wp14:editId="7A6D5049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26BCFF" w14:textId="7E0C8A22" w:rsidR="00601F82" w:rsidRPr="0027630A" w:rsidRDefault="00206121" w:rsidP="00601F82">
      <w:pPr>
        <w:ind w:firstLine="0"/>
        <w:jc w:val="center"/>
      </w:pPr>
      <w:r>
        <w:t>Рис.</w:t>
      </w:r>
      <w:r w:rsidR="00601F82" w:rsidRPr="0027630A">
        <w:t>2. Область для записи ответов на задания с кратким ответом</w:t>
      </w:r>
    </w:p>
    <w:p w14:paraId="472D7E58" w14:textId="77777777" w:rsidR="00601F82" w:rsidRDefault="00601F82" w:rsidP="00601F82"/>
    <w:p w14:paraId="3754CB9D" w14:textId="59C89016" w:rsidR="00601F82" w:rsidRPr="0027630A" w:rsidRDefault="00601F82" w:rsidP="00111AFE">
      <w:pPr>
        <w:spacing w:line="240" w:lineRule="auto"/>
      </w:pPr>
      <w:r w:rsidRPr="0027630A">
        <w:t>В</w:t>
      </w:r>
      <w:r w:rsidR="00206121">
        <w:t xml:space="preserve"> средней части бланка ответов №1 (рис.</w:t>
      </w:r>
      <w:r w:rsidRPr="0027630A">
        <w:t xml:space="preserve">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14:paraId="4B14111D" w14:textId="77777777" w:rsidR="00601F82" w:rsidRPr="0027630A" w:rsidRDefault="00601F82" w:rsidP="00111AFE">
      <w:pPr>
        <w:spacing w:line="240" w:lineRule="auto"/>
      </w:pPr>
      <w:r w:rsidRPr="0027630A"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14:paraId="5BE15F86" w14:textId="77777777" w:rsidR="00601F82" w:rsidRPr="0027630A" w:rsidRDefault="00601F82" w:rsidP="00111AFE">
      <w:pPr>
        <w:spacing w:line="240" w:lineRule="auto"/>
      </w:pPr>
      <w:r w:rsidRPr="0027630A"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14:paraId="701A7749" w14:textId="77777777" w:rsidR="00601F82" w:rsidRPr="0027630A" w:rsidRDefault="00601F82" w:rsidP="00111AFE">
      <w:pPr>
        <w:spacing w:line="240" w:lineRule="auto"/>
      </w:pPr>
      <w:r w:rsidRPr="0027630A">
        <w:t>Краткий ответ, в соответствии с инструкцией к заданию, может быть записан только в виде:</w:t>
      </w:r>
    </w:p>
    <w:p w14:paraId="425F2308" w14:textId="77777777" w:rsidR="00601F82" w:rsidRPr="0027630A" w:rsidRDefault="00601F82" w:rsidP="00111AFE">
      <w:pPr>
        <w:pStyle w:val="a"/>
        <w:spacing w:line="240" w:lineRule="auto"/>
      </w:pPr>
      <w:r w:rsidRPr="0027630A">
        <w:t>слова или словосочетания;</w:t>
      </w:r>
    </w:p>
    <w:p w14:paraId="56CFB8F4" w14:textId="77777777" w:rsidR="00601F82" w:rsidRPr="0027630A" w:rsidRDefault="00601F82" w:rsidP="00111AFE">
      <w:pPr>
        <w:pStyle w:val="a"/>
        <w:spacing w:line="240" w:lineRule="auto"/>
      </w:pPr>
      <w:r w:rsidRPr="0027630A">
        <w:t>одного целого числа;</w:t>
      </w:r>
    </w:p>
    <w:p w14:paraId="79F75AAE" w14:textId="77777777" w:rsidR="00601F82" w:rsidRPr="0027630A" w:rsidRDefault="00601F82" w:rsidP="00111AFE">
      <w:pPr>
        <w:pStyle w:val="a"/>
        <w:spacing w:line="240" w:lineRule="auto"/>
      </w:pPr>
      <w:r w:rsidRPr="0027630A">
        <w:lastRenderedPageBreak/>
        <w:t>комбинации букв и цифр;</w:t>
      </w:r>
    </w:p>
    <w:p w14:paraId="215EB096" w14:textId="29651093" w:rsidR="00601F82" w:rsidRPr="0027630A" w:rsidRDefault="00601F82" w:rsidP="00111AFE">
      <w:pPr>
        <w:pStyle w:val="a"/>
        <w:spacing w:line="240" w:lineRule="auto"/>
      </w:pPr>
      <w:r w:rsidRPr="0027630A">
        <w:t xml:space="preserve">десятичной дроби (с использованием цифр, запятой и знака «минус» </w:t>
      </w:r>
      <w:r w:rsidR="006369FC">
        <w:br/>
      </w:r>
      <w:r w:rsidRPr="0027630A">
        <w:t>при необходимости), если в инструкции по выполнению задания указано, что ответ можно дать в виде десятичной дроби;</w:t>
      </w:r>
    </w:p>
    <w:p w14:paraId="48A92935" w14:textId="25399239" w:rsidR="00601F82" w:rsidRPr="0027630A" w:rsidRDefault="00601F82" w:rsidP="00111AFE">
      <w:pPr>
        <w:pStyle w:val="a"/>
        <w:spacing w:line="240" w:lineRule="auto"/>
      </w:pPr>
      <w:r w:rsidRPr="0027630A">
        <w:t xml:space="preserve">перечисления требуемых в задании пунктов, разделенных запятыми, если </w:t>
      </w:r>
      <w:r w:rsidR="006369FC">
        <w:br/>
      </w:r>
      <w:r w:rsidRPr="0027630A">
        <w:t>в инструкции к заданию указано, что в ответе элементы необходимо перечислить через запятую.</w:t>
      </w:r>
    </w:p>
    <w:p w14:paraId="1C9EB15F" w14:textId="7E4C9227" w:rsidR="00601F82" w:rsidRPr="0027630A" w:rsidRDefault="00601F82" w:rsidP="00111AFE">
      <w:pPr>
        <w:spacing w:line="240" w:lineRule="auto"/>
      </w:pPr>
      <w:r w:rsidRPr="00E94E30">
        <w:t>Каждая цифра, буква, запятая или знак «минус» (если число отрицательное)</w:t>
      </w:r>
      <w:r w:rsidRPr="0027630A">
        <w:t xml:space="preserve"> записывается в отдельную клеточку, строго по образцу из верхней части бланка ответов №1. </w:t>
      </w:r>
    </w:p>
    <w:p w14:paraId="0F073832" w14:textId="1429E36D" w:rsidR="00601F82" w:rsidRPr="0027630A" w:rsidRDefault="00601F82" w:rsidP="00111AFE">
      <w:pPr>
        <w:spacing w:line="240" w:lineRule="auto"/>
      </w:pPr>
      <w:r w:rsidRPr="0027630A">
        <w:t xml:space="preserve">При написании ответов, состоящих из двух или более слов, каждое слово записывается в соответствии с инструкциями по записи ответов в КИМ </w:t>
      </w:r>
      <w:r w:rsidR="006369FC">
        <w:br/>
      </w:r>
      <w:r w:rsidRPr="0027630A">
        <w:t>по соответствующим учебным предметам (на</w:t>
      </w:r>
      <w:r w:rsidR="00917FD1">
        <w:t>пример:</w:t>
      </w:r>
      <w:r w:rsidRPr="0027630A">
        <w:t xml:space="preserve"> без пробелов, запятых и других дополнительных символов).</w:t>
      </w:r>
    </w:p>
    <w:p w14:paraId="23038FDC" w14:textId="4B766DDE" w:rsidR="00601F82" w:rsidRPr="0027630A" w:rsidRDefault="00601F82" w:rsidP="00111AFE">
      <w:pPr>
        <w:spacing w:line="240" w:lineRule="auto"/>
      </w:pPr>
      <w:r w:rsidRPr="0027630A">
        <w:t xml:space="preserve">Если кратким ответом должно быть слово, пропущенное в тексте задания, </w:t>
      </w:r>
      <w:r w:rsidR="006369FC">
        <w:br/>
      </w:r>
      <w:r w:rsidRPr="0027630A">
        <w:t xml:space="preserve">то это слово нужно писать в той форме (род, число, падеж и т.п.), в которой </w:t>
      </w:r>
      <w:r w:rsidR="006369FC">
        <w:br/>
      </w:r>
      <w:r w:rsidRPr="0027630A">
        <w:t>оно должно стоять в задании.</w:t>
      </w:r>
    </w:p>
    <w:p w14:paraId="5AB2BF84" w14:textId="5A8FCD2A" w:rsidR="00601F82" w:rsidRPr="0027630A" w:rsidRDefault="00601F82" w:rsidP="00111AFE">
      <w:pPr>
        <w:spacing w:line="240" w:lineRule="auto"/>
      </w:pPr>
      <w:r w:rsidRPr="0027630A">
        <w:t>В ответе, записанном в виде десятичной дроби, в качестве разделителя следует указывать запятую.</w:t>
      </w:r>
    </w:p>
    <w:p w14:paraId="212D457D" w14:textId="201EF75B" w:rsidR="00E82E14" w:rsidRDefault="00601F82" w:rsidP="00111AFE">
      <w:pPr>
        <w:spacing w:line="240" w:lineRule="auto"/>
      </w:pPr>
      <w:r w:rsidRPr="0027630A">
        <w:t xml:space="preserve">Запрещается записывать ответ в виде математического выражения </w:t>
      </w:r>
      <w:r w:rsidR="006369FC">
        <w:br/>
      </w:r>
      <w:r w:rsidRPr="0027630A">
        <w:t xml:space="preserve">или формулы. В ответе не указываются названия единиц измерения </w:t>
      </w:r>
      <w:r w:rsidR="006369FC">
        <w:br/>
      </w:r>
      <w:r w:rsidRPr="0027630A">
        <w:t>(градусы, проценты, метры, тонны и т.д.)</w:t>
      </w:r>
      <w:r w:rsidR="00852349">
        <w:t>,</w:t>
      </w:r>
      <w:r w:rsidRPr="0027630A">
        <w:t xml:space="preserve"> так как они не будут учитываться </w:t>
      </w:r>
      <w:r w:rsidR="006369FC">
        <w:br/>
      </w:r>
      <w:r w:rsidRPr="0027630A">
        <w:t>при оценивании. Недопустимы заголовки или комментарии к ответу.</w:t>
      </w:r>
      <w:r w:rsidR="00E82E14" w:rsidRPr="00E82E14">
        <w:t xml:space="preserve"> </w:t>
      </w:r>
    </w:p>
    <w:p w14:paraId="4EAF22AB" w14:textId="60CF8907" w:rsidR="00E82E14" w:rsidRPr="00E82E14" w:rsidRDefault="00E82E14" w:rsidP="00111AFE">
      <w:pPr>
        <w:spacing w:line="240" w:lineRule="auto"/>
      </w:pPr>
      <w:r w:rsidRPr="00E82E14">
        <w:t>В случае, если КИМ не предусматривает записи ответа на бланке №1, поле для записи ответа заполнено символами «ХХХ»</w:t>
      </w:r>
      <w:r>
        <w:t>.</w:t>
      </w:r>
    </w:p>
    <w:p w14:paraId="7CB10CA1" w14:textId="77777777" w:rsidR="00601F82" w:rsidRDefault="00601F82" w:rsidP="00601F82"/>
    <w:p w14:paraId="2F3E7D37" w14:textId="77777777" w:rsidR="00601F82" w:rsidRPr="0027630A" w:rsidRDefault="00601F82" w:rsidP="00601F82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4EADF1E3" wp14:editId="02256490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568339" w14:textId="02F75D69" w:rsidR="00601F82" w:rsidRPr="0027630A" w:rsidRDefault="00206121" w:rsidP="00601F82">
      <w:pPr>
        <w:ind w:firstLine="0"/>
        <w:jc w:val="center"/>
      </w:pPr>
      <w:r>
        <w:t>Рис.</w:t>
      </w:r>
      <w:r w:rsidR="00601F82" w:rsidRPr="0027630A">
        <w:t>3. Область замены ошибочных ответов на задания с кратким ответом</w:t>
      </w:r>
    </w:p>
    <w:p w14:paraId="10F4C5D3" w14:textId="77777777" w:rsidR="00601F82" w:rsidRDefault="00601F82" w:rsidP="00601F82"/>
    <w:p w14:paraId="1955F843" w14:textId="03616FA3" w:rsidR="00601F82" w:rsidRPr="0027630A" w:rsidRDefault="00206121" w:rsidP="00111AFE">
      <w:pPr>
        <w:spacing w:line="240" w:lineRule="auto"/>
      </w:pPr>
      <w:r>
        <w:t>В нижней части бланка ответов №</w:t>
      </w:r>
      <w:r w:rsidR="00601F82" w:rsidRPr="0027630A">
        <w:t>1 предусмотрены поля для записи исправленных ответов на задания с кратким ответом в</w:t>
      </w:r>
      <w:r>
        <w:t>замен ошибочно записанных (рис.</w:t>
      </w:r>
      <w:r w:rsidR="00601F82" w:rsidRPr="0027630A">
        <w:t xml:space="preserve">3). </w:t>
      </w:r>
    </w:p>
    <w:p w14:paraId="1221D631" w14:textId="2EAA601C" w:rsidR="00601F82" w:rsidRPr="0027630A" w:rsidRDefault="00601F82" w:rsidP="00111AFE">
      <w:pPr>
        <w:spacing w:line="240" w:lineRule="auto"/>
      </w:pPr>
      <w:r w:rsidRPr="0027630A">
        <w:t>Для заме</w:t>
      </w:r>
      <w:r w:rsidR="00206121">
        <w:t>ны внесенного в бланк ответов №</w:t>
      </w:r>
      <w:r w:rsidRPr="0027630A">
        <w:t xml:space="preserve">1 ответа нужно в соответствующих полях замены проставить номер задания, ответ на который следует исправить </w:t>
      </w:r>
      <w:r w:rsidR="006369FC">
        <w:br/>
      </w:r>
      <w:r w:rsidRPr="0027630A">
        <w:t>и записать новое значение верного ответа на указанное задание.</w:t>
      </w:r>
    </w:p>
    <w:p w14:paraId="3722E3F4" w14:textId="793C0320" w:rsidR="00601F82" w:rsidRPr="0027630A" w:rsidRDefault="00601F82" w:rsidP="00111AFE">
      <w:pPr>
        <w:spacing w:line="240" w:lineRule="auto"/>
      </w:pPr>
      <w:r w:rsidRPr="0027630A"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</w:t>
      </w:r>
      <w:r w:rsidR="006369FC">
        <w:br/>
      </w:r>
      <w:r w:rsidRPr="0027630A">
        <w:t xml:space="preserve">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</w:t>
      </w:r>
      <w:r w:rsidR="006369FC">
        <w:br/>
      </w:r>
      <w:r w:rsidRPr="0027630A">
        <w:lastRenderedPageBreak/>
        <w:t>в области замены ошибочных ответов неправильный номер задания следует зачеркнуть.</w:t>
      </w:r>
    </w:p>
    <w:p w14:paraId="508FCC6D" w14:textId="77777777" w:rsidR="00601F82" w:rsidRDefault="00601F82" w:rsidP="00601F82">
      <w:pPr>
        <w:pStyle w:val="30"/>
      </w:pPr>
      <w:bookmarkStart w:id="51" w:name="_Toc448310459"/>
      <w:bookmarkStart w:id="52" w:name="_Toc92964817"/>
      <w:r>
        <w:t>Заполнение бланка ответов №2</w:t>
      </w:r>
      <w:bookmarkEnd w:id="51"/>
      <w:bookmarkEnd w:id="52"/>
    </w:p>
    <w:p w14:paraId="37A241B2" w14:textId="63CE2857" w:rsidR="00601F82" w:rsidRPr="0027630A" w:rsidRDefault="00206121" w:rsidP="00111AFE">
      <w:pPr>
        <w:spacing w:line="240" w:lineRule="auto"/>
      </w:pPr>
      <w:r>
        <w:t>Бланк ответов №</w:t>
      </w:r>
      <w:r w:rsidR="00601F82" w:rsidRPr="0027630A">
        <w:t>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14:paraId="66BF2A2B" w14:textId="34B3998B" w:rsidR="00601F82" w:rsidRPr="0027630A" w:rsidRDefault="00601F82" w:rsidP="00111AFE">
      <w:pPr>
        <w:spacing w:line="240" w:lineRule="auto"/>
      </w:pPr>
      <w:r w:rsidRPr="0027630A">
        <w:t>В</w:t>
      </w:r>
      <w:r w:rsidR="00206121">
        <w:t xml:space="preserve"> верхней части бланка ответов №</w:t>
      </w:r>
      <w:r w:rsidRPr="0027630A">
        <w:t>2 расположены:</w:t>
      </w:r>
    </w:p>
    <w:p w14:paraId="4EC1B206" w14:textId="50B02A09" w:rsidR="00601F82" w:rsidRPr="0027630A" w:rsidRDefault="00601F82" w:rsidP="00111AFE">
      <w:pPr>
        <w:pStyle w:val="a"/>
        <w:spacing w:line="240" w:lineRule="auto"/>
      </w:pPr>
      <w:r w:rsidRPr="0027630A">
        <w:t xml:space="preserve">данные </w:t>
      </w:r>
      <w:r w:rsidR="006369FC">
        <w:t>ТМ</w:t>
      </w:r>
      <w:r w:rsidRPr="0027630A">
        <w:t xml:space="preserve"> (предмет, дата) и рассадке участника (аудитория, место) (данные заполняются при </w:t>
      </w:r>
      <w:r w:rsidR="00DF4EE8">
        <w:t>формировании</w:t>
      </w:r>
      <w:r w:rsidR="00DF4EE8" w:rsidRPr="0027630A">
        <w:t xml:space="preserve"> </w:t>
      </w:r>
      <w:r w:rsidRPr="0027630A">
        <w:t>бланков в РЦОИ);</w:t>
      </w:r>
    </w:p>
    <w:p w14:paraId="77D77A6D" w14:textId="5C18D92A" w:rsidR="00601F82" w:rsidRPr="0027630A" w:rsidRDefault="00601F82" w:rsidP="00111AFE">
      <w:pPr>
        <w:pStyle w:val="a"/>
        <w:spacing w:line="240" w:lineRule="auto"/>
      </w:pPr>
      <w:r w:rsidRPr="0027630A">
        <w:t xml:space="preserve">персональные данные участника </w:t>
      </w:r>
      <w:r w:rsidR="006369FC">
        <w:t>ТМ</w:t>
      </w:r>
      <w:r w:rsidRPr="0027630A">
        <w:t xml:space="preserve"> (данные заполняются </w:t>
      </w:r>
      <w:r w:rsidR="006369FC">
        <w:br/>
      </w:r>
      <w:r w:rsidRPr="0027630A">
        <w:t xml:space="preserve">при </w:t>
      </w:r>
      <w:r w:rsidR="00DF4EE8">
        <w:t>формировании</w:t>
      </w:r>
      <w:r w:rsidR="00DF4EE8" w:rsidRPr="0027630A">
        <w:t xml:space="preserve"> </w:t>
      </w:r>
      <w:r w:rsidRPr="0027630A">
        <w:t>бланков в РЦОИ);</w:t>
      </w:r>
    </w:p>
    <w:p w14:paraId="2080972B" w14:textId="77777777" w:rsidR="00601F82" w:rsidRPr="0027630A" w:rsidRDefault="00601F82" w:rsidP="00111AFE">
      <w:pPr>
        <w:pStyle w:val="a"/>
        <w:spacing w:line="240" w:lineRule="auto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14:paraId="003411EF" w14:textId="13A9A85E" w:rsidR="00601F82" w:rsidRPr="0027630A" w:rsidRDefault="00601F82" w:rsidP="00111AFE">
      <w:pPr>
        <w:pStyle w:val="a"/>
        <w:spacing w:line="240" w:lineRule="auto"/>
      </w:pPr>
      <w:r w:rsidRPr="0027630A">
        <w:t>поле для записи цифрового значения штрих</w:t>
      </w:r>
      <w:r>
        <w:t>-</w:t>
      </w:r>
      <w:r w:rsidRPr="0027630A">
        <w:t>кода д</w:t>
      </w:r>
      <w:r w:rsidR="00206121">
        <w:t>ополнительного бланка ответов №</w:t>
      </w:r>
      <w:r w:rsidRPr="0027630A">
        <w:t>2;</w:t>
      </w:r>
    </w:p>
    <w:p w14:paraId="68A0B1F9" w14:textId="7A84CFAB" w:rsidR="00601F82" w:rsidRPr="0027630A" w:rsidRDefault="00601F82" w:rsidP="00111AFE">
      <w:pPr>
        <w:pStyle w:val="a"/>
        <w:spacing w:line="240" w:lineRule="auto"/>
      </w:pPr>
      <w:r w:rsidRPr="0027630A">
        <w:t>поле для нум</w:t>
      </w:r>
      <w:r w:rsidR="00206121">
        <w:t>ерации листов бланков ответов №</w:t>
      </w:r>
      <w:r w:rsidRPr="0027630A">
        <w:t>2</w:t>
      </w:r>
    </w:p>
    <w:p w14:paraId="77D8877B" w14:textId="34388231" w:rsidR="00601F82" w:rsidRPr="0027630A" w:rsidRDefault="00601F82" w:rsidP="00111AFE">
      <w:pPr>
        <w:spacing w:line="240" w:lineRule="auto"/>
      </w:pPr>
      <w:r w:rsidRPr="00E94E30">
        <w:t xml:space="preserve">Поле </w:t>
      </w:r>
      <w:r w:rsidR="00206121">
        <w:t>«Дополнительный бланк ответов №</w:t>
      </w:r>
      <w:r w:rsidRPr="00E94E30">
        <w:t xml:space="preserve">2» заполняет организатор </w:t>
      </w:r>
      <w:r w:rsidR="006369FC">
        <w:br/>
      </w:r>
      <w:r w:rsidRPr="00E94E30">
        <w:t>в аудитории</w:t>
      </w:r>
      <w:r w:rsidRPr="0027630A">
        <w:t xml:space="preserve"> при выдаче дополнительного бланка ответов №2, вписывая в это поле цифровое значение штрих</w:t>
      </w:r>
      <w:r>
        <w:t>-</w:t>
      </w:r>
      <w:r w:rsidRPr="0027630A">
        <w:t>кода д</w:t>
      </w:r>
      <w:r w:rsidR="00206121">
        <w:t>ополнительного бланка ответов №</w:t>
      </w:r>
      <w:r w:rsidRPr="0027630A">
        <w:t xml:space="preserve">2, </w:t>
      </w:r>
      <w:r w:rsidR="006369FC">
        <w:br/>
      </w:r>
      <w:r w:rsidRPr="0027630A">
        <w:t xml:space="preserve">который выдается участнику </w:t>
      </w:r>
      <w:r w:rsidR="006369FC">
        <w:t>ТМ</w:t>
      </w:r>
      <w:r w:rsidRPr="0027630A">
        <w:t xml:space="preserve">. </w:t>
      </w:r>
    </w:p>
    <w:p w14:paraId="48D262BC" w14:textId="256964B6" w:rsidR="00601F82" w:rsidRPr="0027630A" w:rsidRDefault="00601F82" w:rsidP="00111AFE">
      <w:pPr>
        <w:spacing w:line="240" w:lineRule="auto"/>
      </w:pPr>
      <w:r w:rsidRPr="0027630A">
        <w:t xml:space="preserve">При недостатке места для ответов на лицевой стороне бланка ответов № 2 участник </w:t>
      </w:r>
      <w:r w:rsidR="006369FC">
        <w:t>ТМ</w:t>
      </w:r>
      <w:r w:rsidRPr="0027630A">
        <w:t xml:space="preserve"> должен продолжить записи на оборотной стороне бланка, сделав </w:t>
      </w:r>
      <w:r w:rsidR="006369FC">
        <w:br/>
      </w:r>
      <w:r w:rsidRPr="0027630A">
        <w:t xml:space="preserve">в нижней части области ответов лицевой стороны бланка запись «смотри на обороте». </w:t>
      </w:r>
    </w:p>
    <w:p w14:paraId="4A22933F" w14:textId="360D5F35" w:rsidR="00601F82" w:rsidRDefault="00601F82" w:rsidP="00111AFE">
      <w:pPr>
        <w:spacing w:line="240" w:lineRule="auto"/>
      </w:pPr>
      <w:r w:rsidRPr="0027630A">
        <w:t>При недостатке места для ответ</w:t>
      </w:r>
      <w:r w:rsidR="00206121">
        <w:t>ов на основном бланке ответов №</w:t>
      </w:r>
      <w:r w:rsidRPr="0027630A">
        <w:t xml:space="preserve">2 участник </w:t>
      </w:r>
      <w:r w:rsidR="006369FC">
        <w:t>ТМ</w:t>
      </w:r>
      <w:r w:rsidRPr="0027630A">
        <w:t xml:space="preserve"> должен продолжить записи на </w:t>
      </w:r>
      <w:r w:rsidR="00206121">
        <w:t>дополнительном бланке ответов №</w:t>
      </w:r>
      <w:r w:rsidRPr="0027630A">
        <w:t xml:space="preserve">2, выдаваемом организатором в аудитории по требованию участника </w:t>
      </w:r>
      <w:r w:rsidR="006369FC">
        <w:t>ТМ</w:t>
      </w:r>
      <w:r w:rsidRPr="0027630A">
        <w:t xml:space="preserve"> в случае, когда в области отв</w:t>
      </w:r>
      <w:r w:rsidR="00206121">
        <w:t>етов основного бланка ответов №</w:t>
      </w:r>
      <w:r w:rsidRPr="0027630A">
        <w:t>2 не осталось места.</w:t>
      </w:r>
    </w:p>
    <w:p w14:paraId="2B77C6A2" w14:textId="77777777" w:rsidR="00601F82" w:rsidRPr="0027630A" w:rsidRDefault="00601F82" w:rsidP="00111AFE">
      <w:pPr>
        <w:spacing w:line="240" w:lineRule="auto"/>
      </w:pPr>
      <w:r>
        <w:t>Поля нижней части бланка («Вариант», «Неявка», «Удален», «Не закончил») заполняются организатором.</w:t>
      </w:r>
    </w:p>
    <w:p w14:paraId="2D0BFA29" w14:textId="77777777" w:rsidR="00601F82" w:rsidRDefault="00601F82" w:rsidP="00601F82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3F88D169" w14:textId="77777777" w:rsidR="00601F82" w:rsidRDefault="00601F82" w:rsidP="00601F82">
      <w:pPr>
        <w:widowControl w:val="0"/>
        <w:ind w:firstLine="0"/>
        <w:jc w:val="center"/>
        <w:rPr>
          <w:iCs/>
          <w:color w:val="000000"/>
        </w:rPr>
      </w:pPr>
    </w:p>
    <w:p w14:paraId="7ED66CCD" w14:textId="77777777" w:rsidR="00601F82" w:rsidRPr="0027630A" w:rsidRDefault="00601F82" w:rsidP="00601F82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6F8FACA5" wp14:editId="75DF28F5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8F581" w14:textId="3457F6B3" w:rsidR="00601F82" w:rsidRPr="0027630A" w:rsidRDefault="00601F82" w:rsidP="00601F82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</w:t>
      </w:r>
      <w:r w:rsidR="00917FD1">
        <w:rPr>
          <w:iCs/>
          <w:color w:val="000000"/>
        </w:rPr>
        <w:t>4. Бланк ответов №</w:t>
      </w:r>
      <w:r w:rsidRPr="0027630A">
        <w:rPr>
          <w:iCs/>
          <w:color w:val="000000"/>
        </w:rPr>
        <w:t>2</w:t>
      </w:r>
    </w:p>
    <w:p w14:paraId="6F8F013F" w14:textId="77777777" w:rsidR="00601F82" w:rsidRDefault="00601F82" w:rsidP="00601F82">
      <w:pPr>
        <w:pStyle w:val="30"/>
      </w:pPr>
      <w:bookmarkStart w:id="53" w:name="_Toc448310460"/>
      <w:bookmarkStart w:id="54" w:name="_Toc92964818"/>
      <w:r>
        <w:lastRenderedPageBreak/>
        <w:t>Заполнение дополнительного бланка ответов №2</w:t>
      </w:r>
      <w:bookmarkEnd w:id="53"/>
      <w:bookmarkEnd w:id="54"/>
    </w:p>
    <w:p w14:paraId="5C2FAE3F" w14:textId="77777777" w:rsidR="00601F82" w:rsidRPr="0027630A" w:rsidRDefault="00601F82" w:rsidP="00601F82">
      <w:pPr>
        <w:widowControl w:val="0"/>
        <w:ind w:firstLine="0"/>
        <w:jc w:val="center"/>
        <w:rPr>
          <w:noProof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0D3328E2" wp14:editId="7EB40C89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3C8812" w14:textId="17426C03" w:rsidR="00601F82" w:rsidRDefault="00601F82" w:rsidP="00601F82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Рис.5. Дополнительный бланк ответов №2</w:t>
      </w:r>
    </w:p>
    <w:p w14:paraId="293CE492" w14:textId="516450B3" w:rsidR="00601F82" w:rsidRPr="0027630A" w:rsidRDefault="00206121" w:rsidP="00111AFE">
      <w:pPr>
        <w:spacing w:before="240" w:line="240" w:lineRule="auto"/>
      </w:pPr>
      <w:r>
        <w:lastRenderedPageBreak/>
        <w:t>Дополнительный бланк ответов №</w:t>
      </w:r>
      <w:r w:rsidR="00601F82" w:rsidRPr="0027630A">
        <w:t xml:space="preserve">2 выдается организатором в аудитории </w:t>
      </w:r>
      <w:r w:rsidR="006369FC">
        <w:br/>
      </w:r>
      <w:r w:rsidR="00601F82" w:rsidRPr="0027630A">
        <w:t xml:space="preserve">по требованию участника </w:t>
      </w:r>
      <w:r w:rsidR="006369FC">
        <w:t>ТМ</w:t>
      </w:r>
      <w:r w:rsidR="00601F82" w:rsidRPr="0027630A">
        <w:t xml:space="preserve"> в случае нехватки места </w:t>
      </w:r>
      <w:r>
        <w:t>для записи развернутых ответов.</w:t>
      </w:r>
    </w:p>
    <w:p w14:paraId="20197A33" w14:textId="09D9688D" w:rsidR="00601F82" w:rsidRPr="0027630A" w:rsidRDefault="00601F82" w:rsidP="00111AFE">
      <w:pPr>
        <w:spacing w:before="240" w:line="240" w:lineRule="auto"/>
      </w:pPr>
      <w:r w:rsidRPr="0027630A">
        <w:t>В верхней части до</w:t>
      </w:r>
      <w:r w:rsidR="00206121">
        <w:t>полнительного бланка ответов №</w:t>
      </w:r>
      <w:r w:rsidRPr="0027630A">
        <w:t>2 расположены вертикальный штрих</w:t>
      </w:r>
      <w:r>
        <w:t>-</w:t>
      </w:r>
      <w:r w:rsidRPr="0027630A">
        <w:t>код, горизонтальный штрих</w:t>
      </w:r>
      <w:r>
        <w:t>-</w:t>
      </w:r>
      <w:r w:rsidRPr="0027630A">
        <w:t xml:space="preserve">код и его цифровое значение, </w:t>
      </w:r>
      <w:r w:rsidR="006369FC">
        <w:br/>
      </w:r>
      <w:r w:rsidRPr="0027630A">
        <w:t>а также поля «Следующий</w:t>
      </w:r>
      <w:r w:rsidR="00206121">
        <w:t xml:space="preserve"> дополнительный бланк ответов №</w:t>
      </w:r>
      <w:r w:rsidRPr="0027630A">
        <w:t>2» и «Лист №».</w:t>
      </w:r>
    </w:p>
    <w:p w14:paraId="0C71C31C" w14:textId="422470AC" w:rsidR="00601F82" w:rsidRPr="0027630A" w:rsidRDefault="00601F82" w:rsidP="00111AFE">
      <w:pPr>
        <w:spacing w:before="240" w:line="240" w:lineRule="auto"/>
      </w:pPr>
      <w:r w:rsidRPr="0027630A">
        <w:t>Поле «Следующий</w:t>
      </w:r>
      <w:r w:rsidR="00206121">
        <w:t xml:space="preserve"> дополнительный бланк ответов №</w:t>
      </w:r>
      <w:r w:rsidRPr="0027630A">
        <w:t>2» заполняется организатором в аудитории при выдаче следующего д</w:t>
      </w:r>
      <w:r w:rsidR="00206121">
        <w:t>ополнительного бланка ответов №</w:t>
      </w:r>
      <w:r w:rsidRPr="0027630A">
        <w:t xml:space="preserve">2, если участнику </w:t>
      </w:r>
      <w:r w:rsidR="006369FC">
        <w:t>ТМ</w:t>
      </w:r>
      <w:r w:rsidRPr="0027630A">
        <w:t xml:space="preserve"> не хватило места на р</w:t>
      </w:r>
      <w:r w:rsidR="00206121">
        <w:t>анее выданных бланках ответов №</w:t>
      </w:r>
      <w:r w:rsidRPr="0027630A">
        <w:t xml:space="preserve">2. </w:t>
      </w:r>
      <w:r w:rsidR="006369FC">
        <w:br/>
      </w:r>
      <w:r w:rsidRPr="0027630A">
        <w:t xml:space="preserve">В этом случае организатор в аудитории вносит в это поле цифровое значение </w:t>
      </w:r>
      <w:r w:rsidR="006369FC">
        <w:br/>
      </w:r>
      <w:r w:rsidRPr="0027630A">
        <w:t>штрих</w:t>
      </w:r>
      <w:r>
        <w:t>-</w:t>
      </w:r>
      <w:r w:rsidRPr="0027630A">
        <w:t>кода следующего допо</w:t>
      </w:r>
      <w:r w:rsidR="00206121">
        <w:t>лнительного бланка ответов №</w:t>
      </w:r>
      <w:r w:rsidRPr="0027630A">
        <w:t xml:space="preserve">2, который выдает участнику </w:t>
      </w:r>
      <w:r w:rsidR="006369FC">
        <w:t>ТМ</w:t>
      </w:r>
      <w:r w:rsidRPr="0027630A">
        <w:t xml:space="preserve"> для заполнения.</w:t>
      </w:r>
    </w:p>
    <w:p w14:paraId="0356AEB7" w14:textId="3A0A38E4" w:rsidR="00601F82" w:rsidRPr="0027630A" w:rsidRDefault="00601F82" w:rsidP="00111AFE">
      <w:pPr>
        <w:spacing w:before="240" w:line="240" w:lineRule="auto"/>
      </w:pPr>
      <w:r w:rsidRPr="0027630A">
        <w:t>В поле «Лист №» организатор в аудитории при выдаче д</w:t>
      </w:r>
      <w:r w:rsidR="00206121">
        <w:t>ополнительного бланка ответов №</w:t>
      </w:r>
      <w:r w:rsidRPr="0027630A">
        <w:t xml:space="preserve">2 вносит порядковый номер листа работы участника </w:t>
      </w:r>
      <w:r w:rsidR="006369FC">
        <w:t>ТМ</w:t>
      </w:r>
      <w:r w:rsidR="006369FC" w:rsidRPr="0027630A">
        <w:t xml:space="preserve"> </w:t>
      </w:r>
      <w:r w:rsidR="006369FC">
        <w:br/>
      </w:r>
      <w:r w:rsidR="00206121">
        <w:t>(при этом листом №</w:t>
      </w:r>
      <w:r w:rsidRPr="0027630A">
        <w:t xml:space="preserve">1 является основной </w:t>
      </w:r>
      <w:r>
        <w:t xml:space="preserve">именной </w:t>
      </w:r>
      <w:r w:rsidR="00206121">
        <w:t>бланк ответов №</w:t>
      </w:r>
      <w:r w:rsidRPr="0027630A">
        <w:t>2).</w:t>
      </w:r>
    </w:p>
    <w:p w14:paraId="2F795608" w14:textId="77777777" w:rsidR="00601F82" w:rsidRDefault="00601F82" w:rsidP="00111AFE">
      <w:pPr>
        <w:spacing w:line="240" w:lineRule="auto"/>
      </w:pPr>
      <w:r w:rsidRPr="0027630A">
        <w:t>В верхней части оборотной стороны бланка №2 и дополнительного бланка №2 расположены два горизонтальных штрих</w:t>
      </w:r>
      <w:r>
        <w:t>-</w:t>
      </w:r>
      <w:r w:rsidRPr="0027630A">
        <w:t>кода.</w:t>
      </w:r>
    </w:p>
    <w:p w14:paraId="5CE6498C" w14:textId="77777777" w:rsidR="00601F82" w:rsidRDefault="00601F82" w:rsidP="00601F82">
      <w:pPr>
        <w:ind w:firstLine="0"/>
        <w:jc w:val="center"/>
      </w:pPr>
      <w:r>
        <w:rPr>
          <w:noProof/>
        </w:rPr>
        <w:drawing>
          <wp:inline distT="0" distB="0" distL="0" distR="0" wp14:anchorId="5C51EAF0" wp14:editId="4DAEED1A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05522" w14:textId="669C5A55" w:rsidR="00601F82" w:rsidRDefault="00917FD1" w:rsidP="00601F82">
      <w:pPr>
        <w:ind w:firstLine="0"/>
        <w:jc w:val="center"/>
        <w:rPr>
          <w:iCs/>
          <w:color w:val="000000"/>
        </w:rPr>
      </w:pPr>
      <w:r>
        <w:rPr>
          <w:iCs/>
          <w:color w:val="000000"/>
        </w:rPr>
        <w:t>Рис.</w:t>
      </w:r>
      <w:r w:rsidR="00601F82" w:rsidRPr="0027630A">
        <w:rPr>
          <w:iCs/>
          <w:color w:val="000000"/>
        </w:rPr>
        <w:t>6. Оборотная сторона бланков №2</w:t>
      </w:r>
    </w:p>
    <w:p w14:paraId="7BEEEAAA" w14:textId="016F43CD" w:rsidR="00601F82" w:rsidRDefault="00601F82" w:rsidP="0066772C">
      <w:pPr>
        <w:spacing w:after="160" w:line="259" w:lineRule="auto"/>
        <w:ind w:firstLine="0"/>
        <w:contextualSpacing w:val="0"/>
        <w:jc w:val="left"/>
      </w:pPr>
      <w:r>
        <w:rPr>
          <w:iCs/>
          <w:color w:val="000000"/>
        </w:rPr>
        <w:br w:type="page"/>
      </w:r>
    </w:p>
    <w:p w14:paraId="4029C2AA" w14:textId="6C558048" w:rsidR="00601F82" w:rsidRDefault="00601F82" w:rsidP="00601F82">
      <w:pPr>
        <w:pStyle w:val="11"/>
      </w:pPr>
      <w:bookmarkStart w:id="55" w:name="_Toc448310463"/>
      <w:bookmarkStart w:id="56" w:name="_Toc92964819"/>
      <w:r>
        <w:lastRenderedPageBreak/>
        <w:t>Инструктивные материалы для лиц, привлекаемых</w:t>
      </w:r>
      <w:r>
        <w:br/>
        <w:t>к</w:t>
      </w:r>
      <w:r w:rsidR="00917FD1">
        <w:t xml:space="preserve"> </w:t>
      </w:r>
      <w:r>
        <w:t xml:space="preserve">проведению </w:t>
      </w:r>
      <w:bookmarkEnd w:id="55"/>
      <w:r w:rsidR="006369FC">
        <w:t>тренировочны</w:t>
      </w:r>
      <w:r w:rsidR="0066772C">
        <w:t>х мероприятий</w:t>
      </w:r>
      <w:bookmarkEnd w:id="56"/>
    </w:p>
    <w:p w14:paraId="1D1DC4E8" w14:textId="1192E11B" w:rsidR="00601F82" w:rsidRDefault="00601F82" w:rsidP="00601F82">
      <w:pPr>
        <w:pStyle w:val="22"/>
      </w:pPr>
      <w:bookmarkStart w:id="57" w:name="_Toc448310464"/>
      <w:bookmarkStart w:id="58" w:name="_Toc92964820"/>
      <w:r>
        <w:t xml:space="preserve">Инструкция для руководителя </w:t>
      </w:r>
      <w:bookmarkEnd w:id="57"/>
      <w:r w:rsidR="00DF4EE8">
        <w:t>ОО</w:t>
      </w:r>
      <w:bookmarkEnd w:id="58"/>
    </w:p>
    <w:p w14:paraId="3A39E6F4" w14:textId="5481BF58" w:rsidR="00601F82" w:rsidRPr="001D7648" w:rsidRDefault="00601F82" w:rsidP="00601F82">
      <w:pPr>
        <w:pStyle w:val="30"/>
      </w:pPr>
      <w:bookmarkStart w:id="59" w:name="_Toc448310465"/>
      <w:bookmarkStart w:id="60" w:name="_Toc92964821"/>
      <w:r w:rsidRPr="001D7648">
        <w:t xml:space="preserve">Подготовка к проведению </w:t>
      </w:r>
      <w:bookmarkEnd w:id="59"/>
      <w:r w:rsidR="006369FC">
        <w:t>тренировочных мероприятий</w:t>
      </w:r>
      <w:bookmarkEnd w:id="60"/>
    </w:p>
    <w:p w14:paraId="270B1341" w14:textId="5E71D17D" w:rsidR="00DF4868" w:rsidRPr="00DF4868" w:rsidRDefault="00DF4868" w:rsidP="00DF4868">
      <w:pPr>
        <w:spacing w:line="240" w:lineRule="auto"/>
        <w:rPr>
          <w:b/>
        </w:rPr>
      </w:pPr>
      <w:r w:rsidRPr="00DF4868">
        <w:rPr>
          <w:b/>
        </w:rPr>
        <w:t xml:space="preserve">Не позднее, чем за один календарный день до проведения </w:t>
      </w:r>
      <w:r w:rsidR="006369FC" w:rsidRPr="006369FC">
        <w:rPr>
          <w:b/>
        </w:rPr>
        <w:t>ТМ</w:t>
      </w:r>
      <w:r w:rsidRPr="006369FC">
        <w:rPr>
          <w:b/>
        </w:rPr>
        <w:t>,</w:t>
      </w:r>
      <w:r w:rsidRPr="00DF4868">
        <w:rPr>
          <w:b/>
        </w:rPr>
        <w:t xml:space="preserve"> руководитель ОО обязан: </w:t>
      </w:r>
    </w:p>
    <w:p w14:paraId="6EEE77DB" w14:textId="1666C2AA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rPr>
          <w:color w:val="000000"/>
        </w:rPr>
        <w:t xml:space="preserve">Назначить организаторов в аудиторию(и) проведения </w:t>
      </w:r>
      <w:r w:rsidR="006369FC">
        <w:t>ТМ</w:t>
      </w:r>
      <w:r w:rsidRPr="00DF4868">
        <w:rPr>
          <w:color w:val="000000"/>
        </w:rPr>
        <w:t xml:space="preserve"> из расчета один организатор на 15-20 участников.</w:t>
      </w:r>
      <w:r w:rsidR="008B3096">
        <w:rPr>
          <w:color w:val="000000"/>
        </w:rPr>
        <w:t xml:space="preserve"> Назначить </w:t>
      </w:r>
      <w:r w:rsidR="008B3096">
        <w:t>специалистов, ответственных за инструктаж по технике безопасности при выполнении лабораторных работ по физике, из расчета один организатор на каждую аудиторию.</w:t>
      </w:r>
      <w:r w:rsidRPr="00DF4868">
        <w:rPr>
          <w:color w:val="000000"/>
        </w:rPr>
        <w:t xml:space="preserve"> </w:t>
      </w:r>
      <w:r w:rsidR="008B3096">
        <w:rPr>
          <w:color w:val="000000"/>
        </w:rPr>
        <w:t xml:space="preserve">Назначить </w:t>
      </w:r>
      <w:r w:rsidR="008B3096">
        <w:t xml:space="preserve">организаторов по перемещению участников, в достаточном количестве для перемещения участников между аудиториями </w:t>
      </w:r>
      <w:r w:rsidR="00415C70">
        <w:t>ожидания</w:t>
      </w:r>
      <w:r w:rsidR="008B3096">
        <w:t xml:space="preserve"> и проведения.</w:t>
      </w:r>
      <w:r w:rsidR="008B3096" w:rsidRPr="00DF4868">
        <w:rPr>
          <w:color w:val="000000"/>
        </w:rPr>
        <w:t xml:space="preserve"> </w:t>
      </w:r>
      <w:r w:rsidRPr="00DF4868">
        <w:rPr>
          <w:color w:val="000000"/>
        </w:rPr>
        <w:t xml:space="preserve">Других сотрудников руководитель ОО назначает по своему усмотрению, исходя из условий проведения </w:t>
      </w:r>
      <w:r w:rsidR="006369FC">
        <w:t>ТМ</w:t>
      </w:r>
      <w:r w:rsidRPr="00DF4868">
        <w:rPr>
          <w:color w:val="000000"/>
        </w:rPr>
        <w:t xml:space="preserve"> в ОО.</w:t>
      </w:r>
    </w:p>
    <w:p w14:paraId="4D790531" w14:textId="2505CCAA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 xml:space="preserve">Проверить наличие и готовность помещений (аудиторий), необходимых </w:t>
      </w:r>
      <w:r w:rsidR="006369FC">
        <w:br/>
      </w:r>
      <w:r w:rsidRPr="00DF4868">
        <w:t xml:space="preserve">для проведения </w:t>
      </w:r>
      <w:r w:rsidR="006369FC">
        <w:t>ТМ</w:t>
      </w:r>
      <w:r w:rsidRPr="00DF4868">
        <w:t>;</w:t>
      </w:r>
    </w:p>
    <w:p w14:paraId="36C913B9" w14:textId="3F73A42C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Проверить готовность рабочих мест для организаторов в</w:t>
      </w:r>
      <w:r w:rsidR="00917FD1">
        <w:t xml:space="preserve"> </w:t>
      </w:r>
      <w:r w:rsidRPr="00DF4868">
        <w:t>аудитории;</w:t>
      </w:r>
    </w:p>
    <w:p w14:paraId="5B0681C3" w14:textId="7B5ACEB5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Обеспечить каждую аудиторию функционирующими часами, находящимися в</w:t>
      </w:r>
      <w:r w:rsidR="00917FD1">
        <w:t xml:space="preserve"> </w:t>
      </w:r>
      <w:r w:rsidRPr="00DF4868">
        <w:t xml:space="preserve">поле зрения участников </w:t>
      </w:r>
      <w:r w:rsidR="006369FC">
        <w:t>ТМ</w:t>
      </w:r>
      <w:r w:rsidRPr="00DF4868">
        <w:t>;</w:t>
      </w:r>
    </w:p>
    <w:p w14:paraId="23AD02B6" w14:textId="62A89866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Убрать (закрыть) в</w:t>
      </w:r>
      <w:r w:rsidR="00917FD1">
        <w:t xml:space="preserve"> </w:t>
      </w:r>
      <w:r w:rsidRPr="00DF4868">
        <w:t>аудиториях стенды, плакаты и</w:t>
      </w:r>
      <w:r w:rsidR="00917FD1">
        <w:t xml:space="preserve"> </w:t>
      </w:r>
      <w:r w:rsidRPr="00DF4868">
        <w:t xml:space="preserve">иные материалы </w:t>
      </w:r>
      <w:r w:rsidR="006369FC">
        <w:br/>
      </w:r>
      <w:r w:rsidRPr="00DF4868">
        <w:t>со</w:t>
      </w:r>
      <w:r w:rsidR="00917FD1">
        <w:t xml:space="preserve"> </w:t>
      </w:r>
      <w:r w:rsidRPr="00DF4868">
        <w:t>справочно-познавательной информацией;</w:t>
      </w:r>
    </w:p>
    <w:p w14:paraId="3F4DD709" w14:textId="77777777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Проверить наличие отдельного места (помещения) для хранения личных вещей участников;</w:t>
      </w:r>
    </w:p>
    <w:p w14:paraId="283F42B9" w14:textId="057B35D7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Подготовить листы бумаги для черновиков со штампом образовательной организации, из расчета по</w:t>
      </w:r>
      <w:r w:rsidR="00917FD1">
        <w:t xml:space="preserve"> </w:t>
      </w:r>
      <w:r w:rsidRPr="00DF4868">
        <w:t>два листа на</w:t>
      </w:r>
      <w:r w:rsidR="00917FD1">
        <w:t xml:space="preserve"> </w:t>
      </w:r>
      <w:r w:rsidRPr="00DF4868">
        <w:t xml:space="preserve">каждого участника </w:t>
      </w:r>
      <w:r w:rsidR="006369FC">
        <w:t>ТМ</w:t>
      </w:r>
      <w:r w:rsidRPr="00DF4868">
        <w:t>;</w:t>
      </w:r>
    </w:p>
    <w:p w14:paraId="1DEF6D81" w14:textId="77777777" w:rsidR="00DF4868" w:rsidRPr="00DF4868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>Подготовить в необходимом количестве:</w:t>
      </w:r>
    </w:p>
    <w:p w14:paraId="0548AD7B" w14:textId="616CB8FC" w:rsidR="00DF4868" w:rsidRPr="00803510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</w:pPr>
      <w:r w:rsidRPr="004F1721">
        <w:t xml:space="preserve">инструкции для участников </w:t>
      </w:r>
      <w:r w:rsidR="006369FC">
        <w:t>ТМ</w:t>
      </w:r>
      <w:r w:rsidRPr="004F1721">
        <w:t xml:space="preserve">, зачитываемые организаторами </w:t>
      </w:r>
      <w:r w:rsidR="006369FC">
        <w:br/>
      </w:r>
      <w:r w:rsidRPr="00803510">
        <w:t>в</w:t>
      </w:r>
      <w:r w:rsidR="006369FC" w:rsidRPr="00803510">
        <w:t xml:space="preserve"> </w:t>
      </w:r>
      <w:r w:rsidRPr="00803510">
        <w:t xml:space="preserve">аудитории перед началом </w:t>
      </w:r>
      <w:r w:rsidR="006369FC" w:rsidRPr="00803510">
        <w:t>ТМ</w:t>
      </w:r>
      <w:r w:rsidRPr="00803510">
        <w:t xml:space="preserve"> (одна инструкция на одну аудиторию);</w:t>
      </w:r>
    </w:p>
    <w:p w14:paraId="16896063" w14:textId="0AF80A07" w:rsidR="00914CF9" w:rsidRPr="00803510" w:rsidRDefault="00914CF9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</w:pPr>
      <w:r w:rsidRPr="00803510">
        <w:t>ведомость коррекции персональных данных (форма ППЭ-12-02) – в необходимом количестве;</w:t>
      </w:r>
    </w:p>
    <w:p w14:paraId="50340353" w14:textId="720F1A80" w:rsidR="00DF4868" w:rsidRPr="004F1721" w:rsidRDefault="00DF4868" w:rsidP="005B14F7">
      <w:pPr>
        <w:pStyle w:val="a"/>
        <w:numPr>
          <w:ilvl w:val="0"/>
          <w:numId w:val="16"/>
        </w:numPr>
        <w:tabs>
          <w:tab w:val="clear" w:pos="1134"/>
          <w:tab w:val="left" w:pos="1276"/>
        </w:tabs>
        <w:spacing w:line="276" w:lineRule="auto"/>
        <w:ind w:left="1276" w:hanging="283"/>
      </w:pPr>
      <w:r w:rsidRPr="004F1721">
        <w:t>ведомость использования дополнительных бланков ответов №2 (форма</w:t>
      </w:r>
      <w:r w:rsidR="00917FD1">
        <w:t xml:space="preserve"> </w:t>
      </w:r>
      <w:r w:rsidRPr="004F1721">
        <w:t>ППЭ-12-03) – одна на ОО, при необходимости ведомость можно ксерокопировать в любом количестве;</w:t>
      </w:r>
    </w:p>
    <w:p w14:paraId="0CAB6B8B" w14:textId="5F08DEF0" w:rsidR="00C81D3C" w:rsidRPr="0027630A" w:rsidRDefault="00C81D3C" w:rsidP="00C81D3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>
        <w:t>П</w:t>
      </w:r>
      <w:r w:rsidRPr="0027630A">
        <w:t xml:space="preserve">ри проведении </w:t>
      </w:r>
      <w:r>
        <w:t>ТМ</w:t>
      </w:r>
      <w:r w:rsidRPr="0027630A">
        <w:t xml:space="preserve"> </w:t>
      </w:r>
      <w:r w:rsidRPr="00C81D3C">
        <w:rPr>
          <w:b/>
        </w:rPr>
        <w:t>по литературе</w:t>
      </w:r>
      <w:r w:rsidRPr="0027630A">
        <w:t xml:space="preserve"> подготовить в аудитории специальные столы (3), за которыми участники экзамена смогут пользоваться тек</w:t>
      </w:r>
      <w:r>
        <w:t>стами художественной литературы;</w:t>
      </w:r>
    </w:p>
    <w:p w14:paraId="47C93B91" w14:textId="475F64F9" w:rsidR="00C81D3C" w:rsidRDefault="00C81D3C" w:rsidP="00C81D3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>
        <w:t>П</w:t>
      </w:r>
      <w:r w:rsidRPr="0027630A">
        <w:t xml:space="preserve">ри проведении </w:t>
      </w:r>
      <w:r>
        <w:t>ТМ</w:t>
      </w:r>
      <w:r w:rsidRPr="00962413">
        <w:t xml:space="preserve"> </w:t>
      </w:r>
      <w:r w:rsidRPr="00C81D3C">
        <w:rPr>
          <w:b/>
        </w:rPr>
        <w:t>по физике</w:t>
      </w:r>
      <w:r w:rsidRPr="00962413">
        <w:t xml:space="preserve"> подготовить лабораторное оборудование для выполнения экспериментального задания;</w:t>
      </w:r>
    </w:p>
    <w:p w14:paraId="096BD6F6" w14:textId="4865633B" w:rsidR="00C81D3C" w:rsidRDefault="00C81D3C" w:rsidP="00C81D3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>
        <w:t>П</w:t>
      </w:r>
      <w:r w:rsidRPr="00962413">
        <w:t xml:space="preserve">ри проведении </w:t>
      </w:r>
      <w:r>
        <w:t xml:space="preserve">ТМ </w:t>
      </w:r>
      <w:r w:rsidRPr="00C81D3C">
        <w:rPr>
          <w:b/>
        </w:rPr>
        <w:t>по географии</w:t>
      </w:r>
      <w:r w:rsidRPr="00962413">
        <w:t xml:space="preserve"> подготовить</w:t>
      </w:r>
      <w:r w:rsidRPr="0027630A">
        <w:t xml:space="preserve"> атласы для 7,</w:t>
      </w:r>
      <w:r>
        <w:t> </w:t>
      </w:r>
      <w:r w:rsidRPr="0027630A">
        <w:t>8,</w:t>
      </w:r>
      <w:r>
        <w:t> </w:t>
      </w:r>
      <w:r w:rsidRPr="0027630A">
        <w:t>9</w:t>
      </w:r>
      <w:r>
        <w:t> </w:t>
      </w:r>
      <w:r w:rsidRPr="0027630A">
        <w:t>классов;</w:t>
      </w:r>
    </w:p>
    <w:p w14:paraId="76707778" w14:textId="0DFEFFFF" w:rsidR="00DF4868" w:rsidRPr="00DF4868" w:rsidRDefault="00DF4868" w:rsidP="00C81D3C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lastRenderedPageBreak/>
        <w:t xml:space="preserve">Проверить работоспособность технических средств, обеспечивающих качественное воспроизведение аудиозаписей для проведения </w:t>
      </w:r>
      <w:r w:rsidR="006369FC">
        <w:t>ТМ</w:t>
      </w:r>
      <w:r w:rsidRPr="00DF4868">
        <w:t xml:space="preserve"> </w:t>
      </w:r>
      <w:r w:rsidR="006369FC" w:rsidRPr="00C81D3C">
        <w:rPr>
          <w:b/>
        </w:rPr>
        <w:t>по русскому языку</w:t>
      </w:r>
      <w:r w:rsidR="00053292">
        <w:t xml:space="preserve"> и </w:t>
      </w:r>
      <w:r w:rsidR="00053292" w:rsidRPr="00C81D3C">
        <w:rPr>
          <w:b/>
        </w:rPr>
        <w:t>раздела «Аудирование» ТМ по иностранным языкам</w:t>
      </w:r>
      <w:r w:rsidRPr="00DF4868">
        <w:t>;</w:t>
      </w:r>
    </w:p>
    <w:p w14:paraId="52DF84E6" w14:textId="11768862" w:rsidR="00C81D3C" w:rsidRPr="00C81D3C" w:rsidRDefault="00DF4868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DF4868">
        <w:t xml:space="preserve">Проверить готовность орфографических словарей для проведения </w:t>
      </w:r>
      <w:r w:rsidR="006369FC">
        <w:br/>
        <w:t>ТМ</w:t>
      </w:r>
      <w:r w:rsidRPr="00DF4868">
        <w:t xml:space="preserve"> </w:t>
      </w:r>
      <w:r w:rsidRPr="00DF4868">
        <w:rPr>
          <w:b/>
        </w:rPr>
        <w:t>по</w:t>
      </w:r>
      <w:r w:rsidR="00917FD1">
        <w:rPr>
          <w:b/>
        </w:rPr>
        <w:t xml:space="preserve"> </w:t>
      </w:r>
      <w:r w:rsidRPr="00DF4868">
        <w:rPr>
          <w:b/>
        </w:rPr>
        <w:t>русскому языку</w:t>
      </w:r>
      <w:r w:rsidR="00C81D3C">
        <w:rPr>
          <w:b/>
        </w:rPr>
        <w:t xml:space="preserve"> и по литературе</w:t>
      </w:r>
      <w:r w:rsidR="00571CB8" w:rsidRPr="00571CB8">
        <w:t>.</w:t>
      </w:r>
    </w:p>
    <w:p w14:paraId="2938FD5A" w14:textId="77777777" w:rsidR="008B3096" w:rsidRPr="00DF4868" w:rsidRDefault="008B3096" w:rsidP="008B3096">
      <w:pPr>
        <w:tabs>
          <w:tab w:val="left" w:pos="1134"/>
        </w:tabs>
        <w:spacing w:line="240" w:lineRule="auto"/>
        <w:ind w:left="66" w:firstLine="0"/>
      </w:pPr>
    </w:p>
    <w:p w14:paraId="747F2F6D" w14:textId="77777777" w:rsidR="00DF4868" w:rsidRPr="00201B96" w:rsidRDefault="00DF4868" w:rsidP="00DF4868">
      <w:pPr>
        <w:pStyle w:val="a"/>
        <w:numPr>
          <w:ilvl w:val="0"/>
          <w:numId w:val="0"/>
        </w:numPr>
        <w:tabs>
          <w:tab w:val="clear" w:pos="1134"/>
          <w:tab w:val="left" w:pos="1276"/>
        </w:tabs>
        <w:spacing w:line="276" w:lineRule="auto"/>
        <w:ind w:left="1353" w:hanging="360"/>
        <w:rPr>
          <w:sz w:val="24"/>
          <w:szCs w:val="24"/>
          <w:highlight w:val="yellow"/>
        </w:rPr>
      </w:pPr>
    </w:p>
    <w:p w14:paraId="4E4B698C" w14:textId="5E2B6658" w:rsidR="00DF4868" w:rsidRPr="004F1721" w:rsidRDefault="00DF4868" w:rsidP="004F1721">
      <w:pPr>
        <w:spacing w:line="240" w:lineRule="auto"/>
      </w:pPr>
      <w:r w:rsidRPr="004F1721">
        <w:t xml:space="preserve">Получить от районного координатора в бумажном виде </w:t>
      </w:r>
      <w:r w:rsidR="006369FC">
        <w:br/>
      </w:r>
      <w:r w:rsidRPr="004F1721">
        <w:t xml:space="preserve">именные бланки участников </w:t>
      </w:r>
      <w:r w:rsidR="006369FC">
        <w:t>ТМ</w:t>
      </w:r>
      <w:r w:rsidRPr="004F1721">
        <w:t xml:space="preserve"> (</w:t>
      </w:r>
      <w:r w:rsidRPr="004F1721">
        <w:rPr>
          <w:b/>
        </w:rPr>
        <w:t xml:space="preserve">бланки всех участников </w:t>
      </w:r>
      <w:r w:rsidR="0066772C">
        <w:rPr>
          <w:b/>
        </w:rPr>
        <w:t>по классам</w:t>
      </w:r>
      <w:r w:rsidR="006369FC">
        <w:rPr>
          <w:b/>
        </w:rPr>
        <w:br/>
      </w:r>
      <w:r w:rsidRPr="004F1721">
        <w:rPr>
          <w:b/>
        </w:rPr>
        <w:t>в алфавитном порядке</w:t>
      </w:r>
      <w:r w:rsidRPr="004F1721">
        <w:t xml:space="preserve">), формы ППЭ-05-02, ППЭ-13. </w:t>
      </w:r>
    </w:p>
    <w:p w14:paraId="6647D4CA" w14:textId="7C928F98" w:rsidR="00DD5D56" w:rsidRDefault="00F928B2" w:rsidP="004F1721">
      <w:pPr>
        <w:spacing w:line="240" w:lineRule="auto"/>
      </w:pPr>
      <w:r>
        <w:t xml:space="preserve">Получить от районного администратора </w:t>
      </w:r>
      <w:r w:rsidR="00DF4868" w:rsidRPr="004F1721">
        <w:t xml:space="preserve">ДБО </w:t>
      </w:r>
      <w:r>
        <w:t xml:space="preserve">в электронном виде. Обеспечить хранение с печать ДБО </w:t>
      </w:r>
      <w:r w:rsidRPr="00F928B2">
        <w:t>по мере необходимости</w:t>
      </w:r>
      <w:r w:rsidRPr="004F1721">
        <w:t xml:space="preserve"> </w:t>
      </w:r>
      <w:r w:rsidR="00DF4868" w:rsidRPr="004F1721">
        <w:t xml:space="preserve">на всех </w:t>
      </w:r>
      <w:r w:rsidR="006369FC">
        <w:t>ТМ</w:t>
      </w:r>
      <w:r w:rsidR="00DF4868" w:rsidRPr="004F1721">
        <w:t xml:space="preserve"> (</w:t>
      </w:r>
      <w:r w:rsidR="00DF4868" w:rsidRPr="004F1721">
        <w:rPr>
          <w:b/>
        </w:rPr>
        <w:t>не</w:t>
      </w:r>
      <w:r w:rsidR="00917FD1">
        <w:rPr>
          <w:b/>
        </w:rPr>
        <w:t xml:space="preserve"> </w:t>
      </w:r>
      <w:r w:rsidR="00DF4868" w:rsidRPr="004F1721">
        <w:rPr>
          <w:b/>
        </w:rPr>
        <w:t xml:space="preserve">допускается использование ДБО с одинаковыми номерами разными участниками, в том числе и в разные дни </w:t>
      </w:r>
      <w:r w:rsidR="006369FC" w:rsidRPr="006369FC">
        <w:rPr>
          <w:b/>
        </w:rPr>
        <w:t>ТМ</w:t>
      </w:r>
      <w:r w:rsidR="00DF4868" w:rsidRPr="004F1721">
        <w:t>).</w:t>
      </w:r>
    </w:p>
    <w:p w14:paraId="69FF587E" w14:textId="77777777" w:rsidR="004F1721" w:rsidRDefault="004F1721" w:rsidP="004F1721">
      <w:pPr>
        <w:spacing w:line="240" w:lineRule="auto"/>
      </w:pPr>
    </w:p>
    <w:p w14:paraId="3158BE08" w14:textId="3696954D" w:rsidR="00601F82" w:rsidRPr="001E110D" w:rsidRDefault="00601F82" w:rsidP="005B14F7">
      <w:pPr>
        <w:pStyle w:val="30"/>
        <w:numPr>
          <w:ilvl w:val="2"/>
          <w:numId w:val="12"/>
        </w:numPr>
        <w:ind w:left="0" w:hanging="11"/>
      </w:pPr>
      <w:bookmarkStart w:id="61" w:name="_Toc448310466"/>
      <w:bookmarkStart w:id="62" w:name="_Toc92964822"/>
      <w:r w:rsidRPr="001E110D">
        <w:t xml:space="preserve">Проведение </w:t>
      </w:r>
      <w:bookmarkEnd w:id="61"/>
      <w:r w:rsidR="006369FC">
        <w:t>тренировочных мероприятий</w:t>
      </w:r>
      <w:bookmarkEnd w:id="62"/>
    </w:p>
    <w:p w14:paraId="3C80A11C" w14:textId="49EA78E6" w:rsidR="00DF6794" w:rsidRDefault="00DF6794" w:rsidP="004F1721">
      <w:pPr>
        <w:spacing w:line="240" w:lineRule="auto"/>
      </w:pPr>
      <w:r>
        <w:t xml:space="preserve">Руководителю </w:t>
      </w:r>
      <w:r w:rsidR="004F1721">
        <w:t>ОО</w:t>
      </w:r>
      <w:r>
        <w:t xml:space="preserve"> необходимо помнить, что </w:t>
      </w:r>
      <w:r w:rsidR="004F1721">
        <w:t xml:space="preserve">работа </w:t>
      </w:r>
      <w:r>
        <w:t xml:space="preserve">проводится в спокойной </w:t>
      </w:r>
      <w:r w:rsidR="006369FC">
        <w:br/>
      </w:r>
      <w:r>
        <w:t>и доброжелательной обстановке.</w:t>
      </w:r>
    </w:p>
    <w:p w14:paraId="18636C55" w14:textId="2D1CA8B6" w:rsidR="00DF6794" w:rsidRDefault="00DF6794" w:rsidP="004F1721">
      <w:pPr>
        <w:spacing w:line="240" w:lineRule="auto"/>
      </w:pPr>
      <w:r>
        <w:t xml:space="preserve">В день проведения </w:t>
      </w:r>
      <w:r w:rsidR="006369FC">
        <w:t>ТМ</w:t>
      </w:r>
      <w:r>
        <w:t xml:space="preserve"> </w:t>
      </w:r>
      <w:r w:rsidR="004F1721" w:rsidRPr="004F1721">
        <w:t xml:space="preserve">руководителю </w:t>
      </w:r>
      <w:r w:rsidR="004F1721" w:rsidRPr="004F1721">
        <w:rPr>
          <w:b/>
        </w:rPr>
        <w:t>запрещается</w:t>
      </w:r>
      <w:r w:rsidR="004F1721" w:rsidRPr="004F1721">
        <w:t xml:space="preserve"> оказывать содействие участникам </w:t>
      </w:r>
      <w:r w:rsidR="006369FC">
        <w:t>ТМ</w:t>
      </w:r>
      <w:r w:rsidR="00917FD1">
        <w:t xml:space="preserve">, в том числе передавать им </w:t>
      </w:r>
      <w:r w:rsidR="004F1721" w:rsidRPr="004F1721">
        <w:t xml:space="preserve">средства связи, </w:t>
      </w:r>
      <w:r w:rsidR="006369FC">
        <w:br/>
      </w:r>
      <w:r w:rsidR="004F1721" w:rsidRPr="004F1721">
        <w:t>электронно-вычислительную технику, фото-, аудио- и</w:t>
      </w:r>
      <w:r w:rsidR="00917FD1">
        <w:t xml:space="preserve"> </w:t>
      </w:r>
      <w:r w:rsidR="004F1721" w:rsidRPr="004F1721">
        <w:t>видеоаппаратуру, справочные материалы, письменные заметки и</w:t>
      </w:r>
      <w:r w:rsidR="00917FD1">
        <w:t xml:space="preserve"> </w:t>
      </w:r>
      <w:r w:rsidR="004F1721" w:rsidRPr="004F1721">
        <w:t>иные средства хранения и</w:t>
      </w:r>
      <w:r w:rsidR="00917FD1">
        <w:t xml:space="preserve"> </w:t>
      </w:r>
      <w:r w:rsidR="004F1721" w:rsidRPr="004F1721">
        <w:t>передачи информации.</w:t>
      </w:r>
    </w:p>
    <w:p w14:paraId="07EBBFBF" w14:textId="626CDBB1" w:rsidR="00467ABA" w:rsidRPr="004F1721" w:rsidRDefault="00467ABA" w:rsidP="00467ABA">
      <w:pPr>
        <w:spacing w:line="240" w:lineRule="auto"/>
      </w:pPr>
      <w:r w:rsidRPr="004F1721">
        <w:t xml:space="preserve">В день проведения </w:t>
      </w:r>
      <w:r w:rsidR="006369FC">
        <w:t>ТМ</w:t>
      </w:r>
      <w:r w:rsidRPr="004F1721">
        <w:t xml:space="preserve"> руководитель ОО должен явиться в ОО </w:t>
      </w:r>
      <w:r w:rsidRPr="004F1721">
        <w:rPr>
          <w:b/>
        </w:rPr>
        <w:t>не позднее 7:50</w:t>
      </w:r>
      <w:r w:rsidRPr="004F1721">
        <w:t xml:space="preserve">. </w:t>
      </w:r>
    </w:p>
    <w:p w14:paraId="7A27A4C7" w14:textId="78F133F7" w:rsidR="00467ABA" w:rsidRPr="004F1721" w:rsidRDefault="00467ABA" w:rsidP="00467ABA">
      <w:pPr>
        <w:spacing w:line="240" w:lineRule="auto"/>
      </w:pPr>
      <w:r w:rsidRPr="004F1721">
        <w:rPr>
          <w:b/>
        </w:rPr>
        <w:t>До н</w:t>
      </w:r>
      <w:r>
        <w:rPr>
          <w:b/>
        </w:rPr>
        <w:t xml:space="preserve">ачала </w:t>
      </w:r>
      <w:r w:rsidR="006369FC" w:rsidRPr="006369FC">
        <w:rPr>
          <w:b/>
        </w:rPr>
        <w:t>ТМ</w:t>
      </w:r>
      <w:r>
        <w:rPr>
          <w:b/>
        </w:rPr>
        <w:t xml:space="preserve"> руководитель ОО должен </w:t>
      </w:r>
      <w:r w:rsidRPr="004F1721">
        <w:t xml:space="preserve">проверить готовность всех аудиторий к проведению </w:t>
      </w:r>
      <w:r w:rsidR="006369FC">
        <w:t>ТМ</w:t>
      </w:r>
      <w:r w:rsidRPr="004F1721">
        <w:t>, в том числе сверку часов во всех аудиториях.</w:t>
      </w:r>
    </w:p>
    <w:p w14:paraId="5DE94E71" w14:textId="4453F31C" w:rsidR="00467ABA" w:rsidRDefault="006369FC" w:rsidP="00467ABA">
      <w:pPr>
        <w:spacing w:line="240" w:lineRule="auto"/>
      </w:pPr>
      <w:r>
        <w:t>С 8:</w:t>
      </w:r>
      <w:r w:rsidR="00467ABA" w:rsidRPr="004F1721">
        <w:t>00, после получения пароля к архиву с КИМ, руководитель ОО организует печать КИМ в необходимом количестве.</w:t>
      </w:r>
    </w:p>
    <w:p w14:paraId="3F70CE1C" w14:textId="1D9BBC73" w:rsidR="00C81D3C" w:rsidRPr="00571CB8" w:rsidRDefault="00C81D3C" w:rsidP="00571CB8">
      <w:pPr>
        <w:spacing w:line="240" w:lineRule="auto"/>
      </w:pPr>
      <w:r w:rsidRPr="00C97721">
        <w:rPr>
          <w:b/>
        </w:rPr>
        <w:t xml:space="preserve">При проведении </w:t>
      </w:r>
      <w:r w:rsidR="00571CB8">
        <w:rPr>
          <w:b/>
        </w:rPr>
        <w:t>ТМ</w:t>
      </w:r>
      <w:r w:rsidRPr="00C97721">
        <w:rPr>
          <w:b/>
        </w:rPr>
        <w:t xml:space="preserve"> по литературе</w:t>
      </w:r>
      <w:r w:rsidRPr="00571CB8">
        <w:rPr>
          <w:b/>
        </w:rPr>
        <w:t xml:space="preserve"> </w:t>
      </w:r>
      <w:r w:rsidRPr="00571CB8">
        <w:t xml:space="preserve">руководитель ППЭ выдает библиотекарю список книг, рекомендованных для использования участникам </w:t>
      </w:r>
      <w:r w:rsidR="00571CB8">
        <w:t>ТМ</w:t>
      </w:r>
      <w:r w:rsidRPr="00571CB8">
        <w:t>.</w:t>
      </w:r>
    </w:p>
    <w:p w14:paraId="030DB1F6" w14:textId="77777777" w:rsidR="00C81D3C" w:rsidRPr="004F1721" w:rsidRDefault="00C81D3C" w:rsidP="00467ABA">
      <w:pPr>
        <w:spacing w:line="240" w:lineRule="auto"/>
      </w:pPr>
    </w:p>
    <w:p w14:paraId="5A733179" w14:textId="77777777" w:rsidR="00467ABA" w:rsidRPr="00201B96" w:rsidRDefault="00467ABA" w:rsidP="00467ABA">
      <w:pPr>
        <w:spacing w:before="120" w:line="240" w:lineRule="auto"/>
        <w:contextualSpacing w:val="0"/>
        <w:rPr>
          <w:b/>
          <w:i/>
        </w:rPr>
      </w:pPr>
      <w:r w:rsidRPr="00201B96">
        <w:rPr>
          <w:b/>
          <w:i/>
        </w:rPr>
        <w:t>Для выполнения участниками</w:t>
      </w:r>
    </w:p>
    <w:p w14:paraId="2AA7CEE2" w14:textId="07A2587F" w:rsidR="00467ABA" w:rsidRPr="006369FC" w:rsidRDefault="00467ABA" w:rsidP="006369FC">
      <w:pPr>
        <w:spacing w:line="240" w:lineRule="auto"/>
        <w:ind w:firstLine="0"/>
        <w:rPr>
          <w:i/>
        </w:rPr>
      </w:pPr>
      <w:r w:rsidRPr="006369FC">
        <w:t>изложения (</w:t>
      </w:r>
      <w:r w:rsidR="006369FC">
        <w:t>ТМ</w:t>
      </w:r>
      <w:r w:rsidRPr="006369FC">
        <w:t xml:space="preserve"> по русскому языку</w:t>
      </w:r>
      <w:r w:rsidR="00053292">
        <w:t>) и раздела «Аудирование» (ТМ по иностранным языкам (письмо)</w:t>
      </w:r>
      <w:r w:rsidRPr="006369FC">
        <w:t>)</w:t>
      </w:r>
      <w:r w:rsidR="006369FC">
        <w:rPr>
          <w:i/>
        </w:rPr>
        <w:t xml:space="preserve"> </w:t>
      </w:r>
      <w:r w:rsidRPr="004F1721">
        <w:t xml:space="preserve">технический специалист распаковывает архив </w:t>
      </w:r>
      <w:r w:rsidR="006369FC">
        <w:br/>
      </w:r>
      <w:r w:rsidRPr="004F1721">
        <w:t>с КИМ, выполняет расшифровку и копирование файла на компьютеры в аудиториях или записывает на цифровой носитель (диск или флеш-накопитель) и передает организатору в аудиторию(и).</w:t>
      </w:r>
    </w:p>
    <w:p w14:paraId="79199709" w14:textId="0874E797" w:rsidR="00467ABA" w:rsidRPr="004F1721" w:rsidRDefault="00467ABA" w:rsidP="00467ABA">
      <w:pPr>
        <w:spacing w:line="240" w:lineRule="auto"/>
      </w:pPr>
      <w:r w:rsidRPr="004F1721">
        <w:t xml:space="preserve">Не позднее, чем в 9:15, руководитель ОО выдает организатору (организаторам) в аудиторию(и) проведения </w:t>
      </w:r>
      <w:r w:rsidR="006369FC">
        <w:t>ТМ</w:t>
      </w:r>
    </w:p>
    <w:p w14:paraId="65C42FAD" w14:textId="102B6D47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 xml:space="preserve">именные бланки участников </w:t>
      </w:r>
      <w:r w:rsidR="006369FC">
        <w:t>ТМ</w:t>
      </w:r>
      <w:r>
        <w:t>;</w:t>
      </w:r>
    </w:p>
    <w:p w14:paraId="3265F6E9" w14:textId="77777777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>ведомость учета участников ГИА и экзаменационных материалов в аудитории (форма ППЭ-05-02)</w:t>
      </w:r>
      <w:r>
        <w:t>;</w:t>
      </w:r>
    </w:p>
    <w:p w14:paraId="0CBE142D" w14:textId="7FAD3DB4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>К</w:t>
      </w:r>
      <w:r w:rsidR="006369FC">
        <w:t>ИМ</w:t>
      </w:r>
      <w:r>
        <w:t>;</w:t>
      </w:r>
    </w:p>
    <w:p w14:paraId="7318B96B" w14:textId="77777777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>дополнительные бланки ответов</w:t>
      </w:r>
      <w:r>
        <w:t>;</w:t>
      </w:r>
    </w:p>
    <w:p w14:paraId="168E2B1F" w14:textId="77777777" w:rsidR="00467ABA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lastRenderedPageBreak/>
        <w:t>ведомость использования дополнительных бланков ответов №2 (форма ППЭ-12-03)</w:t>
      </w:r>
      <w:r>
        <w:t>;</w:t>
      </w:r>
    </w:p>
    <w:p w14:paraId="28ED16B8" w14:textId="2A8D4CDD" w:rsidR="00E9514F" w:rsidRPr="00803510" w:rsidRDefault="00E9514F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803510">
        <w:t>ведомость коррекции персональных данных (форма ППЭ-12-02)</w:t>
      </w:r>
    </w:p>
    <w:p w14:paraId="0F3DDA75" w14:textId="77777777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>черновики</w:t>
      </w:r>
      <w:r>
        <w:t>;</w:t>
      </w:r>
    </w:p>
    <w:p w14:paraId="52F26942" w14:textId="77777777" w:rsidR="00467ABA" w:rsidRPr="004F1721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F1721">
        <w:t>инструкцию для участников.</w:t>
      </w:r>
    </w:p>
    <w:p w14:paraId="38BCF001" w14:textId="77777777" w:rsidR="00467ABA" w:rsidRPr="00201B96" w:rsidRDefault="00467ABA" w:rsidP="00467ABA">
      <w:pPr>
        <w:rPr>
          <w:b/>
          <w:highlight w:val="yellow"/>
          <w:lang w:eastAsia="en-US"/>
        </w:rPr>
      </w:pPr>
    </w:p>
    <w:p w14:paraId="435026D6" w14:textId="0099DB63" w:rsidR="00467ABA" w:rsidRPr="004F1721" w:rsidRDefault="00467ABA" w:rsidP="00467ABA">
      <w:pPr>
        <w:spacing w:line="240" w:lineRule="auto"/>
      </w:pPr>
      <w:r w:rsidRPr="004F1721">
        <w:rPr>
          <w:b/>
        </w:rPr>
        <w:t>Не позднее 9:30</w:t>
      </w:r>
      <w:r w:rsidRPr="004F1721">
        <w:t xml:space="preserve"> руководитель ОО обеспечивает допуск участников </w:t>
      </w:r>
      <w:r w:rsidR="006369FC">
        <w:t>ТМ</w:t>
      </w:r>
      <w:r w:rsidRPr="004F1721">
        <w:t xml:space="preserve"> согласно форме ППЭ-05-02;</w:t>
      </w:r>
    </w:p>
    <w:p w14:paraId="74EEBCBA" w14:textId="09CA80B9" w:rsidR="00467ABA" w:rsidRPr="004F1721" w:rsidRDefault="00467ABA" w:rsidP="00467ABA">
      <w:pPr>
        <w:spacing w:line="240" w:lineRule="auto"/>
      </w:pPr>
      <w:r w:rsidRPr="004F1721">
        <w:t xml:space="preserve">В случае проведения </w:t>
      </w:r>
      <w:r w:rsidR="003B67E1">
        <w:t>ТМ по русскому языку и раздела «Аудирование» ТМ по иностранным языкам</w:t>
      </w:r>
      <w:r w:rsidR="00E9514F">
        <w:t>,</w:t>
      </w:r>
      <w:r w:rsidR="006369FC">
        <w:t xml:space="preserve"> включающе</w:t>
      </w:r>
      <w:r w:rsidR="003B67E1">
        <w:t>го</w:t>
      </w:r>
      <w:r w:rsidRPr="004F1721">
        <w:t xml:space="preserve"> прослушивание заданий с аудиозаписи, допуск опоздавших участников в аудиторию после включения аудиозаписи не осуществляется (за исключением, если в аудитории нет других участников или если участники в аудитории завершили прослушивание аудиозаписи). Персональное аудирование для опоздавших участников не проводится </w:t>
      </w:r>
      <w:r w:rsidR="006369FC">
        <w:br/>
      </w:r>
      <w:r w:rsidRPr="004F1721">
        <w:t xml:space="preserve">(за исключением, если в аудитории нет других участников </w:t>
      </w:r>
      <w:r w:rsidR="006369FC">
        <w:t>ТМ</w:t>
      </w:r>
      <w:r w:rsidRPr="004F1721">
        <w:t>).</w:t>
      </w:r>
    </w:p>
    <w:p w14:paraId="05CB155F" w14:textId="47DB6F60" w:rsidR="00467ABA" w:rsidRPr="004F1721" w:rsidRDefault="00467ABA" w:rsidP="006369FC">
      <w:pPr>
        <w:spacing w:line="240" w:lineRule="auto"/>
      </w:pPr>
      <w:r w:rsidRPr="004F1721">
        <w:t xml:space="preserve">При отсутствии участника </w:t>
      </w:r>
      <w:r w:rsidR="006369FC">
        <w:t>ТМ</w:t>
      </w:r>
      <w:r w:rsidRPr="004F1721">
        <w:t xml:space="preserve"> в списках распределения участник </w:t>
      </w:r>
      <w:r w:rsidR="006369FC">
        <w:br/>
      </w:r>
      <w:r w:rsidRPr="004F1721">
        <w:t>не допускается.</w:t>
      </w:r>
    </w:p>
    <w:p w14:paraId="5AFFA345" w14:textId="3E881641" w:rsidR="00467ABA" w:rsidRDefault="00467ABA" w:rsidP="00467ABA">
      <w:pPr>
        <w:spacing w:line="240" w:lineRule="auto"/>
      </w:pPr>
      <w:r w:rsidRPr="004F1721">
        <w:rPr>
          <w:b/>
        </w:rPr>
        <w:t xml:space="preserve">Во время </w:t>
      </w:r>
      <w:r w:rsidR="006369FC" w:rsidRPr="006369FC">
        <w:rPr>
          <w:b/>
        </w:rPr>
        <w:t>ТМ</w:t>
      </w:r>
      <w:r w:rsidRPr="004F1721">
        <w:t xml:space="preserve"> руководитель ОО должен осуществлять контроль за ходом проведения, решать вопросы, не предусмотренные настоящей инструкцией.</w:t>
      </w:r>
    </w:p>
    <w:p w14:paraId="43E531C0" w14:textId="7E3FC1F5" w:rsidR="00601F82" w:rsidRDefault="00601F82" w:rsidP="00601F82">
      <w:pPr>
        <w:pStyle w:val="30"/>
      </w:pPr>
      <w:bookmarkStart w:id="63" w:name="_Toc448310467"/>
      <w:bookmarkStart w:id="64" w:name="_Toc92964823"/>
      <w:r>
        <w:t xml:space="preserve">Завершение проведения </w:t>
      </w:r>
      <w:bookmarkEnd w:id="63"/>
      <w:r w:rsidR="006369FC">
        <w:t>тренировочных мероприятий</w:t>
      </w:r>
      <w:bookmarkEnd w:id="64"/>
    </w:p>
    <w:p w14:paraId="63C34BE1" w14:textId="77777777" w:rsidR="00467ABA" w:rsidRPr="00467ABA" w:rsidRDefault="00467ABA" w:rsidP="00467ABA">
      <w:pPr>
        <w:spacing w:line="240" w:lineRule="auto"/>
      </w:pPr>
      <w:r w:rsidRPr="00467ABA">
        <w:t>Руководитель ОО получает из аудитории(й) бланки участников, пересчитывает, сверяясь с формами ППЭ-05-02 и ППЭ-12-03 и проверяет последовательность: бланки должны лежать комплектами по участникам: бланк ответов №1, бланк ответов №2, дополнительный бланк ответов №2 (сразу за основным).</w:t>
      </w:r>
    </w:p>
    <w:p w14:paraId="5642EDA6" w14:textId="0FCDF080" w:rsidR="00467ABA" w:rsidRPr="00467ABA" w:rsidRDefault="00467ABA" w:rsidP="00467ABA">
      <w:pPr>
        <w:spacing w:line="240" w:lineRule="auto"/>
        <w:rPr>
          <w:i/>
        </w:rPr>
      </w:pPr>
      <w:r w:rsidRPr="00467ABA">
        <w:rPr>
          <w:i/>
        </w:rPr>
        <w:t xml:space="preserve">На обработку в РЦОИ передаются все именные бланки, в том числе удаленных, завершивших досрочно и неявившихся участников </w:t>
      </w:r>
      <w:r w:rsidR="006369FC" w:rsidRPr="006369FC">
        <w:rPr>
          <w:i/>
        </w:rPr>
        <w:t>ТМ</w:t>
      </w:r>
      <w:r w:rsidRPr="006369FC">
        <w:rPr>
          <w:i/>
        </w:rPr>
        <w:t>.</w:t>
      </w:r>
    </w:p>
    <w:p w14:paraId="60A3DD42" w14:textId="6A902468" w:rsidR="00467ABA" w:rsidRPr="00467ABA" w:rsidRDefault="00467ABA" w:rsidP="00467ABA">
      <w:pPr>
        <w:spacing w:line="240" w:lineRule="auto"/>
      </w:pPr>
      <w:r w:rsidRPr="00467ABA">
        <w:t xml:space="preserve">Руководитель ОО заполняет форму ППЭ-13 «Протокол учета и передачи </w:t>
      </w:r>
      <w:r w:rsidR="006369FC">
        <w:br/>
      </w:r>
      <w:r w:rsidRPr="00467ABA">
        <w:t>на обработку экзаменационных материалов ОО» и упаковывает в пакет:</w:t>
      </w:r>
    </w:p>
    <w:p w14:paraId="096C12A8" w14:textId="2167FD45" w:rsidR="00467ABA" w:rsidRPr="00467ABA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67ABA">
        <w:t xml:space="preserve">бланки участников </w:t>
      </w:r>
      <w:r w:rsidR="006369FC">
        <w:t>ТМ</w:t>
      </w:r>
    </w:p>
    <w:p w14:paraId="12147D2B" w14:textId="77528FA7" w:rsidR="00467ABA" w:rsidRPr="00467ABA" w:rsidRDefault="00467ABA" w:rsidP="00467ABA">
      <w:pPr>
        <w:spacing w:line="240" w:lineRule="auto"/>
        <w:rPr>
          <w:i/>
          <w:lang w:eastAsia="en-US"/>
        </w:rPr>
      </w:pPr>
      <w:r w:rsidRPr="00467ABA">
        <w:rPr>
          <w:i/>
          <w:lang w:eastAsia="en-US"/>
        </w:rPr>
        <w:t>При упаковке бланков ответов участников</w:t>
      </w:r>
      <w:r w:rsidR="006369FC" w:rsidRPr="006369FC">
        <w:t xml:space="preserve"> </w:t>
      </w:r>
      <w:r w:rsidR="006369FC" w:rsidRPr="006369FC">
        <w:rPr>
          <w:i/>
        </w:rPr>
        <w:t>ТМ</w:t>
      </w:r>
      <w:r w:rsidR="006369FC" w:rsidRPr="00467ABA">
        <w:rPr>
          <w:i/>
          <w:lang w:eastAsia="en-US"/>
        </w:rPr>
        <w:t xml:space="preserve"> </w:t>
      </w:r>
      <w:r w:rsidRPr="00467ABA">
        <w:rPr>
          <w:i/>
          <w:lang w:eastAsia="en-US"/>
        </w:rPr>
        <w:t>запрещается:</w:t>
      </w:r>
    </w:p>
    <w:p w14:paraId="37128EB2" w14:textId="5897ECCF" w:rsidR="00467ABA" w:rsidRPr="00467ABA" w:rsidRDefault="00467ABA" w:rsidP="005B14F7">
      <w:pPr>
        <w:pStyle w:val="a0"/>
        <w:numPr>
          <w:ilvl w:val="0"/>
          <w:numId w:val="17"/>
        </w:numPr>
        <w:spacing w:line="240" w:lineRule="auto"/>
        <w:rPr>
          <w:i/>
          <w:lang w:eastAsia="en-US"/>
        </w:rPr>
      </w:pPr>
      <w:r w:rsidRPr="00467ABA">
        <w:rPr>
          <w:i/>
          <w:lang w:eastAsia="en-US"/>
        </w:rPr>
        <w:t>вкладывать вместе с бланками какие-либо другие материалы;</w:t>
      </w:r>
    </w:p>
    <w:p w14:paraId="5DF925B8" w14:textId="48BC6A64" w:rsidR="00467ABA" w:rsidRPr="00467ABA" w:rsidRDefault="00467ABA" w:rsidP="005B14F7">
      <w:pPr>
        <w:pStyle w:val="a0"/>
        <w:numPr>
          <w:ilvl w:val="0"/>
          <w:numId w:val="17"/>
        </w:numPr>
        <w:spacing w:line="240" w:lineRule="auto"/>
        <w:rPr>
          <w:i/>
          <w:lang w:eastAsia="en-US"/>
        </w:rPr>
      </w:pPr>
      <w:r w:rsidRPr="00467ABA">
        <w:rPr>
          <w:i/>
          <w:lang w:eastAsia="en-US"/>
        </w:rPr>
        <w:t>скреплять бланки (скрепками, степлерами и т.п.);</w:t>
      </w:r>
    </w:p>
    <w:p w14:paraId="3A28E2A1" w14:textId="6441A2FA" w:rsidR="00467ABA" w:rsidRPr="00467ABA" w:rsidRDefault="00467ABA" w:rsidP="005B14F7">
      <w:pPr>
        <w:pStyle w:val="a0"/>
        <w:numPr>
          <w:ilvl w:val="0"/>
          <w:numId w:val="17"/>
        </w:numPr>
        <w:spacing w:line="240" w:lineRule="auto"/>
        <w:rPr>
          <w:i/>
          <w:lang w:eastAsia="en-US"/>
        </w:rPr>
      </w:pPr>
      <w:r w:rsidRPr="00467ABA">
        <w:rPr>
          <w:i/>
          <w:lang w:eastAsia="en-US"/>
        </w:rPr>
        <w:t>менять ориентацию бланков в пакете (верх-низ, лицевая-оборотная сторона).</w:t>
      </w:r>
    </w:p>
    <w:p w14:paraId="4D8B0BB6" w14:textId="77777777" w:rsidR="00467ABA" w:rsidRPr="00201B96" w:rsidRDefault="00467ABA" w:rsidP="00467ABA">
      <w:pPr>
        <w:rPr>
          <w:highlight w:val="yellow"/>
          <w:lang w:eastAsia="en-US"/>
        </w:rPr>
      </w:pPr>
    </w:p>
    <w:p w14:paraId="6A4D1B0F" w14:textId="518F20CA" w:rsidR="00467ABA" w:rsidRPr="00467ABA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67ABA">
        <w:t xml:space="preserve">форму ППЭ-05-02 «Ведомость учета участников ГИА и экзаменационных материалов в аудитории»; </w:t>
      </w:r>
    </w:p>
    <w:p w14:paraId="2B13F567" w14:textId="3E9603C2" w:rsidR="00467ABA" w:rsidRPr="00467ABA" w:rsidRDefault="00467ABA" w:rsidP="005B14F7">
      <w:pPr>
        <w:pStyle w:val="a0"/>
        <w:numPr>
          <w:ilvl w:val="0"/>
          <w:numId w:val="14"/>
        </w:numPr>
        <w:tabs>
          <w:tab w:val="left" w:pos="1134"/>
        </w:tabs>
        <w:spacing w:line="240" w:lineRule="auto"/>
        <w:ind w:left="426"/>
      </w:pPr>
      <w:r w:rsidRPr="00467ABA">
        <w:t>форму ППЭ-12-03 «Ведомость использования дополнительных бланков ответов №2» (если заполнялась);</w:t>
      </w:r>
    </w:p>
    <w:p w14:paraId="4BDACD4E" w14:textId="77777777" w:rsidR="00467ABA" w:rsidRDefault="00467ABA" w:rsidP="006369FC">
      <w:pPr>
        <w:ind w:firstLine="0"/>
        <w:rPr>
          <w:highlight w:val="yellow"/>
          <w:lang w:eastAsia="en-US"/>
        </w:rPr>
      </w:pPr>
    </w:p>
    <w:p w14:paraId="6285D7FE" w14:textId="3369D214" w:rsidR="00616648" w:rsidRPr="00201B96" w:rsidRDefault="00616648" w:rsidP="00616648">
      <w:pPr>
        <w:spacing w:line="240" w:lineRule="auto"/>
        <w:ind w:firstLine="708"/>
      </w:pPr>
      <w:r>
        <w:t xml:space="preserve">Заполненные формы ППЭ-12-02 </w:t>
      </w:r>
      <w:r w:rsidRPr="001F3A85">
        <w:rPr>
          <w:color w:val="000000"/>
        </w:rPr>
        <w:t>«Ведомость коррекции персональных данных участников ГИА в аудитории»</w:t>
      </w:r>
      <w:r>
        <w:rPr>
          <w:color w:val="000000"/>
        </w:rPr>
        <w:t>, п</w:t>
      </w:r>
      <w:r>
        <w:t xml:space="preserve">осле окончания ТМ, </w:t>
      </w:r>
      <w:r w:rsidRPr="00616648">
        <w:rPr>
          <w:b/>
        </w:rPr>
        <w:t>обрабатываются в ОО</w:t>
      </w:r>
      <w:r>
        <w:t xml:space="preserve"> – </w:t>
      </w:r>
      <w:r>
        <w:lastRenderedPageBreak/>
        <w:t xml:space="preserve">вносятся исправления в подсистему «Параграф», после чего </w:t>
      </w:r>
      <w:r w:rsidRPr="00616648">
        <w:rPr>
          <w:b/>
        </w:rPr>
        <w:t>передаются Администратору ГИА района</w:t>
      </w:r>
      <w:r>
        <w:t>, для внесения изменений в подсистему «Экзамен».</w:t>
      </w:r>
    </w:p>
    <w:p w14:paraId="0B0BDC42" w14:textId="77777777" w:rsidR="00616648" w:rsidRPr="00925BCC" w:rsidRDefault="00616648" w:rsidP="006369FC">
      <w:pPr>
        <w:ind w:firstLine="0"/>
        <w:rPr>
          <w:highlight w:val="yellow"/>
          <w:lang w:eastAsia="en-US"/>
        </w:rPr>
      </w:pPr>
    </w:p>
    <w:p w14:paraId="2402FBD6" w14:textId="44E977FB" w:rsidR="00467ABA" w:rsidRPr="00467ABA" w:rsidRDefault="00467ABA" w:rsidP="00467ABA">
      <w:pPr>
        <w:spacing w:line="240" w:lineRule="auto"/>
        <w:rPr>
          <w:b/>
        </w:rPr>
      </w:pPr>
      <w:r w:rsidRPr="00467ABA">
        <w:rPr>
          <w:b/>
        </w:rPr>
        <w:t xml:space="preserve">КИМ и черновики остаются на хранении в ОО (координатору </w:t>
      </w:r>
      <w:r w:rsidR="006369FC">
        <w:rPr>
          <w:b/>
        </w:rPr>
        <w:br/>
      </w:r>
      <w:r w:rsidRPr="00467ABA">
        <w:rPr>
          <w:b/>
        </w:rPr>
        <w:t>не передаются!).</w:t>
      </w:r>
    </w:p>
    <w:p w14:paraId="2183F3B2" w14:textId="77777777" w:rsidR="00467ABA" w:rsidRPr="00201B96" w:rsidRDefault="00467ABA" w:rsidP="00467ABA">
      <w:pPr>
        <w:rPr>
          <w:highlight w:val="yellow"/>
          <w:lang w:eastAsia="en-US"/>
        </w:rPr>
      </w:pPr>
    </w:p>
    <w:p w14:paraId="3ED148D5" w14:textId="4BACAC1A" w:rsidR="00601F82" w:rsidRDefault="00467ABA" w:rsidP="006369FC">
      <w:pPr>
        <w:spacing w:line="240" w:lineRule="auto"/>
      </w:pPr>
      <w:r w:rsidRPr="00467ABA">
        <w:t xml:space="preserve">Руководитель ОО передает районному координатору в день </w:t>
      </w:r>
      <w:r w:rsidR="006369FC">
        <w:t>ТМ</w:t>
      </w:r>
      <w:r w:rsidR="006369FC" w:rsidRPr="00467ABA">
        <w:t xml:space="preserve"> </w:t>
      </w:r>
      <w:r w:rsidRPr="00467ABA">
        <w:t xml:space="preserve">пакет </w:t>
      </w:r>
      <w:r w:rsidR="006369FC">
        <w:br/>
      </w:r>
      <w:r w:rsidRPr="00467ABA">
        <w:t xml:space="preserve">с комплектом именных бланков участников и документацией по проведению </w:t>
      </w:r>
      <w:r w:rsidR="006369FC">
        <w:t>ТМ.</w:t>
      </w:r>
    </w:p>
    <w:p w14:paraId="3FB4D0FD" w14:textId="0903A0F9" w:rsidR="00601F82" w:rsidRDefault="00601F82" w:rsidP="00601F82">
      <w:pPr>
        <w:pStyle w:val="22"/>
      </w:pPr>
      <w:bookmarkStart w:id="65" w:name="_Toc448310477"/>
      <w:bookmarkStart w:id="66" w:name="_Toc92964824"/>
      <w:r>
        <w:t>Инструкция для организаторов в аудитории</w:t>
      </w:r>
      <w:bookmarkEnd w:id="65"/>
      <w:bookmarkEnd w:id="66"/>
    </w:p>
    <w:p w14:paraId="445D911F" w14:textId="199434C9" w:rsidR="00601F82" w:rsidRDefault="00601F82" w:rsidP="00601F82">
      <w:pPr>
        <w:pStyle w:val="30"/>
      </w:pPr>
      <w:bookmarkStart w:id="67" w:name="_Toc448310479"/>
      <w:bookmarkStart w:id="68" w:name="_Toc92964825"/>
      <w:r>
        <w:t xml:space="preserve">Подготовка к проведению </w:t>
      </w:r>
      <w:bookmarkEnd w:id="67"/>
      <w:r w:rsidR="006369FC">
        <w:t>тренировочных мероприятий</w:t>
      </w:r>
      <w:bookmarkEnd w:id="68"/>
    </w:p>
    <w:p w14:paraId="06B5D53E" w14:textId="7888F6C5" w:rsidR="00580212" w:rsidRPr="0053135D" w:rsidRDefault="00580212" w:rsidP="00467ABA">
      <w:pPr>
        <w:spacing w:line="240" w:lineRule="auto"/>
      </w:pPr>
      <w:r w:rsidRPr="0053135D">
        <w:t xml:space="preserve">Организатору необходимо помнить, что </w:t>
      </w:r>
      <w:r w:rsidR="006369FC">
        <w:t>ТМ</w:t>
      </w:r>
      <w:r w:rsidR="00917FD1">
        <w:t xml:space="preserve"> проводится в спокойной и </w:t>
      </w:r>
      <w:r w:rsidRPr="0053135D">
        <w:t>доброжелательной обстановке.</w:t>
      </w:r>
    </w:p>
    <w:p w14:paraId="08C26812" w14:textId="3D14447F" w:rsidR="00580212" w:rsidRPr="0053135D" w:rsidRDefault="00580212" w:rsidP="00467ABA">
      <w:pPr>
        <w:spacing w:line="240" w:lineRule="auto"/>
        <w:rPr>
          <w:b/>
        </w:rPr>
      </w:pPr>
      <w:r w:rsidRPr="0053135D">
        <w:t xml:space="preserve">В день проведения </w:t>
      </w:r>
      <w:r w:rsidR="006369FC">
        <w:t>ТМ</w:t>
      </w:r>
      <w:r w:rsidRPr="0053135D">
        <w:t xml:space="preserve"> (в период с</w:t>
      </w:r>
      <w:r w:rsidR="00917FD1">
        <w:t xml:space="preserve"> </w:t>
      </w:r>
      <w:r w:rsidRPr="0053135D">
        <w:t>момента входа в</w:t>
      </w:r>
      <w:r w:rsidR="00917FD1">
        <w:t xml:space="preserve"> </w:t>
      </w:r>
      <w:r w:rsidR="00467ABA">
        <w:t>ОО</w:t>
      </w:r>
      <w:r w:rsidR="00917FD1">
        <w:t xml:space="preserve"> и </w:t>
      </w:r>
      <w:r w:rsidRPr="0053135D">
        <w:t xml:space="preserve">до окончания </w:t>
      </w:r>
      <w:r w:rsidR="006369FC">
        <w:t>ТМ</w:t>
      </w:r>
      <w:r w:rsidRPr="0053135D">
        <w:t>) организатору в</w:t>
      </w:r>
      <w:r w:rsidR="00917FD1">
        <w:t xml:space="preserve"> </w:t>
      </w:r>
      <w:r w:rsidRPr="0053135D">
        <w:t xml:space="preserve">аудитории </w:t>
      </w:r>
      <w:r w:rsidRPr="0053135D">
        <w:rPr>
          <w:b/>
        </w:rPr>
        <w:t>запрещается:</w:t>
      </w:r>
    </w:p>
    <w:p w14:paraId="251F2506" w14:textId="57DC64CF" w:rsidR="00580212" w:rsidRPr="0053135D" w:rsidRDefault="00580212" w:rsidP="00467ABA">
      <w:pPr>
        <w:spacing w:line="240" w:lineRule="auto"/>
      </w:pPr>
      <w:r w:rsidRPr="0053135D">
        <w:t xml:space="preserve">а) иметь при себе средства связи, электронно-вычислительную технику, </w:t>
      </w:r>
      <w:r w:rsidR="006369FC">
        <w:br/>
      </w:r>
      <w:r w:rsidR="00917FD1">
        <w:t xml:space="preserve">фото-, аудио- и </w:t>
      </w:r>
      <w:r w:rsidRPr="0053135D">
        <w:t>видеоаппаратуру, справочные материалы, письменные заметки и</w:t>
      </w:r>
      <w:r w:rsidR="00917FD1">
        <w:t xml:space="preserve"> </w:t>
      </w:r>
      <w:r w:rsidRPr="0053135D">
        <w:t>иные средства хранения и</w:t>
      </w:r>
      <w:r w:rsidR="00917FD1">
        <w:t xml:space="preserve"> </w:t>
      </w:r>
      <w:r w:rsidRPr="0053135D">
        <w:t>передачи информации, художественную литературу и</w:t>
      </w:r>
      <w:r w:rsidR="00917FD1">
        <w:t xml:space="preserve"> т.д.;</w:t>
      </w:r>
    </w:p>
    <w:p w14:paraId="36DC30A5" w14:textId="5EEDCB2A" w:rsidR="00580212" w:rsidRPr="0053135D" w:rsidRDefault="00580212" w:rsidP="00467ABA">
      <w:pPr>
        <w:spacing w:line="240" w:lineRule="auto"/>
      </w:pPr>
      <w:r w:rsidRPr="0053135D">
        <w:t xml:space="preserve">б) оказывать содействие участникам </w:t>
      </w:r>
      <w:r w:rsidR="006369FC">
        <w:t>ТМ</w:t>
      </w:r>
      <w:r w:rsidRPr="0053135D">
        <w:t>, в</w:t>
      </w:r>
      <w:r w:rsidR="00917FD1">
        <w:t xml:space="preserve"> </w:t>
      </w:r>
      <w:r w:rsidRPr="0053135D">
        <w:t>том числе передавать им</w:t>
      </w:r>
      <w:r w:rsidR="00917FD1">
        <w:t xml:space="preserve"> </w:t>
      </w:r>
      <w:r w:rsidRPr="0053135D">
        <w:t>средства связи, электронно-вычислительную технику, фото-, аудио- и</w:t>
      </w:r>
      <w:r w:rsidR="00917FD1">
        <w:t xml:space="preserve"> </w:t>
      </w:r>
      <w:r w:rsidRPr="0053135D">
        <w:t>видеоаппаратуру, справочные материалы, письменные заметки и</w:t>
      </w:r>
      <w:r w:rsidR="00917FD1">
        <w:t xml:space="preserve"> </w:t>
      </w:r>
      <w:r w:rsidRPr="0053135D">
        <w:t>иные средства хранения и</w:t>
      </w:r>
      <w:r w:rsidR="00917FD1">
        <w:t xml:space="preserve"> </w:t>
      </w:r>
      <w:r w:rsidRPr="0053135D">
        <w:t>передачи информации;</w:t>
      </w:r>
    </w:p>
    <w:p w14:paraId="7D218411" w14:textId="6BC22929" w:rsidR="00580212" w:rsidRDefault="00580212" w:rsidP="00467ABA">
      <w:pPr>
        <w:spacing w:line="240" w:lineRule="auto"/>
      </w:pPr>
      <w:r w:rsidRPr="0053135D">
        <w:t>в) выносить из</w:t>
      </w:r>
      <w:r w:rsidR="00917FD1">
        <w:t xml:space="preserve"> </w:t>
      </w:r>
      <w:r w:rsidR="00206121">
        <w:t xml:space="preserve">аудиторий и </w:t>
      </w:r>
      <w:r w:rsidR="00467ABA">
        <w:t>ОО</w:t>
      </w:r>
      <w:r w:rsidRPr="0053135D">
        <w:t xml:space="preserve"> </w:t>
      </w:r>
      <w:r>
        <w:t>ЭМ</w:t>
      </w:r>
      <w:r w:rsidRPr="0053135D">
        <w:t xml:space="preserve"> на</w:t>
      </w:r>
      <w:r w:rsidR="00917FD1">
        <w:t xml:space="preserve"> </w:t>
      </w:r>
      <w:r w:rsidRPr="0053135D">
        <w:t>бумажном или электронном носителях, фотографировать ЭМ.</w:t>
      </w:r>
    </w:p>
    <w:p w14:paraId="54952AFA" w14:textId="7AA4F8AC" w:rsidR="00601F82" w:rsidRDefault="00601F82" w:rsidP="00A41E78">
      <w:pPr>
        <w:spacing w:line="240" w:lineRule="auto"/>
      </w:pPr>
      <w:r w:rsidRPr="0027630A">
        <w:t xml:space="preserve">В день проведения </w:t>
      </w:r>
      <w:r w:rsidR="006369FC">
        <w:t>ТМ</w:t>
      </w:r>
      <w:r w:rsidRPr="0027630A">
        <w:t xml:space="preserve"> организатор в аудитории </w:t>
      </w:r>
      <w:r w:rsidR="003D32D7">
        <w:t>ОО</w:t>
      </w:r>
      <w:r w:rsidRPr="0027630A">
        <w:t xml:space="preserve"> должен:</w:t>
      </w:r>
    </w:p>
    <w:p w14:paraId="799E950E" w14:textId="2831FA0A" w:rsidR="00601F82" w:rsidRDefault="00601F82" w:rsidP="005B14F7">
      <w:pPr>
        <w:pStyle w:val="a"/>
        <w:numPr>
          <w:ilvl w:val="0"/>
          <w:numId w:val="18"/>
        </w:numPr>
        <w:spacing w:line="240" w:lineRule="auto"/>
      </w:pPr>
      <w:r w:rsidRPr="0027630A">
        <w:t xml:space="preserve">явиться в </w:t>
      </w:r>
      <w:r w:rsidR="00467ABA">
        <w:t>ОО</w:t>
      </w:r>
      <w:r w:rsidR="006369FC">
        <w:t xml:space="preserve"> не позднее, чем в 8:</w:t>
      </w:r>
      <w:r w:rsidRPr="0027630A">
        <w:t>15;</w:t>
      </w:r>
    </w:p>
    <w:p w14:paraId="155B1B7B" w14:textId="2402E84F" w:rsidR="00580212" w:rsidRDefault="00580212" w:rsidP="005B14F7">
      <w:pPr>
        <w:pStyle w:val="a"/>
        <w:numPr>
          <w:ilvl w:val="0"/>
          <w:numId w:val="18"/>
        </w:numPr>
        <w:spacing w:line="240" w:lineRule="auto"/>
      </w:pPr>
      <w:r>
        <w:t>оставить личные вещи в месте хран</w:t>
      </w:r>
      <w:r w:rsidR="00467ABA">
        <w:t>ения личных вещей организаторов</w:t>
      </w:r>
      <w:r>
        <w:t>;</w:t>
      </w:r>
    </w:p>
    <w:p w14:paraId="6780B537" w14:textId="6948F950" w:rsidR="00601F82" w:rsidRPr="0027630A" w:rsidRDefault="00580212" w:rsidP="005B14F7">
      <w:pPr>
        <w:pStyle w:val="a"/>
        <w:numPr>
          <w:ilvl w:val="0"/>
          <w:numId w:val="18"/>
        </w:numPr>
        <w:spacing w:line="240" w:lineRule="auto"/>
      </w:pPr>
      <w:r w:rsidRPr="0027630A">
        <w:t xml:space="preserve">получить у руководителя </w:t>
      </w:r>
      <w:r w:rsidR="00467ABA">
        <w:t>ОО</w:t>
      </w:r>
      <w:r w:rsidRPr="0027630A">
        <w:t xml:space="preserve"> информацию распределении по аудиториям </w:t>
      </w:r>
      <w:r w:rsidR="00467ABA">
        <w:t>ОО</w:t>
      </w:r>
      <w:r w:rsidR="00601F82">
        <w:t>.</w:t>
      </w:r>
    </w:p>
    <w:p w14:paraId="4FB4E721" w14:textId="1974E107" w:rsidR="00601F82" w:rsidRDefault="00601F82" w:rsidP="00A41E78">
      <w:pPr>
        <w:spacing w:line="240" w:lineRule="auto"/>
        <w:rPr>
          <w:color w:val="000000"/>
        </w:rPr>
      </w:pPr>
      <w:r>
        <w:t>Н</w:t>
      </w:r>
      <w:r w:rsidRPr="0027630A">
        <w:t xml:space="preserve">е позднее, чем за 45 минут до начала </w:t>
      </w:r>
      <w:r w:rsidR="006369FC">
        <w:t>ТМ</w:t>
      </w:r>
      <w:r w:rsidRPr="0027630A">
        <w:t xml:space="preserve">, </w:t>
      </w:r>
      <w:r>
        <w:t xml:space="preserve">организатор в аудитории должен </w:t>
      </w:r>
      <w:r w:rsidRPr="0027630A">
        <w:rPr>
          <w:color w:val="000000"/>
        </w:rPr>
        <w:t xml:space="preserve">получить у руководителя </w:t>
      </w:r>
      <w:r w:rsidR="00A41E78">
        <w:rPr>
          <w:color w:val="000000"/>
        </w:rPr>
        <w:t>ОО</w:t>
      </w:r>
      <w:r w:rsidRPr="0027630A">
        <w:rPr>
          <w:color w:val="000000"/>
        </w:rPr>
        <w:t>:</w:t>
      </w:r>
    </w:p>
    <w:p w14:paraId="141CD4E0" w14:textId="52B03909" w:rsidR="00601F82" w:rsidRDefault="00601F82" w:rsidP="00A41E78">
      <w:pPr>
        <w:pStyle w:val="a"/>
        <w:spacing w:line="240" w:lineRule="auto"/>
      </w:pPr>
      <w:r w:rsidRPr="0027630A">
        <w:t>форму ППЭ-12-03 «Ведомость использования д</w:t>
      </w:r>
      <w:r w:rsidR="00206121">
        <w:t>ополнительных бланков ответов №</w:t>
      </w:r>
      <w:r w:rsidRPr="0027630A">
        <w:t>2»;</w:t>
      </w:r>
    </w:p>
    <w:p w14:paraId="23834B01" w14:textId="77777777" w:rsidR="009D09C6" w:rsidRDefault="009D09C6" w:rsidP="00A41E78">
      <w:pPr>
        <w:pStyle w:val="a"/>
        <w:spacing w:line="240" w:lineRule="auto"/>
      </w:pPr>
      <w:r>
        <w:t>дополнительные бланки ответов №2;</w:t>
      </w:r>
    </w:p>
    <w:p w14:paraId="7EE12AE5" w14:textId="2205FC9E" w:rsidR="009D09C6" w:rsidRDefault="009D09C6" w:rsidP="00A41E78">
      <w:pPr>
        <w:pStyle w:val="a"/>
        <w:spacing w:line="240" w:lineRule="auto"/>
      </w:pPr>
      <w:r>
        <w:t xml:space="preserve">краткую инструкцию для участников </w:t>
      </w:r>
      <w:r w:rsidR="006369FC">
        <w:t>ТМ</w:t>
      </w:r>
      <w:r>
        <w:t>;</w:t>
      </w:r>
    </w:p>
    <w:p w14:paraId="311F5E6E" w14:textId="52F3571C" w:rsidR="00601F82" w:rsidRPr="0027630A" w:rsidRDefault="00601F82" w:rsidP="00A41E78">
      <w:pPr>
        <w:pStyle w:val="a"/>
        <w:spacing w:line="240" w:lineRule="auto"/>
      </w:pPr>
      <w:r w:rsidRPr="0027630A">
        <w:t>КИМ;</w:t>
      </w:r>
    </w:p>
    <w:p w14:paraId="363C3241" w14:textId="4EDC6DD3" w:rsidR="00601F82" w:rsidRDefault="00601F82" w:rsidP="00A41E78">
      <w:pPr>
        <w:pStyle w:val="a"/>
        <w:spacing w:line="240" w:lineRule="auto"/>
      </w:pPr>
      <w:r w:rsidRPr="00D81C84">
        <w:t>форму ППЭ-05-02 «Ведомость учета участников ГИА и экзаменационных материалов в аудитории»;</w:t>
      </w:r>
    </w:p>
    <w:p w14:paraId="6A6B20D1" w14:textId="2AD6D8CE" w:rsidR="00E9514F" w:rsidRPr="00616648" w:rsidRDefault="00E9514F" w:rsidP="00A41E78">
      <w:pPr>
        <w:pStyle w:val="a"/>
        <w:spacing w:line="240" w:lineRule="auto"/>
      </w:pPr>
      <w:r w:rsidRPr="00616648">
        <w:t>ведомость коррекции персональных данных (форма ППЭ-12-02)</w:t>
      </w:r>
    </w:p>
    <w:p w14:paraId="3E60C8F2" w14:textId="77777777" w:rsidR="00601F82" w:rsidRPr="00D81C84" w:rsidRDefault="00601F82" w:rsidP="00A41E78">
      <w:pPr>
        <w:pStyle w:val="a"/>
        <w:spacing w:line="240" w:lineRule="auto"/>
      </w:pPr>
      <w:r w:rsidRPr="00D81C84">
        <w:t>именные бланки ответов;</w:t>
      </w:r>
    </w:p>
    <w:p w14:paraId="2209C3E2" w14:textId="754EB279" w:rsidR="00601F82" w:rsidRPr="00D81C84" w:rsidRDefault="00A41E78" w:rsidP="00A41E78">
      <w:pPr>
        <w:pStyle w:val="a"/>
        <w:spacing w:line="240" w:lineRule="auto"/>
      </w:pPr>
      <w:r>
        <w:t>черновики</w:t>
      </w:r>
      <w:r w:rsidR="00601F82" w:rsidRPr="00D81C84">
        <w:t>.</w:t>
      </w:r>
    </w:p>
    <w:p w14:paraId="63CA600A" w14:textId="0E59084A" w:rsidR="00601F82" w:rsidRDefault="00601F82" w:rsidP="00A41E78">
      <w:pPr>
        <w:spacing w:line="240" w:lineRule="auto"/>
        <w:rPr>
          <w:color w:val="000000"/>
        </w:rPr>
      </w:pPr>
      <w:r>
        <w:rPr>
          <w:color w:val="000000"/>
        </w:rPr>
        <w:lastRenderedPageBreak/>
        <w:t>Н</w:t>
      </w:r>
      <w:r w:rsidRPr="0027630A">
        <w:rPr>
          <w:color w:val="000000"/>
        </w:rPr>
        <w:t xml:space="preserve">е позднее, чем за 45 минут до начала </w:t>
      </w:r>
      <w:r w:rsidR="006369FC">
        <w:t>ТМ</w:t>
      </w:r>
      <w:r>
        <w:rPr>
          <w:color w:val="000000"/>
        </w:rPr>
        <w:t xml:space="preserve"> организаторы должны</w:t>
      </w:r>
      <w:r w:rsidRPr="0027630A">
        <w:rPr>
          <w:color w:val="000000"/>
        </w:rPr>
        <w:t xml:space="preserve"> пройти в</w:t>
      </w:r>
      <w:r w:rsidR="00917FD1">
        <w:rPr>
          <w:color w:val="000000"/>
        </w:rPr>
        <w:t xml:space="preserve"> </w:t>
      </w:r>
      <w:r w:rsidRPr="0027630A">
        <w:rPr>
          <w:color w:val="000000"/>
        </w:rPr>
        <w:t xml:space="preserve">свою аудиторию, проверить ее готовность и приступить </w:t>
      </w:r>
      <w:r>
        <w:rPr>
          <w:color w:val="000000"/>
        </w:rPr>
        <w:t>к выполнению своих обязанностей:</w:t>
      </w:r>
    </w:p>
    <w:p w14:paraId="1DBC122A" w14:textId="0C71CEB6" w:rsidR="00601F82" w:rsidRDefault="00601F82" w:rsidP="00A41E78">
      <w:pPr>
        <w:pStyle w:val="a"/>
        <w:spacing w:line="240" w:lineRule="auto"/>
      </w:pPr>
      <w:r w:rsidRPr="0027630A">
        <w:t xml:space="preserve">раздать на рабочие места участников </w:t>
      </w:r>
      <w:r w:rsidR="006369FC">
        <w:t>ТМ</w:t>
      </w:r>
      <w:r w:rsidRPr="0027630A">
        <w:t xml:space="preserve"> черновики </w:t>
      </w:r>
      <w:r w:rsidR="006369FC">
        <w:br/>
      </w:r>
      <w:r w:rsidRPr="0027630A">
        <w:t xml:space="preserve">(минимальное количество </w:t>
      </w:r>
      <w:r>
        <w:t>–</w:t>
      </w:r>
      <w:r w:rsidRPr="0027630A">
        <w:t xml:space="preserve"> два листа) на каждого участника </w:t>
      </w:r>
      <w:r w:rsidR="006369FC">
        <w:t>ТМ.</w:t>
      </w:r>
    </w:p>
    <w:p w14:paraId="62E563E6" w14:textId="089FB62F" w:rsidR="00601F82" w:rsidRDefault="00601F82" w:rsidP="00A41E78">
      <w:pPr>
        <w:pStyle w:val="a"/>
        <w:numPr>
          <w:ilvl w:val="0"/>
          <w:numId w:val="0"/>
        </w:numPr>
        <w:tabs>
          <w:tab w:val="clear" w:pos="1134"/>
        </w:tabs>
        <w:spacing w:line="240" w:lineRule="auto"/>
        <w:ind w:firstLine="709"/>
      </w:pPr>
    </w:p>
    <w:p w14:paraId="6010CA84" w14:textId="2D20899C" w:rsidR="00601F82" w:rsidRDefault="00601F82" w:rsidP="00601F82">
      <w:pPr>
        <w:pStyle w:val="30"/>
      </w:pPr>
      <w:bookmarkStart w:id="69" w:name="_Toc448310480"/>
      <w:bookmarkStart w:id="70" w:name="_Toc92964826"/>
      <w:r>
        <w:t xml:space="preserve">Проведение </w:t>
      </w:r>
      <w:r w:rsidR="006369FC">
        <w:t>тренировочных мероприятий</w:t>
      </w:r>
      <w:r>
        <w:t xml:space="preserve"> в аудитории</w:t>
      </w:r>
      <w:bookmarkEnd w:id="69"/>
      <w:bookmarkEnd w:id="70"/>
    </w:p>
    <w:p w14:paraId="27B612C9" w14:textId="7D940FF0" w:rsidR="00601F82" w:rsidRDefault="00601F82" w:rsidP="005B14F7">
      <w:pPr>
        <w:pStyle w:val="4"/>
        <w:numPr>
          <w:ilvl w:val="3"/>
          <w:numId w:val="12"/>
        </w:numPr>
        <w:ind w:left="709" w:firstLine="0"/>
      </w:pPr>
      <w:r>
        <w:t xml:space="preserve">Вход участников в аудиторию </w:t>
      </w:r>
      <w:r w:rsidR="003D32D7">
        <w:t xml:space="preserve">проведения </w:t>
      </w:r>
      <w:r w:rsidR="006369FC">
        <w:t>тренировочного мероприятия</w:t>
      </w:r>
    </w:p>
    <w:p w14:paraId="0EFB656A" w14:textId="5C0236BD" w:rsidR="00601F82" w:rsidRPr="0027630A" w:rsidRDefault="00601F82" w:rsidP="00615386">
      <w:pPr>
        <w:spacing w:line="240" w:lineRule="auto"/>
      </w:pPr>
      <w:r w:rsidRPr="0027630A">
        <w:t xml:space="preserve">Ответственный организатор при входе участников </w:t>
      </w:r>
      <w:r w:rsidR="00E9514F">
        <w:t>ТМ</w:t>
      </w:r>
      <w:r w:rsidRPr="0027630A">
        <w:t xml:space="preserve"> в аудиторию должен:</w:t>
      </w:r>
    </w:p>
    <w:p w14:paraId="5D6E566B" w14:textId="58909B88" w:rsidR="00601F82" w:rsidRPr="0027630A" w:rsidRDefault="00601F82" w:rsidP="00615386">
      <w:pPr>
        <w:pStyle w:val="a"/>
        <w:spacing w:line="240" w:lineRule="auto"/>
      </w:pPr>
      <w:r w:rsidRPr="0027630A">
        <w:t>сверить данные документа, удостоверяющего личность участника, с</w:t>
      </w:r>
      <w:r w:rsidR="00917FD1">
        <w:t xml:space="preserve"> </w:t>
      </w:r>
      <w:r w:rsidRPr="0027630A">
        <w:t xml:space="preserve">данными в форме ППЭ-05-02 «Ведомость учета участников ГИА </w:t>
      </w:r>
      <w:r w:rsidR="006369FC">
        <w:br/>
      </w:r>
      <w:r w:rsidRPr="0027630A">
        <w:t>и экзаменационных материалов в аудитории ППЭ»;</w:t>
      </w:r>
    </w:p>
    <w:p w14:paraId="6CF62893" w14:textId="77777777" w:rsidR="00601F82" w:rsidRPr="0027630A" w:rsidRDefault="00601F82" w:rsidP="00615386">
      <w:pPr>
        <w:pStyle w:val="a"/>
        <w:spacing w:line="240" w:lineRule="auto"/>
      </w:pPr>
      <w:r w:rsidRPr="0027630A">
        <w:t>поставить отметку «</w:t>
      </w:r>
      <w:r w:rsidRPr="0027630A">
        <w:rPr>
          <w:lang w:val="en-US"/>
        </w:rPr>
        <w:t>V</w:t>
      </w:r>
      <w:r w:rsidRPr="0027630A">
        <w:t>» в форме ППЭ-05-02 в графе 6 «Явился».</w:t>
      </w:r>
    </w:p>
    <w:p w14:paraId="3A7F8A36" w14:textId="09FCE220" w:rsidR="00601F82" w:rsidRDefault="00601F82" w:rsidP="00615386">
      <w:pPr>
        <w:pStyle w:val="a"/>
        <w:spacing w:line="240" w:lineRule="auto"/>
      </w:pPr>
      <w:r>
        <w:t>в</w:t>
      </w:r>
      <w:r w:rsidRPr="0027630A">
        <w:t xml:space="preserve"> случае расхождения персональных данных участника </w:t>
      </w:r>
      <w:r w:rsidR="006369FC">
        <w:t>ТМ</w:t>
      </w:r>
      <w:r w:rsidRPr="0027630A">
        <w:t xml:space="preserve"> в документе, удостоверяющем личность, с данными в форме ППЭ-05-02 «Ведомость учета участников ГИА и ЭМ в аудитории ППЭ» </w:t>
      </w:r>
      <w:r w:rsidR="00615386">
        <w:t xml:space="preserve">зафиксировать этот факт </w:t>
      </w:r>
      <w:r w:rsidR="006369FC">
        <w:br/>
      </w:r>
      <w:r w:rsidR="00616648">
        <w:t xml:space="preserve">заполнив </w:t>
      </w:r>
      <w:r w:rsidR="00616648" w:rsidRPr="001F3A85">
        <w:rPr>
          <w:color w:val="000000"/>
        </w:rPr>
        <w:t>форм</w:t>
      </w:r>
      <w:r w:rsidR="00616648">
        <w:rPr>
          <w:color w:val="000000"/>
        </w:rPr>
        <w:t>у</w:t>
      </w:r>
      <w:r w:rsidR="00616648" w:rsidRPr="001F3A85">
        <w:rPr>
          <w:color w:val="000000"/>
        </w:rPr>
        <w:t xml:space="preserve"> ППЭ-12-02 «Ведомость коррекции персональных данных участников ГИА в аудитории»</w:t>
      </w:r>
      <w:r w:rsidRPr="0027630A">
        <w:t>;</w:t>
      </w:r>
    </w:p>
    <w:p w14:paraId="49E6085E" w14:textId="0D9793C0" w:rsidR="00601F82" w:rsidRDefault="00616648" w:rsidP="00615386">
      <w:pPr>
        <w:pStyle w:val="a"/>
        <w:spacing w:line="240" w:lineRule="auto"/>
      </w:pPr>
      <w:r>
        <w:t xml:space="preserve">направить </w:t>
      </w:r>
      <w:r w:rsidR="00601F82" w:rsidRPr="0027630A">
        <w:t>участник</w:t>
      </w:r>
      <w:r>
        <w:t xml:space="preserve">а на свободное место </w:t>
      </w:r>
      <w:r w:rsidR="00601F82" w:rsidRPr="0027630A">
        <w:t>в аудитории</w:t>
      </w:r>
      <w:r w:rsidR="00601F82">
        <w:t>.</w:t>
      </w:r>
    </w:p>
    <w:p w14:paraId="18DBD452" w14:textId="77777777" w:rsidR="00601F82" w:rsidRPr="006369FC" w:rsidRDefault="00601F82" w:rsidP="00601F82">
      <w:pPr>
        <w:rPr>
          <w:i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601F82" w:rsidRPr="006369FC" w14:paraId="510D362B" w14:textId="77777777" w:rsidTr="00615386">
        <w:tc>
          <w:tcPr>
            <w:tcW w:w="782" w:type="dxa"/>
          </w:tcPr>
          <w:p w14:paraId="242FA6E1" w14:textId="77777777" w:rsidR="00601F82" w:rsidRPr="006369FC" w:rsidRDefault="00601F82" w:rsidP="00601F82">
            <w:pPr>
              <w:ind w:firstLine="0"/>
              <w:jc w:val="center"/>
              <w:rPr>
                <w:i/>
                <w:lang w:val="en-US"/>
              </w:rPr>
            </w:pPr>
            <w:r w:rsidRPr="006369FC">
              <w:rPr>
                <w:i/>
                <w:noProof/>
              </w:rPr>
              <w:drawing>
                <wp:inline distT="0" distB="0" distL="0" distR="0" wp14:anchorId="7F2A0DB0" wp14:editId="0B5C0849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21C19B" w14:textId="5C2DDF9F" w:rsidR="00601F82" w:rsidRPr="006369FC" w:rsidRDefault="00601F82" w:rsidP="00917FD1">
            <w:pPr>
              <w:spacing w:line="240" w:lineRule="auto"/>
              <w:ind w:firstLine="0"/>
              <w:rPr>
                <w:i/>
              </w:rPr>
            </w:pPr>
            <w:r w:rsidRPr="006369FC">
              <w:rPr>
                <w:i/>
              </w:rPr>
              <w:t xml:space="preserve">Участники </w:t>
            </w:r>
            <w:r w:rsidR="006369FC" w:rsidRPr="006369FC">
              <w:rPr>
                <w:i/>
              </w:rPr>
              <w:t>ТМ</w:t>
            </w:r>
            <w:r w:rsidRPr="006369FC">
              <w:rPr>
                <w:i/>
              </w:rPr>
              <w:t xml:space="preserve"> могут взять с собой в аудиторию только документ, удостоверяющий личность, черную гелевую или капиллярную ручку, при необходимости лекарства и питание, а также средства обучения и воспитания, разрешенные для использования при проведении </w:t>
            </w:r>
            <w:r w:rsidR="00F26904">
              <w:rPr>
                <w:i/>
              </w:rPr>
              <w:t>ТРЕНИРОВОЧНЫЕ МЕРОПРИЯТИЯ</w:t>
            </w:r>
            <w:r w:rsidRPr="006369FC">
              <w:rPr>
                <w:i/>
              </w:rPr>
              <w:t xml:space="preserve"> по</w:t>
            </w:r>
            <w:r w:rsidR="00917FD1">
              <w:rPr>
                <w:i/>
              </w:rPr>
              <w:t xml:space="preserve"> </w:t>
            </w:r>
            <w:r w:rsidRPr="006369FC">
              <w:rPr>
                <w:i/>
              </w:rPr>
              <w:t>отдельным учебным предметам.</w:t>
            </w:r>
          </w:p>
        </w:tc>
      </w:tr>
    </w:tbl>
    <w:p w14:paraId="02E3E7D1" w14:textId="77777777" w:rsidR="00601F82" w:rsidRDefault="00601F82" w:rsidP="00601F82"/>
    <w:p w14:paraId="7C40E861" w14:textId="77777777" w:rsidR="00601F82" w:rsidRDefault="00601F82" w:rsidP="00601F82">
      <w:r>
        <w:t>Организатор должен:</w:t>
      </w:r>
    </w:p>
    <w:p w14:paraId="4715EEA7" w14:textId="0A2E8144" w:rsidR="00615386" w:rsidRPr="00615386" w:rsidRDefault="00615386" w:rsidP="00615386">
      <w:pPr>
        <w:pStyle w:val="a"/>
        <w:spacing w:line="240" w:lineRule="auto"/>
      </w:pPr>
      <w:r w:rsidRPr="00615386">
        <w:t xml:space="preserve">помочь участнику </w:t>
      </w:r>
      <w:r w:rsidR="006369FC">
        <w:t>ТМ</w:t>
      </w:r>
      <w:r w:rsidRPr="00615386">
        <w:t xml:space="preserve"> занять отведенное ему место, при этом следить, чтобы участники не менялись местами;</w:t>
      </w:r>
    </w:p>
    <w:p w14:paraId="2F715AC7" w14:textId="1F58DA25" w:rsidR="00615386" w:rsidRPr="00615386" w:rsidRDefault="00615386" w:rsidP="00615386">
      <w:pPr>
        <w:pStyle w:val="a"/>
        <w:spacing w:line="240" w:lineRule="auto"/>
      </w:pPr>
      <w:r w:rsidRPr="00615386">
        <w:t xml:space="preserve">напомнить участникам о запрете иметь при себе во время проведения </w:t>
      </w:r>
      <w:r w:rsidR="006369FC">
        <w:t>ТМ</w:t>
      </w:r>
      <w:r w:rsidRPr="00615386">
        <w:t xml:space="preserve"> средства связи, электронно-вычислительную технику, фото-, аудио- и</w:t>
      </w:r>
      <w:r w:rsidR="00917FD1">
        <w:t xml:space="preserve"> </w:t>
      </w:r>
      <w:r w:rsidRPr="00615386">
        <w:t>видеоаппаратуру, справочные материалы, письменные заметки и</w:t>
      </w:r>
      <w:r w:rsidR="00917FD1">
        <w:t xml:space="preserve"> </w:t>
      </w:r>
      <w:r w:rsidRPr="00615386">
        <w:t>иные средства хранения и</w:t>
      </w:r>
      <w:r w:rsidR="00917FD1">
        <w:t xml:space="preserve"> </w:t>
      </w:r>
      <w:r w:rsidRPr="00615386">
        <w:t>передачи информации;</w:t>
      </w:r>
    </w:p>
    <w:p w14:paraId="2AB46387" w14:textId="193E89C2" w:rsidR="00615386" w:rsidRPr="00615386" w:rsidRDefault="00615386" w:rsidP="00615386">
      <w:pPr>
        <w:pStyle w:val="a"/>
        <w:spacing w:line="240" w:lineRule="auto"/>
      </w:pPr>
      <w:r w:rsidRPr="00615386">
        <w:t xml:space="preserve">проверить, что черная гелевая или капиллярная ручка участника </w:t>
      </w:r>
      <w:r w:rsidR="006369FC">
        <w:t>ТМ</w:t>
      </w:r>
      <w:r w:rsidRPr="00615386">
        <w:t xml:space="preserve"> пишет неразрывной черной линией (при необходимости заменить ручку).</w:t>
      </w:r>
    </w:p>
    <w:p w14:paraId="13A8FBBE" w14:textId="5D94201C" w:rsidR="00601F82" w:rsidRDefault="00601F82" w:rsidP="005B14F7">
      <w:pPr>
        <w:pStyle w:val="4"/>
        <w:numPr>
          <w:ilvl w:val="3"/>
          <w:numId w:val="12"/>
        </w:numPr>
        <w:ind w:left="709" w:firstLine="0"/>
      </w:pPr>
      <w:r>
        <w:t>И</w:t>
      </w:r>
      <w:r w:rsidR="00615386">
        <w:t>нструктаж участников</w:t>
      </w:r>
    </w:p>
    <w:p w14:paraId="5F554710" w14:textId="1A1D5640" w:rsidR="009B38D7" w:rsidRPr="004D2DC2" w:rsidRDefault="00615386" w:rsidP="00615386">
      <w:pPr>
        <w:spacing w:line="240" w:lineRule="auto"/>
      </w:pPr>
      <w:r w:rsidRPr="00615386">
        <w:t>Инструктаж состоит из двух частей. Первая ча</w:t>
      </w:r>
      <w:r w:rsidR="006369FC">
        <w:t xml:space="preserve">сть инструктажа проводится </w:t>
      </w:r>
      <w:r w:rsidR="006369FC">
        <w:br/>
        <w:t>с 09:</w:t>
      </w:r>
      <w:r w:rsidRPr="00615386">
        <w:t xml:space="preserve">50 и включает в себя информирование участников </w:t>
      </w:r>
      <w:r w:rsidR="006369FC">
        <w:t>ТМ</w:t>
      </w:r>
      <w:r w:rsidRPr="00615386">
        <w:t xml:space="preserve"> о порядке проведения </w:t>
      </w:r>
      <w:r w:rsidR="006369FC">
        <w:t>ТМ</w:t>
      </w:r>
      <w:r w:rsidRPr="00615386">
        <w:t xml:space="preserve">, правилах оформления работы, продолжительности </w:t>
      </w:r>
      <w:r w:rsidR="006369FC">
        <w:t>ТМ</w:t>
      </w:r>
      <w:r w:rsidRPr="00615386">
        <w:t xml:space="preserve">, о случаях удаления с </w:t>
      </w:r>
      <w:r w:rsidR="006369FC">
        <w:t>ТМ</w:t>
      </w:r>
      <w:r w:rsidRPr="00615386">
        <w:t xml:space="preserve">, </w:t>
      </w:r>
      <w:r w:rsidR="006369FC">
        <w:br/>
      </w:r>
      <w:r w:rsidRPr="00615386">
        <w:lastRenderedPageBreak/>
        <w:t>а также о том, что записи на КИМ и листах бумаги для черновиков не</w:t>
      </w:r>
      <w:r w:rsidR="00206121">
        <w:t xml:space="preserve"> </w:t>
      </w:r>
      <w:r w:rsidRPr="00615386">
        <w:t>обрабатываются и не проверяются.</w:t>
      </w:r>
    </w:p>
    <w:p w14:paraId="54CE5F9F" w14:textId="208E5913" w:rsidR="00601F82" w:rsidRDefault="00601F82" w:rsidP="00601F82">
      <w:pPr>
        <w:rPr>
          <w:b/>
        </w:rPr>
      </w:pPr>
      <w:r w:rsidRPr="008F73B4">
        <w:rPr>
          <w:b/>
        </w:rPr>
        <w:t xml:space="preserve">Выдача </w:t>
      </w:r>
      <w:r w:rsidR="009B38D7">
        <w:rPr>
          <w:b/>
        </w:rPr>
        <w:t xml:space="preserve">материалов (бланков и </w:t>
      </w:r>
      <w:r w:rsidRPr="008F73B4">
        <w:rPr>
          <w:b/>
        </w:rPr>
        <w:t>КИМ</w:t>
      </w:r>
      <w:r w:rsidR="009B38D7">
        <w:rPr>
          <w:b/>
        </w:rPr>
        <w:t>)</w:t>
      </w:r>
      <w:r w:rsidR="006369FC">
        <w:rPr>
          <w:b/>
        </w:rPr>
        <w:t xml:space="preserve"> не ранее 10:</w:t>
      </w:r>
      <w:r w:rsidRPr="008F73B4">
        <w:rPr>
          <w:b/>
        </w:rPr>
        <w:t>00.</w:t>
      </w:r>
    </w:p>
    <w:p w14:paraId="0C372810" w14:textId="513AE748" w:rsidR="00601F82" w:rsidRDefault="00601F82" w:rsidP="00615386">
      <w:pPr>
        <w:spacing w:line="240" w:lineRule="auto"/>
      </w:pPr>
      <w:r w:rsidRPr="0027630A">
        <w:t xml:space="preserve">Организаторы </w:t>
      </w:r>
      <w:r w:rsidR="009B38D7">
        <w:t xml:space="preserve">по ходу инструктажа </w:t>
      </w:r>
      <w:r w:rsidRPr="0027630A">
        <w:t xml:space="preserve">должны раздать участникам </w:t>
      </w:r>
      <w:r w:rsidR="006369FC">
        <w:t>ТМ</w:t>
      </w:r>
      <w:r w:rsidRPr="0027630A">
        <w:t xml:space="preserve"> именные бланки ответов.</w:t>
      </w:r>
    </w:p>
    <w:p w14:paraId="215442D3" w14:textId="31DCFE0D" w:rsidR="009B38D7" w:rsidRDefault="00601F82" w:rsidP="00615386">
      <w:pPr>
        <w:spacing w:line="240" w:lineRule="auto"/>
      </w:pPr>
      <w:r w:rsidRPr="0027630A">
        <w:rPr>
          <w:b/>
        </w:rPr>
        <w:t>Организаторы</w:t>
      </w:r>
      <w:r w:rsidRPr="0027630A">
        <w:t xml:space="preserve"> должны проконтролировать, чтобы все участники </w:t>
      </w:r>
      <w:r w:rsidR="006369FC">
        <w:t>ТМ</w:t>
      </w:r>
      <w:r w:rsidRPr="0027630A">
        <w:t xml:space="preserve"> расписались в бланке ответов №1.</w:t>
      </w:r>
    </w:p>
    <w:p w14:paraId="50557073" w14:textId="3C5C0949" w:rsidR="009B38D7" w:rsidRDefault="009B38D7" w:rsidP="00615386">
      <w:pPr>
        <w:spacing w:line="240" w:lineRule="auto"/>
        <w:rPr>
          <w:b/>
        </w:rPr>
      </w:pPr>
      <w:r>
        <w:t>В</w:t>
      </w:r>
      <w:r w:rsidRPr="002978ED">
        <w:t xml:space="preserve"> случае если участник отказывается ставить личную подпись </w:t>
      </w:r>
      <w:r>
        <w:t>на</w:t>
      </w:r>
      <w:r w:rsidR="00917FD1">
        <w:t xml:space="preserve"> </w:t>
      </w:r>
      <w:r w:rsidRPr="002978ED">
        <w:t xml:space="preserve">бланке </w:t>
      </w:r>
      <w:r>
        <w:t>№1</w:t>
      </w:r>
      <w:r w:rsidR="00917FD1">
        <w:t xml:space="preserve">, организатор в </w:t>
      </w:r>
      <w:r w:rsidRPr="002978ED">
        <w:t>аудитории ставит в</w:t>
      </w:r>
      <w:r w:rsidR="00F24AC4">
        <w:t xml:space="preserve"> </w:t>
      </w:r>
      <w:r w:rsidRPr="002978ED">
        <w:t xml:space="preserve">бланке </w:t>
      </w:r>
      <w:r>
        <w:t xml:space="preserve">№1 </w:t>
      </w:r>
      <w:r w:rsidRPr="002978ED">
        <w:t>свою подпись</w:t>
      </w:r>
      <w:r>
        <w:t>.</w:t>
      </w:r>
    </w:p>
    <w:p w14:paraId="2ADBB5A6" w14:textId="44F89819" w:rsidR="009B38D7" w:rsidRPr="004D2DC2" w:rsidRDefault="00601F82" w:rsidP="00615386">
      <w:pPr>
        <w:tabs>
          <w:tab w:val="left" w:pos="851"/>
          <w:tab w:val="left" w:pos="1134"/>
        </w:tabs>
        <w:spacing w:line="240" w:lineRule="auto"/>
      </w:pPr>
      <w:r w:rsidRPr="0027630A">
        <w:rPr>
          <w:b/>
        </w:rPr>
        <w:t xml:space="preserve">Организаторы </w:t>
      </w:r>
      <w:r w:rsidRPr="0027630A">
        <w:t xml:space="preserve">должны раздать участникам </w:t>
      </w:r>
      <w:r w:rsidR="006369FC">
        <w:t>ТМ</w:t>
      </w:r>
      <w:r w:rsidRPr="0027630A">
        <w:t xml:space="preserve"> варианты КИМ в</w:t>
      </w:r>
      <w:r w:rsidR="00917FD1">
        <w:t xml:space="preserve"> </w:t>
      </w:r>
      <w:r w:rsidRPr="0027630A">
        <w:t>свободном порядке</w:t>
      </w:r>
      <w:r w:rsidR="009B38D7">
        <w:t>,</w:t>
      </w:r>
      <w:r w:rsidR="009B38D7" w:rsidRPr="009B38D7">
        <w:rPr>
          <w:rFonts w:eastAsia="Calibri"/>
        </w:rPr>
        <w:t xml:space="preserve"> </w:t>
      </w:r>
      <w:r w:rsidR="009B38D7" w:rsidRPr="004D2DC2">
        <w:rPr>
          <w:rFonts w:eastAsia="Calibri"/>
        </w:rPr>
        <w:t xml:space="preserve">дать указание участникам </w:t>
      </w:r>
      <w:r w:rsidR="006369FC">
        <w:t>ТМ</w:t>
      </w:r>
      <w:r w:rsidR="009B38D7" w:rsidRPr="004D2DC2">
        <w:rPr>
          <w:rFonts w:eastAsia="Calibri"/>
        </w:rPr>
        <w:t xml:space="preserve"> проверить качество КИМ;</w:t>
      </w:r>
      <w:r w:rsidR="009B38D7" w:rsidRPr="004D2DC2">
        <w:t xml:space="preserve"> в случае обнаружения брака или некомплектности </w:t>
      </w:r>
      <w:r w:rsidR="009B38D7">
        <w:t>КИМ</w:t>
      </w:r>
      <w:r w:rsidR="00917FD1">
        <w:t xml:space="preserve"> </w:t>
      </w:r>
      <w:r w:rsidR="009B38D7" w:rsidRPr="004D2DC2">
        <w:t xml:space="preserve">организаторы выдают участнику </w:t>
      </w:r>
      <w:r w:rsidR="009B38D7">
        <w:t>другой экземпляр КИМ.</w:t>
      </w:r>
    </w:p>
    <w:p w14:paraId="7068895D" w14:textId="77777777" w:rsidR="00601F82" w:rsidRDefault="00601F82" w:rsidP="00601F82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601F82" w14:paraId="772D0B42" w14:textId="77777777" w:rsidTr="00601F82">
        <w:tc>
          <w:tcPr>
            <w:tcW w:w="704" w:type="dxa"/>
          </w:tcPr>
          <w:p w14:paraId="756AB4E9" w14:textId="77777777" w:rsidR="00601F82" w:rsidRPr="00B53EE2" w:rsidRDefault="00601F82" w:rsidP="00601F8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C42F76" wp14:editId="3E5DA778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9AB3FDD" w14:textId="77777777" w:rsidR="00601F82" w:rsidRPr="00792513" w:rsidRDefault="00601F82" w:rsidP="00601F82">
            <w:pPr>
              <w:ind w:firstLine="0"/>
              <w:rPr>
                <w:b/>
                <w:sz w:val="40"/>
              </w:rPr>
            </w:pPr>
            <w:r w:rsidRPr="00792513">
              <w:rPr>
                <w:b/>
                <w:sz w:val="40"/>
              </w:rPr>
              <w:t>ВНИМАНИЕ</w:t>
            </w:r>
          </w:p>
          <w:p w14:paraId="59BDC671" w14:textId="22252E4B" w:rsidR="00601F82" w:rsidRPr="008621E0" w:rsidRDefault="00601F82" w:rsidP="00601F82">
            <w:pPr>
              <w:ind w:firstLine="0"/>
              <w:rPr>
                <w:i/>
              </w:rPr>
            </w:pPr>
            <w:r w:rsidRPr="008621E0">
              <w:rPr>
                <w:i/>
              </w:rPr>
              <w:t xml:space="preserve">В поле «ВАРИАНТ» на всех именных бланках ответов участников </w:t>
            </w:r>
            <w:r w:rsidR="006369FC" w:rsidRPr="006369FC">
              <w:rPr>
                <w:i/>
              </w:rPr>
              <w:t>ТМ</w:t>
            </w:r>
            <w:r w:rsidRPr="008621E0">
              <w:rPr>
                <w:i/>
              </w:rPr>
              <w:t xml:space="preserve"> </w:t>
            </w:r>
            <w:r w:rsidRPr="008621E0">
              <w:rPr>
                <w:b/>
                <w:i/>
              </w:rPr>
              <w:t>организатор</w:t>
            </w:r>
            <w:r w:rsidRPr="008621E0">
              <w:rPr>
                <w:i/>
              </w:rPr>
              <w:t xml:space="preserve"> в аудитории должен </w:t>
            </w:r>
            <w:r w:rsidRPr="008621E0">
              <w:rPr>
                <w:b/>
                <w:i/>
              </w:rPr>
              <w:t>вписать номер варианта</w:t>
            </w:r>
            <w:r w:rsidRPr="008621E0">
              <w:rPr>
                <w:i/>
              </w:rPr>
              <w:t xml:space="preserve">, </w:t>
            </w:r>
            <w:r w:rsidRPr="008621E0">
              <w:rPr>
                <w:b/>
                <w:i/>
              </w:rPr>
              <w:t>фактически выданного</w:t>
            </w:r>
            <w:r w:rsidRPr="008621E0">
              <w:rPr>
                <w:i/>
              </w:rPr>
              <w:t xml:space="preserve"> участнику </w:t>
            </w:r>
            <w:r w:rsidR="00387BE1">
              <w:rPr>
                <w:i/>
              </w:rPr>
              <w:t>диагностической работы</w:t>
            </w:r>
            <w:r w:rsidRPr="008621E0">
              <w:rPr>
                <w:i/>
              </w:rPr>
              <w:t>.</w:t>
            </w:r>
          </w:p>
          <w:p w14:paraId="6072CFFD" w14:textId="77777777" w:rsidR="00601F82" w:rsidRPr="008621E0" w:rsidRDefault="00601F82" w:rsidP="00601F82">
            <w:pPr>
              <w:ind w:firstLine="0"/>
              <w:rPr>
                <w:i/>
                <w:u w:val="single"/>
              </w:rPr>
            </w:pPr>
          </w:p>
          <w:p w14:paraId="2FA20F2D" w14:textId="4FB5D84C" w:rsidR="00601F82" w:rsidRPr="00792513" w:rsidRDefault="00601F82" w:rsidP="00615386">
            <w:pPr>
              <w:ind w:firstLine="0"/>
              <w:rPr>
                <w:i/>
              </w:rPr>
            </w:pPr>
            <w:r w:rsidRPr="008621E0">
              <w:rPr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будут признаны неверными</w:t>
            </w:r>
            <w:r w:rsidRPr="008621E0">
              <w:rPr>
                <w:i/>
              </w:rPr>
              <w:t>.</w:t>
            </w:r>
          </w:p>
        </w:tc>
      </w:tr>
    </w:tbl>
    <w:p w14:paraId="1615E1FC" w14:textId="77777777" w:rsidR="00601F82" w:rsidRDefault="00601F82" w:rsidP="00601F82"/>
    <w:p w14:paraId="0C2A1E0F" w14:textId="113970D5" w:rsidR="00615386" w:rsidRPr="00615386" w:rsidRDefault="00615386" w:rsidP="00615386">
      <w:pPr>
        <w:spacing w:line="240" w:lineRule="auto"/>
      </w:pPr>
      <w:r w:rsidRPr="00615386">
        <w:t xml:space="preserve">По окончании инструктажа организатор в аудитории должен объявить начало </w:t>
      </w:r>
      <w:r w:rsidR="006369FC">
        <w:t>ТМ</w:t>
      </w:r>
      <w:r w:rsidRPr="00615386">
        <w:t xml:space="preserve">, продолжительность и время окончания </w:t>
      </w:r>
      <w:r w:rsidR="006369FC">
        <w:t>ТМ</w:t>
      </w:r>
      <w:r w:rsidRPr="00615386">
        <w:t xml:space="preserve"> и зафиксировать на доске (информационном стенде) время начала и окон</w:t>
      </w:r>
      <w:r w:rsidR="006369FC">
        <w:t>чания ТМ</w:t>
      </w:r>
      <w:r w:rsidRPr="00615386">
        <w:t xml:space="preserve">. </w:t>
      </w:r>
    </w:p>
    <w:p w14:paraId="5EBC2269" w14:textId="310F3EE3" w:rsidR="00F764E3" w:rsidRPr="004D2DC2" w:rsidRDefault="00615386" w:rsidP="00615386">
      <w:pPr>
        <w:spacing w:line="240" w:lineRule="auto"/>
      </w:pPr>
      <w:r w:rsidRPr="00615386">
        <w:t xml:space="preserve">В продолжительность выполнения </w:t>
      </w:r>
      <w:r w:rsidR="006369FC">
        <w:t>ТМ</w:t>
      </w:r>
      <w:r w:rsidRPr="00615386">
        <w:t xml:space="preserve"> не</w:t>
      </w:r>
      <w:r w:rsidR="00917FD1">
        <w:t xml:space="preserve"> включается время, выделенное на </w:t>
      </w:r>
      <w:r w:rsidRPr="00615386">
        <w:t xml:space="preserve">подготовительные мероприятия (инструктаж участников </w:t>
      </w:r>
      <w:r w:rsidR="006369FC">
        <w:t>ТМ</w:t>
      </w:r>
      <w:r w:rsidRPr="00615386">
        <w:t xml:space="preserve">, выдачу </w:t>
      </w:r>
      <w:r w:rsidR="006369FC">
        <w:br/>
      </w:r>
      <w:r w:rsidRPr="00615386">
        <w:t xml:space="preserve">им материалов, настройку необходимых технических средств, используемых </w:t>
      </w:r>
      <w:r w:rsidR="006369FC">
        <w:br/>
      </w:r>
      <w:r w:rsidRPr="00615386">
        <w:t xml:space="preserve">при проведении </w:t>
      </w:r>
      <w:r w:rsidR="006369FC">
        <w:t>ТМ</w:t>
      </w:r>
      <w:r w:rsidRPr="00615386">
        <w:t>).</w:t>
      </w:r>
    </w:p>
    <w:p w14:paraId="79F5B774" w14:textId="5FC3BCCD" w:rsidR="00601F82" w:rsidRPr="009A390C" w:rsidRDefault="009B38D7" w:rsidP="005B14F7">
      <w:pPr>
        <w:pStyle w:val="4"/>
        <w:numPr>
          <w:ilvl w:val="3"/>
          <w:numId w:val="12"/>
        </w:numPr>
        <w:ind w:left="709" w:firstLine="0"/>
      </w:pPr>
      <w:r>
        <w:t>Проведение</w:t>
      </w:r>
      <w:r w:rsidR="00601F82">
        <w:t xml:space="preserve"> </w:t>
      </w:r>
      <w:r w:rsidR="006369FC">
        <w:t>ТМ</w:t>
      </w:r>
    </w:p>
    <w:p w14:paraId="49B87D85" w14:textId="5197F5F2" w:rsidR="00615386" w:rsidRPr="00615386" w:rsidRDefault="00616648" w:rsidP="00615386">
      <w:pPr>
        <w:spacing w:line="240" w:lineRule="auto"/>
      </w:pPr>
      <w:r w:rsidRPr="00201B96">
        <w:t>Во</w:t>
      </w:r>
      <w:r>
        <w:t xml:space="preserve"> </w:t>
      </w:r>
      <w:r w:rsidRPr="00201B96">
        <w:t>время</w:t>
      </w:r>
      <w:r w:rsidR="00615386" w:rsidRPr="00201B96">
        <w:t xml:space="preserve"> </w:t>
      </w:r>
      <w:r w:rsidR="006369FC">
        <w:t>ТМ</w:t>
      </w:r>
      <w:r w:rsidR="00615386" w:rsidRPr="00201B96">
        <w:t xml:space="preserve"> организатор в аудитории должен следить за порядком</w:t>
      </w:r>
      <w:r w:rsidR="006369FC">
        <w:br/>
      </w:r>
      <w:r w:rsidR="00615386" w:rsidRPr="00201B96">
        <w:t xml:space="preserve"> в аудитории и не допускать:</w:t>
      </w:r>
    </w:p>
    <w:p w14:paraId="45B422C5" w14:textId="1A45E2DE" w:rsidR="00615386" w:rsidRPr="00201B96" w:rsidRDefault="00615386" w:rsidP="00615386">
      <w:pPr>
        <w:pStyle w:val="a"/>
        <w:spacing w:line="240" w:lineRule="auto"/>
      </w:pPr>
      <w:r w:rsidRPr="00201B96">
        <w:t>разговоров участников</w:t>
      </w:r>
      <w:r w:rsidR="006369FC" w:rsidRPr="006369FC">
        <w:t xml:space="preserve"> </w:t>
      </w:r>
      <w:r w:rsidR="006369FC">
        <w:t>ТМ</w:t>
      </w:r>
      <w:r w:rsidR="006369FC" w:rsidRPr="00201B96">
        <w:t xml:space="preserve"> </w:t>
      </w:r>
      <w:r w:rsidRPr="00201B96">
        <w:t>между собой;</w:t>
      </w:r>
    </w:p>
    <w:p w14:paraId="2AA6B609" w14:textId="2691CD2D" w:rsidR="00615386" w:rsidRPr="00201B96" w:rsidRDefault="00615386" w:rsidP="00615386">
      <w:pPr>
        <w:pStyle w:val="a"/>
        <w:spacing w:line="240" w:lineRule="auto"/>
      </w:pPr>
      <w:r w:rsidRPr="00201B96">
        <w:t xml:space="preserve">обмена любыми материалами и предметами между участниками </w:t>
      </w:r>
      <w:r w:rsidR="006369FC">
        <w:t>ТМ</w:t>
      </w:r>
      <w:r w:rsidRPr="00201B96">
        <w:t>;</w:t>
      </w:r>
    </w:p>
    <w:p w14:paraId="58A24246" w14:textId="77777777" w:rsidR="00615386" w:rsidRPr="00201B96" w:rsidRDefault="00615386" w:rsidP="00615386">
      <w:pPr>
        <w:pStyle w:val="a"/>
        <w:spacing w:line="240" w:lineRule="auto"/>
      </w:pPr>
      <w:r w:rsidRPr="00201B96">
        <w:t xml:space="preserve">наличия средств связи, электронно-вычислительной техники, фото-, аудио- </w:t>
      </w:r>
      <w:r w:rsidRPr="00201B96">
        <w:br/>
        <w:t xml:space="preserve">и видеоаппаратуры, справочных материалов, кроме разрешенных, которые содержатся </w:t>
      </w:r>
      <w:r w:rsidRPr="00201B96">
        <w:br/>
      </w:r>
      <w:r w:rsidRPr="00201B96">
        <w:lastRenderedPageBreak/>
        <w:t>в КИМ, письменных заметок и иных средств хранения и передачи информации;</w:t>
      </w:r>
    </w:p>
    <w:p w14:paraId="63D54A73" w14:textId="6C636C92" w:rsidR="00615386" w:rsidRPr="00201B96" w:rsidRDefault="00615386" w:rsidP="00615386">
      <w:pPr>
        <w:pStyle w:val="a"/>
        <w:spacing w:line="240" w:lineRule="auto"/>
      </w:pPr>
      <w:r w:rsidRPr="00201B96">
        <w:t xml:space="preserve">произвольного выхода участника </w:t>
      </w:r>
      <w:r w:rsidR="006369FC">
        <w:t>ТМ</w:t>
      </w:r>
      <w:r w:rsidRPr="00201B96">
        <w:t xml:space="preserve"> из аудитории и перемещения </w:t>
      </w:r>
      <w:r w:rsidR="006369FC">
        <w:br/>
      </w:r>
      <w:r w:rsidRPr="00201B96">
        <w:t>по ОО без сопровождения организатора вне аудитории;</w:t>
      </w:r>
    </w:p>
    <w:p w14:paraId="08960183" w14:textId="5F44EB5C" w:rsidR="00615386" w:rsidRPr="00201B96" w:rsidRDefault="00615386" w:rsidP="00615386">
      <w:pPr>
        <w:pStyle w:val="a"/>
        <w:spacing w:line="240" w:lineRule="auto"/>
      </w:pPr>
      <w:r w:rsidRPr="00201B96">
        <w:t xml:space="preserve">выноса из аудиторий и ОО ЭМ на бумажном или электронном носителях, фотографирования ЭМ участниками </w:t>
      </w:r>
      <w:r w:rsidR="006369FC">
        <w:t>ТМ</w:t>
      </w:r>
      <w:r w:rsidRPr="00201B96">
        <w:t>.</w:t>
      </w:r>
    </w:p>
    <w:p w14:paraId="7DC4A8FF" w14:textId="262BD019" w:rsidR="00615386" w:rsidRPr="00615386" w:rsidRDefault="00615386" w:rsidP="00615386">
      <w:pPr>
        <w:spacing w:line="240" w:lineRule="auto"/>
      </w:pPr>
      <w:r w:rsidRPr="00615386">
        <w:t xml:space="preserve">Также запрещается оказывать содействие участникам </w:t>
      </w:r>
      <w:r w:rsidR="006369FC">
        <w:t>ТМ</w:t>
      </w:r>
      <w:r w:rsidRPr="00615386">
        <w:t xml:space="preserve">, в том числе передавать им средства связи, электронно-вычислительную технику, фото, аудио- </w:t>
      </w:r>
      <w:r w:rsidR="006369FC">
        <w:br/>
      </w:r>
      <w:r w:rsidRPr="00615386">
        <w:t>и видеоаппаратуру, справочные материалы, письменные заметки и иные средства хранения и передачи информации.</w:t>
      </w:r>
    </w:p>
    <w:p w14:paraId="7C94377E" w14:textId="30EC45CF" w:rsidR="00615386" w:rsidRPr="00615386" w:rsidRDefault="00615386" w:rsidP="00615386">
      <w:pPr>
        <w:spacing w:line="240" w:lineRule="auto"/>
      </w:pPr>
      <w:r w:rsidRPr="00615386">
        <w:t>Организатор в аудитории должен следить за состоянием участников</w:t>
      </w:r>
      <w:r w:rsidR="006369FC" w:rsidRPr="006369FC">
        <w:t xml:space="preserve"> </w:t>
      </w:r>
      <w:r w:rsidR="006369FC">
        <w:t>ТМ</w:t>
      </w:r>
      <w:r w:rsidR="006369FC" w:rsidRPr="00615386">
        <w:t xml:space="preserve"> </w:t>
      </w:r>
      <w:r w:rsidR="006369FC">
        <w:br/>
      </w:r>
      <w:r w:rsidRPr="00615386">
        <w:t xml:space="preserve">и при ухудшении самочувствия направлять участников </w:t>
      </w:r>
      <w:r w:rsidR="006369FC">
        <w:t>ТМ</w:t>
      </w:r>
      <w:r w:rsidRPr="00615386">
        <w:t xml:space="preserve"> в сопровождении организаторов вне аудиторий в медицинский кабинет. При согласии участника </w:t>
      </w:r>
      <w:r w:rsidR="006369FC">
        <w:t>ТМ</w:t>
      </w:r>
      <w:r w:rsidR="006369FC" w:rsidRPr="00615386">
        <w:t xml:space="preserve"> </w:t>
      </w:r>
      <w:r w:rsidRPr="00615386">
        <w:t xml:space="preserve">досрочно завершить работу по состоянию здоровья организатор ставит </w:t>
      </w:r>
      <w:r w:rsidR="006369FC">
        <w:br/>
      </w:r>
      <w:r w:rsidRPr="00615386">
        <w:t xml:space="preserve">в соответствующем поле именных бланков ответов участника </w:t>
      </w:r>
      <w:r w:rsidR="006369FC">
        <w:t>ТМ</w:t>
      </w:r>
      <w:r w:rsidRPr="00615386">
        <w:t xml:space="preserve"> соответствующую отметку.</w:t>
      </w:r>
    </w:p>
    <w:p w14:paraId="7715F557" w14:textId="46B262C0" w:rsidR="00615386" w:rsidRPr="00615386" w:rsidRDefault="00615386" w:rsidP="00615386">
      <w:pPr>
        <w:spacing w:line="240" w:lineRule="auto"/>
      </w:pPr>
      <w:r w:rsidRPr="00615386">
        <w:t xml:space="preserve">Организатор в аудитории должен подойти к каждому участнику </w:t>
      </w:r>
      <w:r w:rsidR="006369FC">
        <w:t>ТМ</w:t>
      </w:r>
      <w:r w:rsidR="006369FC" w:rsidRPr="00615386">
        <w:t xml:space="preserve"> </w:t>
      </w:r>
      <w:r w:rsidRPr="00615386">
        <w:t>и вписать номер выданного варианта КИМ в именные бланки участника. А также указать номер выданного варианта в соответствующей графе формы ППЭ-05-02.</w:t>
      </w:r>
    </w:p>
    <w:p w14:paraId="7AC6CED1" w14:textId="52F564B8" w:rsidR="00F764E3" w:rsidRDefault="00615386" w:rsidP="00615386">
      <w:pPr>
        <w:spacing w:line="240" w:lineRule="auto"/>
      </w:pPr>
      <w:r w:rsidRPr="00615386">
        <w:t xml:space="preserve">В случае удаления участника за нарушение порядка проведения </w:t>
      </w:r>
      <w:r w:rsidR="006369FC">
        <w:t>ТМ</w:t>
      </w:r>
      <w:r w:rsidRPr="00615386">
        <w:t xml:space="preserve"> </w:t>
      </w:r>
      <w:r w:rsidR="006369FC">
        <w:br/>
      </w:r>
      <w:r w:rsidRPr="00615386">
        <w:t xml:space="preserve">или в случае досрочного завершения </w:t>
      </w:r>
      <w:r w:rsidR="006369FC">
        <w:t>ТМ</w:t>
      </w:r>
      <w:r w:rsidRPr="00615386">
        <w:t xml:space="preserve"> по состоянию здоровья организатор ставит метки в соответствующих полях именных бланков ответов и заполняет форму </w:t>
      </w:r>
      <w:r w:rsidR="006369FC">
        <w:br/>
      </w:r>
      <w:r w:rsidRPr="00615386">
        <w:t>ППЭ-05-02.</w:t>
      </w:r>
    </w:p>
    <w:p w14:paraId="614CEA35" w14:textId="62666ADB" w:rsidR="005C2D06" w:rsidRDefault="005C2D06" w:rsidP="005B14F7">
      <w:pPr>
        <w:pStyle w:val="4"/>
        <w:numPr>
          <w:ilvl w:val="3"/>
          <w:numId w:val="12"/>
        </w:numPr>
        <w:ind w:left="709" w:firstLine="0"/>
      </w:pPr>
      <w:r>
        <w:t xml:space="preserve">Особенности проведения </w:t>
      </w:r>
      <w:r w:rsidR="006369FC">
        <w:t>ТМ</w:t>
      </w:r>
      <w:r>
        <w:t xml:space="preserve"> по русскому языку</w:t>
      </w:r>
    </w:p>
    <w:p w14:paraId="5EC1D196" w14:textId="3A94A7A1" w:rsidR="005C2D06" w:rsidRDefault="005C2D06" w:rsidP="008B5B5A">
      <w:pPr>
        <w:spacing w:line="240" w:lineRule="auto"/>
      </w:pPr>
      <w:r w:rsidRPr="00A8234E">
        <w:t xml:space="preserve">До начала </w:t>
      </w:r>
      <w:r w:rsidR="006369FC">
        <w:t>ТМ</w:t>
      </w:r>
      <w:r w:rsidRPr="00A8234E">
        <w:t xml:space="preserve"> организаторы должны </w:t>
      </w:r>
      <w:r w:rsidRPr="00807812">
        <w:t>проверить</w:t>
      </w:r>
      <w:r>
        <w:t xml:space="preserve"> наличие в аудитории орфографических словарей.</w:t>
      </w:r>
    </w:p>
    <w:p w14:paraId="4C925BA1" w14:textId="0F3A49E1" w:rsidR="005C2D06" w:rsidRDefault="005C2D06" w:rsidP="008B5B5A">
      <w:pPr>
        <w:spacing w:line="240" w:lineRule="auto"/>
      </w:pPr>
      <w:r w:rsidRPr="00A8234E">
        <w:t xml:space="preserve">До начала </w:t>
      </w:r>
      <w:r w:rsidR="006369FC">
        <w:t>ТМ</w:t>
      </w:r>
      <w:r w:rsidR="008B5B5A" w:rsidRPr="00A8234E">
        <w:t xml:space="preserve"> </w:t>
      </w:r>
      <w:r w:rsidRPr="00A8234E">
        <w:t xml:space="preserve">организаторы должны </w:t>
      </w:r>
      <w:r w:rsidRPr="00807812">
        <w:t>проверить орфографически</w:t>
      </w:r>
      <w:r>
        <w:t>е</w:t>
      </w:r>
      <w:r w:rsidRPr="00807812">
        <w:t xml:space="preserve"> словар</w:t>
      </w:r>
      <w:r>
        <w:t>и</w:t>
      </w:r>
      <w:r w:rsidRPr="00807812">
        <w:t xml:space="preserve">, </w:t>
      </w:r>
      <w:r>
        <w:t>принесенные участниками (если таковые имеются)</w:t>
      </w:r>
      <w:r w:rsidRPr="00807812">
        <w:t>, на наличие справочной информации. В случае наличия</w:t>
      </w:r>
      <w:r>
        <w:t xml:space="preserve"> справочной информации, необходимо исключить </w:t>
      </w:r>
      <w:r w:rsidR="006369FC">
        <w:br/>
      </w:r>
      <w:r>
        <w:t>ее использование участником.</w:t>
      </w:r>
    </w:p>
    <w:p w14:paraId="25D21E29" w14:textId="670185E6" w:rsidR="005C2D06" w:rsidRPr="00A8234E" w:rsidRDefault="006369FC" w:rsidP="008B5B5A">
      <w:pPr>
        <w:spacing w:line="240" w:lineRule="auto"/>
      </w:pPr>
      <w:r>
        <w:t>Тренировочные мероприятия</w:t>
      </w:r>
      <w:r w:rsidR="005C2D06" w:rsidRPr="00A8234E">
        <w:t xml:space="preserve"> начинается с написания сжатого изложения.</w:t>
      </w:r>
    </w:p>
    <w:p w14:paraId="5AC82E14" w14:textId="01C6BC42" w:rsidR="00652FAF" w:rsidRPr="001E110D" w:rsidRDefault="008B5B5A" w:rsidP="008B5B5A">
      <w:pPr>
        <w:widowControl w:val="0"/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>Т</w:t>
      </w:r>
      <w:r w:rsidR="00F10AF0" w:rsidRPr="001E110D">
        <w:rPr>
          <w:b/>
          <w:bCs/>
          <w:szCs w:val="28"/>
        </w:rPr>
        <w:t xml:space="preserve">ехнический специалист </w:t>
      </w:r>
      <w:r w:rsidR="00F10AF0">
        <w:rPr>
          <w:b/>
          <w:bCs/>
          <w:szCs w:val="28"/>
        </w:rPr>
        <w:t xml:space="preserve">распаковывает архив, </w:t>
      </w:r>
      <w:r w:rsidR="00F10AF0" w:rsidRPr="001E110D">
        <w:rPr>
          <w:b/>
          <w:bCs/>
          <w:szCs w:val="28"/>
        </w:rPr>
        <w:t xml:space="preserve">выполняет расшифровку и копирование файла </w:t>
      </w:r>
      <w:r w:rsidR="00652FAF" w:rsidRPr="001E110D">
        <w:rPr>
          <w:b/>
          <w:bCs/>
          <w:szCs w:val="28"/>
        </w:rPr>
        <w:t>на компьютеры в аудиториях или предоставляет аудиофайл (формат МР3) в аудитории на внешнем носителе.</w:t>
      </w:r>
    </w:p>
    <w:p w14:paraId="08DBC93D" w14:textId="21895568" w:rsidR="005C2D06" w:rsidRPr="00A8234E" w:rsidRDefault="005C2D06" w:rsidP="008B5B5A">
      <w:pPr>
        <w:spacing w:line="240" w:lineRule="auto"/>
      </w:pPr>
      <w:r w:rsidRPr="00A8234E">
        <w:t xml:space="preserve">До начала </w:t>
      </w:r>
      <w:r w:rsidR="006369FC">
        <w:t>ТМ</w:t>
      </w:r>
      <w:r w:rsidR="008B5B5A" w:rsidRPr="00A8234E">
        <w:t xml:space="preserve"> </w:t>
      </w:r>
      <w:r w:rsidRPr="00A8234E">
        <w:t xml:space="preserve">организаторы должны настроить громкость звучания аудиозаписи. Для этого необходимо прослушать инструкцию перед чтением текста. Если всех участников </w:t>
      </w:r>
      <w:r w:rsidR="006369FC">
        <w:t>ТМ</w:t>
      </w:r>
      <w:r w:rsidR="008B5B5A" w:rsidRPr="00A8234E">
        <w:t xml:space="preserve"> </w:t>
      </w:r>
      <w:r w:rsidRPr="00A8234E">
        <w:t xml:space="preserve">удовлетворяет громкость, организатор объявляет начало </w:t>
      </w:r>
      <w:r w:rsidR="006369FC">
        <w:t>ТМ</w:t>
      </w:r>
      <w:r w:rsidRPr="00A8234E">
        <w:t>. Если устройство для воспроизведения аудиозаписи оказались бракованными, организатор должен произвести их замену у</w:t>
      </w:r>
      <w:r w:rsidR="00917FD1">
        <w:t xml:space="preserve"> </w:t>
      </w:r>
      <w:r w:rsidRPr="00A8234E">
        <w:t xml:space="preserve">руководителя </w:t>
      </w:r>
      <w:r w:rsidR="003D32D7">
        <w:t>ОО</w:t>
      </w:r>
      <w:r w:rsidR="00917FD1">
        <w:t>.</w:t>
      </w:r>
    </w:p>
    <w:p w14:paraId="72C3E16E" w14:textId="4FBC8A9E" w:rsidR="005C2D06" w:rsidRPr="00A8234E" w:rsidRDefault="005C2D06" w:rsidP="008B5B5A">
      <w:pPr>
        <w:spacing w:line="240" w:lineRule="auto"/>
      </w:pPr>
      <w:r w:rsidRPr="00A8234E">
        <w:t xml:space="preserve">После объявления организатором начала </w:t>
      </w:r>
      <w:r w:rsidR="006369FC">
        <w:t>ТМ</w:t>
      </w:r>
      <w:r w:rsidR="008B5B5A" w:rsidRPr="00A8234E">
        <w:t xml:space="preserve"> </w:t>
      </w:r>
      <w:r w:rsidRPr="00A8234E">
        <w:t>организатор включает устройство для воспроизведения аудиозаписи. Во время первого и второго прочтения, а также паузы учащиеся имеют право делать необходимые записи в</w:t>
      </w:r>
      <w:r w:rsidR="00917FD1">
        <w:t xml:space="preserve"> </w:t>
      </w:r>
      <w:r w:rsidRPr="00A8234E">
        <w:t xml:space="preserve">черновике. Затем </w:t>
      </w:r>
      <w:r>
        <w:t>участники</w:t>
      </w:r>
      <w:r w:rsidRPr="00A8234E">
        <w:t xml:space="preserve"> приступают к написанию сжатого изложения прослушанного текста. Если участникам </w:t>
      </w:r>
      <w:r w:rsidR="006369FC">
        <w:t>ТМ</w:t>
      </w:r>
      <w:r w:rsidR="008B5B5A" w:rsidRPr="00A8234E">
        <w:t xml:space="preserve"> </w:t>
      </w:r>
      <w:r w:rsidRPr="00A8234E">
        <w:t xml:space="preserve">не хватило места на одном бланке ответов №2, то им необходимо </w:t>
      </w:r>
      <w:r w:rsidRPr="00A8234E">
        <w:lastRenderedPageBreak/>
        <w:t xml:space="preserve">продолжить работу на дополнительном бланке ответов №2. Для этого участники </w:t>
      </w:r>
      <w:r w:rsidR="006369FC">
        <w:t>ТМ</w:t>
      </w:r>
      <w:r w:rsidR="008B5B5A" w:rsidRPr="00A8234E">
        <w:t xml:space="preserve"> </w:t>
      </w:r>
      <w:r w:rsidRPr="00A8234E">
        <w:t>обращаются к организатору в аудитории.</w:t>
      </w:r>
    </w:p>
    <w:p w14:paraId="5FAC229C" w14:textId="77777777" w:rsidR="005C2D06" w:rsidRPr="00A8234E" w:rsidRDefault="005C2D06" w:rsidP="008B5B5A">
      <w:pPr>
        <w:spacing w:line="240" w:lineRule="auto"/>
      </w:pPr>
      <w:r w:rsidRPr="00A8234E">
        <w:t>Во время звучания текста сжатого изложения организаторы должны проследить, чтобы никто не входил и не выходил из аудитории.</w:t>
      </w:r>
    </w:p>
    <w:p w14:paraId="69B89901" w14:textId="05897B48" w:rsidR="005C2D06" w:rsidRDefault="005C2D06" w:rsidP="008B5B5A">
      <w:pPr>
        <w:spacing w:line="240" w:lineRule="auto"/>
      </w:pPr>
      <w:r w:rsidRPr="00A8234E">
        <w:t>Если воспроизведени</w:t>
      </w:r>
      <w:r>
        <w:t>е</w:t>
      </w:r>
      <w:r w:rsidRPr="00A8234E">
        <w:t xml:space="preserve"> запись по причине неисправности звуковоспроизводящего устройства остановится, организатор должен произвести замену устройства у руководителя </w:t>
      </w:r>
      <w:r w:rsidR="008B5B5A">
        <w:t>ОО</w:t>
      </w:r>
      <w:r w:rsidRPr="00A8234E">
        <w:t xml:space="preserve"> и включить воспроизведение текста с начала. Если неисправность возникла при первом прочтении, </w:t>
      </w:r>
      <w:r w:rsidR="008B5B5A">
        <w:t>запись</w:t>
      </w:r>
      <w:r w:rsidRPr="00A8234E">
        <w:t xml:space="preserve"> включается с</w:t>
      </w:r>
      <w:r>
        <w:t> </w:t>
      </w:r>
      <w:r w:rsidRPr="00A8234E">
        <w:t xml:space="preserve">начала </w:t>
      </w:r>
      <w:r w:rsidR="006369FC">
        <w:br/>
      </w:r>
      <w:r w:rsidRPr="00A8234E">
        <w:t xml:space="preserve">и прослушивается до конца; если неисправность возникла при втором прочтении, участники </w:t>
      </w:r>
      <w:r w:rsidR="00387BE1">
        <w:t>работы</w:t>
      </w:r>
      <w:r w:rsidRPr="00A8234E">
        <w:t xml:space="preserve"> прослушиваю</w:t>
      </w:r>
      <w:r w:rsidR="00387BE1">
        <w:t>т</w:t>
      </w:r>
      <w:r w:rsidRPr="00A8234E">
        <w:t xml:space="preserve"> текст еще один раз.</w:t>
      </w:r>
    </w:p>
    <w:p w14:paraId="69D2AF80" w14:textId="09AB34E7" w:rsidR="005C2D06" w:rsidRDefault="005C2D06" w:rsidP="008B5B5A">
      <w:pPr>
        <w:spacing w:line="240" w:lineRule="auto"/>
      </w:pPr>
      <w:r>
        <w:t xml:space="preserve">По окончании </w:t>
      </w:r>
      <w:r w:rsidR="00387BE1">
        <w:t>работы</w:t>
      </w:r>
      <w:r>
        <w:t xml:space="preserve"> организаторы сдают орфографические словари, приготовленные в </w:t>
      </w:r>
      <w:r w:rsidR="00387BE1">
        <w:t>ОО</w:t>
      </w:r>
      <w:r>
        <w:t>, руководителю</w:t>
      </w:r>
      <w:r w:rsidR="00387BE1">
        <w:t xml:space="preserve"> ОО</w:t>
      </w:r>
      <w:r>
        <w:t>.</w:t>
      </w:r>
    </w:p>
    <w:p w14:paraId="0D9B1007" w14:textId="77777777" w:rsidR="00616648" w:rsidRDefault="00616648" w:rsidP="00616648">
      <w:pPr>
        <w:pStyle w:val="4"/>
        <w:numPr>
          <w:ilvl w:val="3"/>
          <w:numId w:val="12"/>
        </w:numPr>
        <w:ind w:left="709" w:firstLine="0"/>
      </w:pPr>
      <w:r>
        <w:t>Особенности проведения ОГЭ по литературе</w:t>
      </w:r>
    </w:p>
    <w:p w14:paraId="10C28741" w14:textId="02BC72DC" w:rsidR="00616648" w:rsidRDefault="00616648" w:rsidP="00616648">
      <w:pPr>
        <w:spacing w:line="240" w:lineRule="auto"/>
      </w:pPr>
      <w:r w:rsidRPr="00A8234E">
        <w:t>На экзамене по литературе при выполнении обеих частей экзаменационной работы участникам разрешается пользоваться</w:t>
      </w:r>
      <w:r w:rsidR="00E21A63">
        <w:t xml:space="preserve"> орфографическими словарями,</w:t>
      </w:r>
      <w:r w:rsidRPr="00A8234E">
        <w:t xml:space="preserve"> полными текстами художественных произведений, а также сборниками лирики. Художественные тексты не</w:t>
      </w:r>
      <w:r>
        <w:t> </w:t>
      </w:r>
      <w:r w:rsidRPr="00A8234E">
        <w:t xml:space="preserve">предоставляются индивидуально каждому экзаменуемому. </w:t>
      </w:r>
    </w:p>
    <w:p w14:paraId="2383299D" w14:textId="77777777" w:rsidR="00E21A63" w:rsidRDefault="00E21A63" w:rsidP="00E21A63">
      <w:pPr>
        <w:spacing w:line="240" w:lineRule="auto"/>
      </w:pPr>
      <w:r w:rsidRPr="00A8234E">
        <w:t xml:space="preserve">До начала </w:t>
      </w:r>
      <w:r>
        <w:t>ТМ</w:t>
      </w:r>
      <w:r w:rsidRPr="00A8234E">
        <w:t xml:space="preserve"> организаторы должны </w:t>
      </w:r>
      <w:r w:rsidRPr="00807812">
        <w:t>проверить</w:t>
      </w:r>
      <w:r>
        <w:t xml:space="preserve"> наличие в аудитории орфографических словарей.</w:t>
      </w:r>
    </w:p>
    <w:p w14:paraId="09ABEBD6" w14:textId="63A73F5E" w:rsidR="00E21A63" w:rsidRPr="00A8234E" w:rsidRDefault="00E21A63" w:rsidP="00E21A63">
      <w:pPr>
        <w:spacing w:line="240" w:lineRule="auto"/>
      </w:pPr>
      <w:r w:rsidRPr="00A8234E">
        <w:t xml:space="preserve">До начала </w:t>
      </w:r>
      <w:r>
        <w:t>ТМ</w:t>
      </w:r>
      <w:r w:rsidRPr="00A8234E">
        <w:t xml:space="preserve"> организаторы должны </w:t>
      </w:r>
      <w:r w:rsidRPr="00807812">
        <w:t>проверить орфографически</w:t>
      </w:r>
      <w:r>
        <w:t>е</w:t>
      </w:r>
      <w:r w:rsidRPr="00807812">
        <w:t xml:space="preserve"> словар</w:t>
      </w:r>
      <w:r>
        <w:t>и</w:t>
      </w:r>
      <w:r w:rsidRPr="00807812">
        <w:t xml:space="preserve">, </w:t>
      </w:r>
      <w:r>
        <w:t>принесенные участниками (если таковые имеются)</w:t>
      </w:r>
      <w:r w:rsidRPr="00807812">
        <w:t>, на наличие справочной информации. В случае наличия</w:t>
      </w:r>
      <w:r>
        <w:t xml:space="preserve"> справочной информации, необходимо исключить </w:t>
      </w:r>
      <w:r>
        <w:br/>
        <w:t>ее использование участником.</w:t>
      </w:r>
    </w:p>
    <w:p w14:paraId="11CB909F" w14:textId="77777777" w:rsidR="00616648" w:rsidRPr="00A8234E" w:rsidRDefault="00616648" w:rsidP="00616648">
      <w:pPr>
        <w:spacing w:line="240" w:lineRule="auto"/>
      </w:pPr>
      <w:r w:rsidRPr="00A8234E">
        <w:t>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(в</w:t>
      </w:r>
      <w:r>
        <w:t> </w:t>
      </w:r>
      <w:r w:rsidRPr="00A8234E">
        <w:t xml:space="preserve">зависимости от наполнения). </w:t>
      </w:r>
    </w:p>
    <w:p w14:paraId="4977EC97" w14:textId="77777777" w:rsidR="00616648" w:rsidRPr="00A8234E" w:rsidRDefault="00616648" w:rsidP="00616648">
      <w:pPr>
        <w:spacing w:line="240" w:lineRule="auto"/>
      </w:pPr>
      <w:r w:rsidRPr="00A8234E">
        <w:t>Экзаменуемые по мере необходимости работают с текстами за отдельными столами, на которых данные тексты размещены. Одновременно за столами с книгами могут находиться не более трех участников. Организатор должен обеспечить равные условия доступа к художественным текстам для всех участников экзамена. Каждый экзаменуемый имеет возможность обращаться к художественным текстам не более 4</w:t>
      </w:r>
      <w:r>
        <w:t> </w:t>
      </w:r>
      <w:r w:rsidRPr="00A8234E">
        <w:t>раз по 10 минут (40 минут в течение экзамена). Во время работы с текстами организатор делает отметку на черновике участника экзамена с указанием времени обращения к книгам.</w:t>
      </w:r>
    </w:p>
    <w:p w14:paraId="18BC4BFA" w14:textId="77777777" w:rsidR="00616648" w:rsidRDefault="00616648" w:rsidP="00616648">
      <w:pPr>
        <w:spacing w:line="240" w:lineRule="auto"/>
      </w:pPr>
      <w:r w:rsidRPr="00A8234E">
        <w:t>По окончании экзамена организатор сдает книги из аудитории библиотекарю и</w:t>
      </w:r>
      <w:r>
        <w:t> </w:t>
      </w:r>
      <w:r w:rsidRPr="00A8234E">
        <w:t>его помощникам, после этого передает материалы аудитории руководителю ППЭ.</w:t>
      </w:r>
    </w:p>
    <w:p w14:paraId="29DFE684" w14:textId="77777777" w:rsidR="00616648" w:rsidRDefault="00616648" w:rsidP="008B5B5A">
      <w:pPr>
        <w:spacing w:line="240" w:lineRule="auto"/>
      </w:pPr>
    </w:p>
    <w:p w14:paraId="33E5509C" w14:textId="77777777" w:rsidR="00E21A63" w:rsidRDefault="00E21A63" w:rsidP="00927E7F">
      <w:pPr>
        <w:pStyle w:val="4"/>
        <w:numPr>
          <w:ilvl w:val="3"/>
          <w:numId w:val="26"/>
        </w:numPr>
        <w:ind w:left="709" w:firstLine="0"/>
      </w:pPr>
      <w:r>
        <w:t>Особенности проведения ОГЭ по физике</w:t>
      </w:r>
    </w:p>
    <w:p w14:paraId="7F524783" w14:textId="77777777" w:rsidR="00E21A63" w:rsidRDefault="00E21A63" w:rsidP="00E21A63">
      <w:pPr>
        <w:spacing w:line="240" w:lineRule="auto"/>
      </w:pPr>
      <w:r w:rsidRPr="00A8234E">
        <w:t xml:space="preserve">Экзаменационная работа по физике содержит экспериментальную часть. Для обеспечения проведения экспериментальной части экзаменационной работы каждому участнику экзамена предоставляется необходимое оборудование. </w:t>
      </w:r>
    </w:p>
    <w:p w14:paraId="128E5A70" w14:textId="77777777" w:rsidR="00E21A63" w:rsidRDefault="00E21A63" w:rsidP="00E21A63">
      <w:pPr>
        <w:spacing w:line="240" w:lineRule="auto"/>
      </w:pPr>
      <w:r w:rsidRPr="0027630A">
        <w:lastRenderedPageBreak/>
        <w:t xml:space="preserve">Оборудование для проведения экспериментальной части экзаменационной работы находится </w:t>
      </w:r>
      <w:r>
        <w:t>в аудитории</w:t>
      </w:r>
      <w:r w:rsidRPr="0027630A">
        <w:t xml:space="preserve"> в пронумерованн</w:t>
      </w:r>
      <w:r>
        <w:t>ых</w:t>
      </w:r>
      <w:r w:rsidRPr="0027630A">
        <w:t xml:space="preserve"> заранее лотк</w:t>
      </w:r>
      <w:r>
        <w:t>ах и предоставляется участнику по его требованию специалистом по проведению инструктажа и обеспечению лабораторных работ.</w:t>
      </w:r>
    </w:p>
    <w:p w14:paraId="7A303940" w14:textId="77777777" w:rsidR="00E21A63" w:rsidRPr="0027630A" w:rsidRDefault="00E21A63" w:rsidP="00E21A63">
      <w:pPr>
        <w:spacing w:line="240" w:lineRule="auto"/>
      </w:pPr>
      <w:r>
        <w:t>При выдаче лотка с оборудованием участнику с</w:t>
      </w:r>
      <w:r w:rsidRPr="0027630A">
        <w:t>пециалист по проведению инструктажа и обеспечению лабораторных работ</w:t>
      </w:r>
      <w:r>
        <w:t xml:space="preserve"> должен проследить, чтобы участник вписал номер выданного лотка в бланк ответов №2.</w:t>
      </w:r>
    </w:p>
    <w:p w14:paraId="27113FCB" w14:textId="77777777" w:rsidR="00E21A63" w:rsidRPr="00A8234E" w:rsidRDefault="00E21A63" w:rsidP="00E21A63">
      <w:pPr>
        <w:spacing w:line="240" w:lineRule="auto"/>
      </w:pPr>
      <w:r w:rsidRPr="00A8234E">
        <w:t>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№2.</w:t>
      </w:r>
    </w:p>
    <w:p w14:paraId="5BC905D1" w14:textId="77777777" w:rsidR="00E21A63" w:rsidRDefault="00E21A63" w:rsidP="00E21A63">
      <w:pPr>
        <w:spacing w:line="240" w:lineRule="auto"/>
      </w:pPr>
      <w:r w:rsidRPr="00A8234E">
        <w:t>В случае если оборудование, необходимое для проведения экспериментальной части, вышло из строя, специалист по проведению инструктажа и обеспечению лабораторных работ заменяет лоток с оборудованием.</w:t>
      </w:r>
    </w:p>
    <w:p w14:paraId="438F033F" w14:textId="50D65C18" w:rsidR="00E21A63" w:rsidRDefault="00E21A63" w:rsidP="00927E7F">
      <w:pPr>
        <w:pStyle w:val="4"/>
        <w:numPr>
          <w:ilvl w:val="3"/>
          <w:numId w:val="26"/>
        </w:numPr>
        <w:ind w:left="709" w:firstLine="0"/>
      </w:pPr>
      <w:r>
        <w:t>Особенности проведения ОГЭ по иностранным языкам («Аудирование»)</w:t>
      </w:r>
    </w:p>
    <w:p w14:paraId="439661C1" w14:textId="015FEE6C" w:rsidR="00AA781A" w:rsidRPr="00A8234E" w:rsidRDefault="00AA781A" w:rsidP="00AA781A">
      <w:pPr>
        <w:spacing w:line="240" w:lineRule="auto"/>
      </w:pPr>
      <w:r>
        <w:t>Тренировочные мероприятия</w:t>
      </w:r>
      <w:r w:rsidR="00571CB8">
        <w:t xml:space="preserve"> по иностранным языкам (письменная часть)</w:t>
      </w:r>
      <w:r w:rsidRPr="00A8234E">
        <w:t xml:space="preserve"> начина</w:t>
      </w:r>
      <w:r w:rsidR="00571CB8">
        <w:t>ю</w:t>
      </w:r>
      <w:r w:rsidRPr="00A8234E">
        <w:t xml:space="preserve">тся с </w:t>
      </w:r>
      <w:r>
        <w:t>раздела «Аудирование»</w:t>
      </w:r>
      <w:r w:rsidRPr="00A8234E">
        <w:t>.</w:t>
      </w:r>
    </w:p>
    <w:p w14:paraId="7B30F4F0" w14:textId="77777777" w:rsidR="00AA781A" w:rsidRPr="001E110D" w:rsidRDefault="00AA781A" w:rsidP="00AA781A">
      <w:pPr>
        <w:widowControl w:val="0"/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>Т</w:t>
      </w:r>
      <w:r w:rsidRPr="001E110D">
        <w:rPr>
          <w:b/>
          <w:bCs/>
          <w:szCs w:val="28"/>
        </w:rPr>
        <w:t xml:space="preserve">ехнический специалист </w:t>
      </w:r>
      <w:r>
        <w:rPr>
          <w:b/>
          <w:bCs/>
          <w:szCs w:val="28"/>
        </w:rPr>
        <w:t xml:space="preserve">распаковывает архив, </w:t>
      </w:r>
      <w:r w:rsidRPr="001E110D">
        <w:rPr>
          <w:b/>
          <w:bCs/>
          <w:szCs w:val="28"/>
        </w:rPr>
        <w:t>выполняет расшифровку и копирование файла на компьютеры в аудиториях или предоставляет аудиофайл (формат МР3) в аудитории на внешнем носителе.</w:t>
      </w:r>
    </w:p>
    <w:p w14:paraId="20319480" w14:textId="77777777" w:rsidR="00AA781A" w:rsidRPr="00A8234E" w:rsidRDefault="00AA781A" w:rsidP="00AA781A">
      <w:pPr>
        <w:spacing w:line="240" w:lineRule="auto"/>
      </w:pPr>
      <w:r w:rsidRPr="00A8234E">
        <w:t xml:space="preserve">До начала </w:t>
      </w:r>
      <w:r>
        <w:t>ТМ</w:t>
      </w:r>
      <w:r w:rsidRPr="00A8234E">
        <w:t xml:space="preserve"> организаторы должны настроить громкость звучания аудиозаписи. Для этого необходимо прослушать инструкцию перед чтением текста. Если всех участников </w:t>
      </w:r>
      <w:r>
        <w:t>ТМ</w:t>
      </w:r>
      <w:r w:rsidRPr="00A8234E">
        <w:t xml:space="preserve"> удовлетворяет громкость, организатор объявляет начало </w:t>
      </w:r>
      <w:r>
        <w:t>ТМ</w:t>
      </w:r>
      <w:r w:rsidRPr="00A8234E">
        <w:t>. Если устройство для воспроизведения аудиозаписи оказались бракованными, организатор должен произвести их замену у</w:t>
      </w:r>
      <w:r>
        <w:t xml:space="preserve"> </w:t>
      </w:r>
      <w:r w:rsidRPr="00A8234E">
        <w:t xml:space="preserve">руководителя </w:t>
      </w:r>
      <w:r>
        <w:t>ОО.</w:t>
      </w:r>
    </w:p>
    <w:p w14:paraId="291AA8F9" w14:textId="3EBBF4AA" w:rsidR="00AA781A" w:rsidRPr="00A8234E" w:rsidRDefault="00AA781A" w:rsidP="00AA781A">
      <w:pPr>
        <w:spacing w:line="240" w:lineRule="auto"/>
      </w:pPr>
      <w:r w:rsidRPr="00A8234E">
        <w:t xml:space="preserve">После объявления организатором начала </w:t>
      </w:r>
      <w:r>
        <w:t>ТМ</w:t>
      </w:r>
      <w:r w:rsidRPr="00A8234E">
        <w:t xml:space="preserve"> организатор включает устройство для воспроизведения аудиозаписи. Во время </w:t>
      </w:r>
      <w:r>
        <w:t>прослушивания,</w:t>
      </w:r>
      <w:r w:rsidRPr="00A8234E">
        <w:t xml:space="preserve"> учащиеся имеют право делать необходимые записи в</w:t>
      </w:r>
      <w:r>
        <w:t xml:space="preserve"> </w:t>
      </w:r>
      <w:r w:rsidRPr="00A8234E">
        <w:t>черновике</w:t>
      </w:r>
      <w:r>
        <w:t xml:space="preserve"> и КИМ</w:t>
      </w:r>
      <w:r w:rsidRPr="00A8234E">
        <w:t>.</w:t>
      </w:r>
    </w:p>
    <w:p w14:paraId="7ED13451" w14:textId="32C6AF91" w:rsidR="00AA781A" w:rsidRDefault="00AA781A" w:rsidP="00AA781A">
      <w:pPr>
        <w:spacing w:line="240" w:lineRule="auto"/>
      </w:pPr>
      <w:r w:rsidRPr="00A8234E">
        <w:t xml:space="preserve">Во время звучания </w:t>
      </w:r>
      <w:r>
        <w:t xml:space="preserve">заданий раздела «Аудирования» </w:t>
      </w:r>
      <w:r w:rsidRPr="00A8234E">
        <w:t>организаторы должны проследить, чтобы никто не входил и не выходил из аудитории.</w:t>
      </w:r>
    </w:p>
    <w:p w14:paraId="62F00258" w14:textId="647127D4" w:rsidR="004B1EC1" w:rsidRPr="00A8234E" w:rsidRDefault="004B1EC1" w:rsidP="00AA781A">
      <w:pPr>
        <w:spacing w:line="240" w:lineRule="auto"/>
      </w:pPr>
      <w:r w:rsidRPr="004B1EC1">
        <w:t>Допуск опоздавших участников в аудиторию после включения аудиозаписи не осуществляется (за исключением, если в аудитории нет других участников или, если участники в аудитории завершили прослушивание аудиозаписи). Персональное аудирование для опоздавших участников не проводится (за исключением, если в аудитории нет других участников экзамена).</w:t>
      </w:r>
    </w:p>
    <w:p w14:paraId="77112622" w14:textId="06729A9B" w:rsidR="00E21A63" w:rsidRDefault="00AA781A" w:rsidP="00465211">
      <w:pPr>
        <w:spacing w:line="240" w:lineRule="auto"/>
      </w:pPr>
      <w:r w:rsidRPr="00A8234E">
        <w:t>Если воспроизведени</w:t>
      </w:r>
      <w:r>
        <w:t>е</w:t>
      </w:r>
      <w:r w:rsidRPr="00A8234E">
        <w:t xml:space="preserve"> запись по причине неисправности звуковоспроизводящего устройства остановится, организатор должен произвести замену устройства у руководителя </w:t>
      </w:r>
      <w:r>
        <w:t>ОО</w:t>
      </w:r>
      <w:r w:rsidRPr="00A8234E">
        <w:t xml:space="preserve"> и включить воспроизведение текста с начала. Если неисправность возникла при первом прочтении, </w:t>
      </w:r>
      <w:r>
        <w:t>запись</w:t>
      </w:r>
      <w:r w:rsidRPr="00A8234E">
        <w:t xml:space="preserve"> включается с</w:t>
      </w:r>
      <w:r>
        <w:t> </w:t>
      </w:r>
      <w:r w:rsidRPr="00A8234E">
        <w:t xml:space="preserve">начала </w:t>
      </w:r>
      <w:r>
        <w:br/>
      </w:r>
      <w:r w:rsidRPr="00A8234E">
        <w:t xml:space="preserve">и прослушивается до конца; если неисправность возникла при втором прочтении, участники </w:t>
      </w:r>
      <w:r>
        <w:t>работы</w:t>
      </w:r>
      <w:r w:rsidRPr="00A8234E">
        <w:t xml:space="preserve"> прослушиваю</w:t>
      </w:r>
      <w:r>
        <w:t>т</w:t>
      </w:r>
      <w:r w:rsidRPr="00A8234E">
        <w:t xml:space="preserve"> текст еще один раз.</w:t>
      </w:r>
    </w:p>
    <w:p w14:paraId="0DBF8BBC" w14:textId="77777777" w:rsidR="006369FC" w:rsidRDefault="006369FC" w:rsidP="008B5B5A">
      <w:pPr>
        <w:spacing w:line="240" w:lineRule="auto"/>
      </w:pPr>
    </w:p>
    <w:p w14:paraId="71A2BCF7" w14:textId="77777777" w:rsidR="00601F82" w:rsidRPr="0027630A" w:rsidRDefault="00601F82" w:rsidP="00803510">
      <w:pPr>
        <w:pStyle w:val="4"/>
        <w:keepNext/>
        <w:numPr>
          <w:ilvl w:val="3"/>
          <w:numId w:val="12"/>
        </w:numPr>
        <w:ind w:left="709" w:firstLine="0"/>
      </w:pPr>
      <w:r w:rsidRPr="0027630A">
        <w:lastRenderedPageBreak/>
        <w:t>Выдача дополнительных бланков.</w:t>
      </w:r>
    </w:p>
    <w:p w14:paraId="0B38339D" w14:textId="7EF3CC9C" w:rsidR="00601F82" w:rsidRPr="0027630A" w:rsidRDefault="00601F82" w:rsidP="008435A5">
      <w:pPr>
        <w:spacing w:line="240" w:lineRule="auto"/>
      </w:pPr>
      <w:r w:rsidRPr="0027630A">
        <w:t>В случае если участник полностью заполнил бланк ответов №2, организатор должен:</w:t>
      </w:r>
    </w:p>
    <w:p w14:paraId="0620C676" w14:textId="571DEE70" w:rsidR="00601F82" w:rsidRPr="0027630A" w:rsidRDefault="00601F82" w:rsidP="008435A5">
      <w:pPr>
        <w:pStyle w:val="a"/>
        <w:spacing w:line="240" w:lineRule="auto"/>
        <w:rPr>
          <w:u w:val="single"/>
        </w:rPr>
      </w:pPr>
      <w:r w:rsidRPr="0027630A">
        <w:t xml:space="preserve">убедиться, чтобы обе стороны </w:t>
      </w:r>
      <w:r w:rsidR="000A43D0">
        <w:t>именного</w:t>
      </w:r>
      <w:r w:rsidRPr="0027630A">
        <w:t xml:space="preserve"> бланка ответов №2 были полностью заполнены, в противном случае ответы, внесенные </w:t>
      </w:r>
      <w:r w:rsidR="006369FC">
        <w:br/>
      </w:r>
      <w:r w:rsidRPr="0027630A">
        <w:t xml:space="preserve">на дополнительный бланк ответов №2, оцениваться не будут; </w:t>
      </w:r>
    </w:p>
    <w:p w14:paraId="326A47BA" w14:textId="69FD8ACF" w:rsidR="00601F82" w:rsidRPr="0027630A" w:rsidRDefault="00601F82" w:rsidP="008435A5">
      <w:pPr>
        <w:pStyle w:val="a"/>
        <w:spacing w:line="240" w:lineRule="auto"/>
        <w:rPr>
          <w:u w:val="single"/>
        </w:rPr>
      </w:pPr>
      <w:r w:rsidRPr="0027630A">
        <w:t>выдать по просьбе участника дополнительный бланк ответов №2;</w:t>
      </w:r>
    </w:p>
    <w:p w14:paraId="324E8084" w14:textId="0611D50F" w:rsidR="00601F82" w:rsidRPr="0027630A" w:rsidRDefault="00601F82" w:rsidP="008435A5">
      <w:pPr>
        <w:pStyle w:val="a"/>
        <w:spacing w:line="240" w:lineRule="auto"/>
        <w:rPr>
          <w:u w:val="single"/>
        </w:rPr>
      </w:pPr>
      <w:r w:rsidRPr="0027630A">
        <w:t>зафиксировать номера именного бланка №2 и выданных дополнительных бланков в форме ППЭ-12-03 «Ведомость использования д</w:t>
      </w:r>
      <w:r w:rsidR="00FC38F3">
        <w:t>ополнительных бланков ответов №</w:t>
      </w:r>
      <w:r w:rsidRPr="0027630A">
        <w:t>2»;</w:t>
      </w:r>
    </w:p>
    <w:p w14:paraId="08A5088C" w14:textId="3AEB9614" w:rsidR="00601F82" w:rsidRPr="00133D72" w:rsidRDefault="00601F82" w:rsidP="008435A5">
      <w:pPr>
        <w:pStyle w:val="a"/>
        <w:spacing w:line="240" w:lineRule="auto"/>
        <w:rPr>
          <w:u w:val="single"/>
        </w:rPr>
      </w:pPr>
      <w:r w:rsidRPr="0027630A">
        <w:t xml:space="preserve">в поле «Дополнительный бланк ответов №2» основного бланка вписать номер выдаваемого дополнительного бланка ответов №2, а на выданном дополнительном бланке ответов №2 проставить номер листа </w:t>
      </w:r>
      <w:r w:rsidR="006369FC">
        <w:br/>
      </w:r>
      <w:r w:rsidRPr="0027630A">
        <w:t>в соответствующем поле бланка.</w:t>
      </w:r>
    </w:p>
    <w:p w14:paraId="4706A7A5" w14:textId="724EF88D" w:rsidR="00601F82" w:rsidRDefault="00601F82" w:rsidP="00601F82">
      <w:pPr>
        <w:pStyle w:val="30"/>
      </w:pPr>
      <w:bookmarkStart w:id="71" w:name="_Toc448310481"/>
      <w:bookmarkStart w:id="72" w:name="_Toc92964827"/>
      <w:r>
        <w:t xml:space="preserve">Завершение проведения </w:t>
      </w:r>
      <w:r w:rsidR="006369FC">
        <w:t>ТМ</w:t>
      </w:r>
      <w:r>
        <w:t xml:space="preserve"> в аудитории</w:t>
      </w:r>
      <w:bookmarkEnd w:id="71"/>
      <w:bookmarkEnd w:id="72"/>
    </w:p>
    <w:p w14:paraId="1E0F287E" w14:textId="4D36A875" w:rsidR="008435A5" w:rsidRPr="008435A5" w:rsidRDefault="008435A5" w:rsidP="008435A5">
      <w:pPr>
        <w:spacing w:line="240" w:lineRule="auto"/>
      </w:pPr>
      <w:r w:rsidRPr="008435A5">
        <w:t xml:space="preserve">Участники </w:t>
      </w:r>
      <w:r w:rsidR="006369FC">
        <w:t>ТМ</w:t>
      </w:r>
      <w:r w:rsidRPr="008435A5">
        <w:t xml:space="preserve">, досрочно завершившие выполнение работы, могут сдать </w:t>
      </w:r>
      <w:r w:rsidR="006369FC">
        <w:br/>
      </w:r>
      <w:r w:rsidRPr="008435A5">
        <w:t xml:space="preserve">ее организаторам и покинуть аудиторию. Организатору необходимо принять </w:t>
      </w:r>
      <w:r w:rsidR="006369FC">
        <w:br/>
      </w:r>
      <w:r w:rsidRPr="008435A5">
        <w:t xml:space="preserve">у них все материалы. Досрочная сдача материалов прекращается за 5 минут </w:t>
      </w:r>
      <w:r w:rsidR="006369FC">
        <w:br/>
      </w:r>
      <w:r w:rsidRPr="008435A5">
        <w:t xml:space="preserve">до окончания </w:t>
      </w:r>
      <w:r w:rsidR="006369FC">
        <w:t>ТМ</w:t>
      </w:r>
      <w:r w:rsidRPr="008435A5">
        <w:t>.</w:t>
      </w:r>
    </w:p>
    <w:p w14:paraId="46912F4F" w14:textId="1CF3F3A5" w:rsidR="008435A5" w:rsidRPr="008435A5" w:rsidRDefault="008435A5" w:rsidP="008435A5">
      <w:pPr>
        <w:spacing w:line="240" w:lineRule="auto"/>
      </w:pPr>
      <w:r w:rsidRPr="008435A5">
        <w:t xml:space="preserve">За 30 минут и за 5 минут до окончания </w:t>
      </w:r>
      <w:r w:rsidR="006369FC">
        <w:t>ТМ</w:t>
      </w:r>
      <w:r w:rsidRPr="008435A5">
        <w:t xml:space="preserve"> организатор должен уведомить </w:t>
      </w:r>
      <w:r w:rsidR="006369FC">
        <w:br/>
      </w:r>
      <w:r w:rsidRPr="008435A5">
        <w:t xml:space="preserve">об этом участников и напомнить о временных рамках </w:t>
      </w:r>
      <w:r w:rsidR="006369FC">
        <w:t>ТМ</w:t>
      </w:r>
      <w:r w:rsidRPr="008435A5">
        <w:t>.</w:t>
      </w:r>
    </w:p>
    <w:p w14:paraId="4AD0B2C1" w14:textId="2CCDD0C3" w:rsidR="008435A5" w:rsidRPr="008435A5" w:rsidRDefault="008435A5" w:rsidP="008435A5">
      <w:pPr>
        <w:spacing w:line="240" w:lineRule="auto"/>
      </w:pPr>
      <w:r w:rsidRPr="008435A5">
        <w:t xml:space="preserve">За 15 минут до окончания </w:t>
      </w:r>
      <w:r w:rsidR="006369FC">
        <w:t>ТМ</w:t>
      </w:r>
      <w:r w:rsidRPr="008435A5">
        <w:t xml:space="preserve"> организатор должен:</w:t>
      </w:r>
    </w:p>
    <w:p w14:paraId="436673C6" w14:textId="77777777" w:rsidR="008435A5" w:rsidRPr="008435A5" w:rsidRDefault="008435A5" w:rsidP="008435A5">
      <w:pPr>
        <w:pStyle w:val="a"/>
        <w:spacing w:line="240" w:lineRule="auto"/>
      </w:pPr>
      <w:r w:rsidRPr="008435A5">
        <w:t>проставить метку в поле «Неявка» именных бланков неявившихся участников;</w:t>
      </w:r>
    </w:p>
    <w:p w14:paraId="4C744EB7" w14:textId="0C7E77D5" w:rsidR="008435A5" w:rsidRPr="008435A5" w:rsidRDefault="008435A5" w:rsidP="008435A5">
      <w:pPr>
        <w:pStyle w:val="a"/>
        <w:spacing w:line="240" w:lineRule="auto"/>
      </w:pPr>
      <w:r w:rsidRPr="008435A5">
        <w:t xml:space="preserve">отметить в форме ППЭ-05-02 «Ведомость учета участников ГИА </w:t>
      </w:r>
      <w:r w:rsidR="006369FC">
        <w:br/>
      </w:r>
      <w:r w:rsidRPr="008435A5">
        <w:t xml:space="preserve">и экзаменационных материалов в аудитории» факты неявки на </w:t>
      </w:r>
      <w:r w:rsidR="006369FC">
        <w:t>ТМ</w:t>
      </w:r>
      <w:r w:rsidRPr="008435A5">
        <w:t xml:space="preserve"> участников.</w:t>
      </w:r>
    </w:p>
    <w:p w14:paraId="24FCAFE1" w14:textId="0F372128" w:rsidR="008435A5" w:rsidRPr="00201B96" w:rsidRDefault="008435A5" w:rsidP="00B54858">
      <w:pPr>
        <w:spacing w:line="240" w:lineRule="auto"/>
      </w:pPr>
      <w:r w:rsidRPr="00201B96">
        <w:t xml:space="preserve">По окончании </w:t>
      </w:r>
      <w:r w:rsidR="006369FC">
        <w:t>ТМ</w:t>
      </w:r>
      <w:r w:rsidRPr="00201B96">
        <w:t xml:space="preserve"> организатор должен:</w:t>
      </w:r>
    </w:p>
    <w:p w14:paraId="0CF405B6" w14:textId="77777777" w:rsidR="008435A5" w:rsidRPr="00B54858" w:rsidRDefault="008435A5" w:rsidP="00B54858">
      <w:pPr>
        <w:pStyle w:val="a"/>
        <w:spacing w:line="240" w:lineRule="auto"/>
      </w:pPr>
      <w:r w:rsidRPr="00B54858">
        <w:t>объявить, что работа окончена;</w:t>
      </w:r>
    </w:p>
    <w:p w14:paraId="088BC8B9" w14:textId="77777777" w:rsidR="008435A5" w:rsidRPr="00B54858" w:rsidRDefault="008435A5" w:rsidP="00B54858">
      <w:pPr>
        <w:pStyle w:val="a"/>
        <w:spacing w:line="240" w:lineRule="auto"/>
      </w:pPr>
      <w:r w:rsidRPr="00B54858">
        <w:t>принять у участников:</w:t>
      </w:r>
    </w:p>
    <w:p w14:paraId="75A01E1F" w14:textId="77777777" w:rsidR="008435A5" w:rsidRPr="00201B96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</w:pPr>
      <w:r w:rsidRPr="00201B96">
        <w:t>бланки ответов №1, бланки ответов №2, ДБО №2;</w:t>
      </w:r>
    </w:p>
    <w:p w14:paraId="1AB07EF4" w14:textId="77777777" w:rsidR="008435A5" w:rsidRPr="00201B96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</w:pPr>
      <w:r w:rsidRPr="00201B96">
        <w:t>вариант КИМ;</w:t>
      </w:r>
    </w:p>
    <w:p w14:paraId="00031B81" w14:textId="77777777" w:rsidR="008435A5" w:rsidRPr="00201B96" w:rsidRDefault="008435A5" w:rsidP="005B14F7">
      <w:pPr>
        <w:pStyle w:val="a0"/>
        <w:numPr>
          <w:ilvl w:val="0"/>
          <w:numId w:val="19"/>
        </w:numPr>
        <w:tabs>
          <w:tab w:val="clear" w:pos="1843"/>
          <w:tab w:val="left" w:pos="1134"/>
        </w:tabs>
        <w:spacing w:line="240" w:lineRule="auto"/>
        <w:ind w:left="1985"/>
      </w:pPr>
      <w:r w:rsidRPr="00201B96">
        <w:t>черновики;</w:t>
      </w:r>
    </w:p>
    <w:p w14:paraId="1242D492" w14:textId="649B512C" w:rsidR="008435A5" w:rsidRPr="00B54858" w:rsidRDefault="008435A5" w:rsidP="00B54858">
      <w:pPr>
        <w:pStyle w:val="a"/>
        <w:spacing w:line="240" w:lineRule="auto"/>
      </w:pPr>
      <w:r w:rsidRPr="00B54858">
        <w:t xml:space="preserve">поставить прочерк «Z» на полях бланков ответов №2, предназначенных </w:t>
      </w:r>
      <w:r w:rsidR="006369FC">
        <w:br/>
      </w:r>
      <w:r w:rsidRPr="00B54858">
        <w:t xml:space="preserve">для записи ответов в свободной форме, но оставшихся незаполненными </w:t>
      </w:r>
      <w:r w:rsidR="006369FC">
        <w:br/>
      </w:r>
      <w:r w:rsidR="00917FD1">
        <w:t xml:space="preserve">(в том числе и </w:t>
      </w:r>
      <w:r w:rsidRPr="00B54858">
        <w:t>на</w:t>
      </w:r>
      <w:r w:rsidR="00917FD1">
        <w:t xml:space="preserve"> </w:t>
      </w:r>
      <w:r w:rsidRPr="00B54858">
        <w:t>его оборотной стороне), а также в выданных дополнительных бланках ответов №2;</w:t>
      </w:r>
    </w:p>
    <w:p w14:paraId="28E19B11" w14:textId="70BE5CE7" w:rsidR="008435A5" w:rsidRPr="00B54858" w:rsidRDefault="008435A5" w:rsidP="00B54858">
      <w:pPr>
        <w:pStyle w:val="a"/>
        <w:spacing w:line="240" w:lineRule="auto"/>
      </w:pPr>
      <w:r w:rsidRPr="00B54858">
        <w:t xml:space="preserve">заполнить форму ППЭ-05-02 «Ведомость учёта участников </w:t>
      </w:r>
      <w:r w:rsidR="006369FC">
        <w:br/>
      </w:r>
      <w:r w:rsidRPr="00B54858">
        <w:t>ГИА и</w:t>
      </w:r>
      <w:r w:rsidR="00917FD1">
        <w:t xml:space="preserve"> </w:t>
      </w:r>
      <w:r w:rsidRPr="00B54858">
        <w:t>экзаменационных материалов в аудитории».</w:t>
      </w:r>
    </w:p>
    <w:p w14:paraId="2100C846" w14:textId="41B53B8D" w:rsidR="00601F82" w:rsidRPr="008435A5" w:rsidRDefault="008435A5" w:rsidP="00B54858">
      <w:pPr>
        <w:pStyle w:val="a"/>
        <w:spacing w:line="240" w:lineRule="auto"/>
      </w:pPr>
      <w:r w:rsidRPr="00B54858">
        <w:t>Бланки ответов организаторы собирают комплектами по участникам: именной бланк ответов №1,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в порядке возрастания №№ листов).</w:t>
      </w:r>
    </w:p>
    <w:p w14:paraId="290EED7C" w14:textId="77777777" w:rsidR="00DE3C62" w:rsidRDefault="00DE3C62" w:rsidP="00DE3C62"/>
    <w:p w14:paraId="2D3A668E" w14:textId="41C50608" w:rsidR="001A626F" w:rsidRPr="001A626F" w:rsidRDefault="001A626F" w:rsidP="001A626F">
      <w:pPr>
        <w:keepNext/>
        <w:keepLines/>
        <w:tabs>
          <w:tab w:val="left" w:pos="142"/>
        </w:tabs>
        <w:spacing w:before="360" w:after="240"/>
        <w:ind w:left="142" w:firstLine="0"/>
        <w:jc w:val="center"/>
        <w:outlineLvl w:val="1"/>
        <w:rPr>
          <w:rFonts w:eastAsiaTheme="majorEastAsia" w:cstheme="majorBidi"/>
          <w:b/>
        </w:rPr>
      </w:pPr>
      <w:bookmarkStart w:id="73" w:name="_Toc4762601"/>
      <w:bookmarkStart w:id="74" w:name="_Toc92964828"/>
      <w:r>
        <w:rPr>
          <w:rFonts w:eastAsiaTheme="majorEastAsia" w:cstheme="majorBidi"/>
          <w:b/>
        </w:rPr>
        <w:lastRenderedPageBreak/>
        <w:t xml:space="preserve">4.2.4. </w:t>
      </w:r>
      <w:r w:rsidRPr="001A626F">
        <w:rPr>
          <w:rFonts w:eastAsiaTheme="majorEastAsia" w:cstheme="majorBidi"/>
          <w:b/>
        </w:rPr>
        <w:t>Инструкция для специалиста по проведению инструктажа и</w:t>
      </w:r>
      <w:r>
        <w:rPr>
          <w:rFonts w:eastAsiaTheme="majorEastAsia" w:cstheme="majorBidi"/>
          <w:b/>
        </w:rPr>
        <w:t xml:space="preserve"> </w:t>
      </w:r>
      <w:r w:rsidRPr="001A626F">
        <w:rPr>
          <w:rFonts w:eastAsiaTheme="majorEastAsia" w:cstheme="majorBidi"/>
          <w:b/>
        </w:rPr>
        <w:t xml:space="preserve">обеспечению лабораторных работ при проведении </w:t>
      </w:r>
      <w:r>
        <w:rPr>
          <w:rFonts w:eastAsiaTheme="majorEastAsia" w:cstheme="majorBidi"/>
          <w:b/>
        </w:rPr>
        <w:t>ТМ</w:t>
      </w:r>
      <w:r w:rsidRPr="001A626F">
        <w:rPr>
          <w:rFonts w:eastAsiaTheme="majorEastAsia" w:cstheme="majorBidi"/>
          <w:b/>
        </w:rPr>
        <w:t xml:space="preserve"> по физике</w:t>
      </w:r>
      <w:bookmarkEnd w:id="73"/>
      <w:bookmarkEnd w:id="74"/>
    </w:p>
    <w:p w14:paraId="347D16ED" w14:textId="14D9F800" w:rsidR="001A626F" w:rsidRPr="001A626F" w:rsidRDefault="001A626F" w:rsidP="001A626F">
      <w:pPr>
        <w:keepNext/>
        <w:keepLines/>
        <w:tabs>
          <w:tab w:val="left" w:pos="1701"/>
        </w:tabs>
        <w:spacing w:before="240" w:after="60"/>
        <w:outlineLvl w:val="2"/>
        <w:rPr>
          <w:rFonts w:eastAsiaTheme="majorEastAsia" w:cstheme="majorBidi"/>
          <w:b/>
          <w:szCs w:val="24"/>
        </w:rPr>
      </w:pPr>
      <w:bookmarkStart w:id="75" w:name="_Toc448310493"/>
      <w:bookmarkStart w:id="76" w:name="_Toc4762602"/>
      <w:bookmarkStart w:id="77" w:name="_Toc92964829"/>
      <w:r>
        <w:rPr>
          <w:rFonts w:eastAsiaTheme="majorEastAsia" w:cstheme="majorBidi"/>
          <w:b/>
          <w:szCs w:val="24"/>
        </w:rPr>
        <w:t xml:space="preserve">4.2.4.1. </w:t>
      </w:r>
      <w:r w:rsidRPr="001A626F">
        <w:rPr>
          <w:rFonts w:eastAsiaTheme="majorEastAsia" w:cstheme="majorBidi"/>
          <w:b/>
          <w:szCs w:val="24"/>
        </w:rPr>
        <w:t>Общая информация</w:t>
      </w:r>
      <w:bookmarkEnd w:id="75"/>
      <w:bookmarkEnd w:id="76"/>
      <w:bookmarkEnd w:id="77"/>
    </w:p>
    <w:p w14:paraId="3DE5448F" w14:textId="0358EFF4" w:rsidR="001A626F" w:rsidRPr="001A626F" w:rsidRDefault="001A626F" w:rsidP="001A626F">
      <w:r>
        <w:t>Тренировочная</w:t>
      </w:r>
      <w:r w:rsidRPr="001A626F">
        <w:t xml:space="preserve"> работа по физике содержит экспериментальную часть. Для обеспечения проведения экспериментальной части экзаменационной работы в</w:t>
      </w:r>
      <w:r>
        <w:t xml:space="preserve"> </w:t>
      </w:r>
      <w:r w:rsidRPr="001A626F">
        <w:t>каждой аудитории проведения экза</w:t>
      </w:r>
      <w:r>
        <w:t xml:space="preserve">мена присутствует специалист по проведению инструктажа и </w:t>
      </w:r>
      <w:r w:rsidRPr="001A626F">
        <w:t>обеспечению лабораторных работ.</w:t>
      </w:r>
    </w:p>
    <w:p w14:paraId="1F840036" w14:textId="5B9F6960" w:rsidR="001A626F" w:rsidRPr="001A626F" w:rsidRDefault="001A626F" w:rsidP="001A626F">
      <w:pPr>
        <w:keepNext/>
        <w:keepLines/>
        <w:tabs>
          <w:tab w:val="left" w:pos="1701"/>
        </w:tabs>
        <w:spacing w:before="240" w:after="60"/>
        <w:ind w:left="851" w:firstLine="0"/>
        <w:outlineLvl w:val="2"/>
        <w:rPr>
          <w:rFonts w:eastAsiaTheme="majorEastAsia" w:cstheme="majorBidi"/>
          <w:b/>
          <w:szCs w:val="24"/>
        </w:rPr>
      </w:pPr>
      <w:bookmarkStart w:id="78" w:name="_Toc448310494"/>
      <w:bookmarkStart w:id="79" w:name="_Toc4762603"/>
      <w:bookmarkStart w:id="80" w:name="_Toc92964830"/>
      <w:r>
        <w:rPr>
          <w:rFonts w:eastAsiaTheme="majorEastAsia" w:cstheme="majorBidi"/>
          <w:b/>
          <w:szCs w:val="24"/>
        </w:rPr>
        <w:t xml:space="preserve">4.2.4.2. </w:t>
      </w:r>
      <w:r w:rsidRPr="001A626F">
        <w:rPr>
          <w:rFonts w:eastAsiaTheme="majorEastAsia" w:cstheme="majorBidi"/>
          <w:b/>
          <w:szCs w:val="24"/>
        </w:rPr>
        <w:t xml:space="preserve">Подготовка к проведению </w:t>
      </w:r>
      <w:r>
        <w:rPr>
          <w:rFonts w:eastAsiaTheme="majorEastAsia" w:cstheme="majorBidi"/>
          <w:b/>
          <w:szCs w:val="24"/>
        </w:rPr>
        <w:t>ТМ</w:t>
      </w:r>
      <w:r w:rsidRPr="001A626F">
        <w:rPr>
          <w:rFonts w:eastAsiaTheme="majorEastAsia" w:cstheme="majorBidi"/>
          <w:b/>
          <w:szCs w:val="24"/>
        </w:rPr>
        <w:t xml:space="preserve"> в </w:t>
      </w:r>
      <w:bookmarkEnd w:id="78"/>
      <w:bookmarkEnd w:id="79"/>
      <w:r>
        <w:rPr>
          <w:rFonts w:eastAsiaTheme="majorEastAsia" w:cstheme="majorBidi"/>
          <w:b/>
          <w:szCs w:val="24"/>
        </w:rPr>
        <w:t>ОО</w:t>
      </w:r>
      <w:bookmarkEnd w:id="80"/>
    </w:p>
    <w:p w14:paraId="2608DE6D" w14:textId="010D4334" w:rsidR="001A626F" w:rsidRPr="001A626F" w:rsidRDefault="001A626F" w:rsidP="001A626F">
      <w:r w:rsidRPr="001A626F">
        <w:t xml:space="preserve">На этапе подготовки </w:t>
      </w:r>
      <w:r>
        <w:t xml:space="preserve">аудиторий для проведения ТМ специалист по проведению инструктажа и </w:t>
      </w:r>
      <w:r w:rsidRPr="001A626F">
        <w:t xml:space="preserve">обеспечению лабораторных работ на </w:t>
      </w:r>
      <w:r>
        <w:t>ТМ</w:t>
      </w:r>
      <w:r w:rsidRPr="001A626F">
        <w:t xml:space="preserve"> по физике должен</w:t>
      </w:r>
    </w:p>
    <w:p w14:paraId="3D49C806" w14:textId="0826E79A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 xml:space="preserve">явиться в </w:t>
      </w:r>
      <w:r>
        <w:rPr>
          <w:rFonts w:eastAsia="Times New Roman"/>
        </w:rPr>
        <w:t>ОО</w:t>
      </w:r>
      <w:r w:rsidRPr="001A626F">
        <w:rPr>
          <w:rFonts w:eastAsia="Times New Roman"/>
        </w:rPr>
        <w:t xml:space="preserve">, принять оборудование для проведения экспериментальной части </w:t>
      </w:r>
      <w:r w:rsidR="00D76666">
        <w:rPr>
          <w:rFonts w:eastAsia="Times New Roman"/>
        </w:rPr>
        <w:t>ТМ</w:t>
      </w:r>
      <w:r w:rsidRPr="001A626F">
        <w:rPr>
          <w:rFonts w:eastAsia="Times New Roman"/>
        </w:rPr>
        <w:t>;</w:t>
      </w:r>
    </w:p>
    <w:p w14:paraId="528B7282" w14:textId="77777777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>поместить оборудование в пронумерованные лотки;</w:t>
      </w:r>
    </w:p>
    <w:p w14:paraId="4AB4C762" w14:textId="77777777" w:rsidR="001A626F" w:rsidRPr="001A626F" w:rsidRDefault="001A626F" w:rsidP="001A626F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1A626F" w:rsidRPr="001A626F" w14:paraId="36140571" w14:textId="77777777" w:rsidTr="001A626F">
        <w:tc>
          <w:tcPr>
            <w:tcW w:w="704" w:type="dxa"/>
          </w:tcPr>
          <w:p w14:paraId="1451D27F" w14:textId="77777777" w:rsidR="001A626F" w:rsidRPr="001A626F" w:rsidRDefault="001A626F" w:rsidP="001A626F">
            <w:pPr>
              <w:ind w:firstLine="0"/>
              <w:jc w:val="center"/>
              <w:rPr>
                <w:lang w:val="en-US"/>
              </w:rPr>
            </w:pPr>
            <w:r w:rsidRPr="001A626F">
              <w:rPr>
                <w:noProof/>
              </w:rPr>
              <w:drawing>
                <wp:inline distT="0" distB="0" distL="0" distR="0" wp14:anchorId="1288CE66" wp14:editId="2562D109">
                  <wp:extent cx="360000" cy="3600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22050816" w14:textId="3EF62852" w:rsidR="001A626F" w:rsidRPr="001A626F" w:rsidRDefault="001A626F" w:rsidP="00D76666">
            <w:pPr>
              <w:ind w:firstLine="0"/>
              <w:rPr>
                <w:i/>
              </w:rPr>
            </w:pPr>
            <w:r w:rsidRPr="001A626F">
              <w:rPr>
                <w:i/>
              </w:rPr>
              <w:t xml:space="preserve">Нумерация лотков должна быть сплошной в пределах </w:t>
            </w:r>
            <w:r w:rsidR="00D76666">
              <w:rPr>
                <w:i/>
              </w:rPr>
              <w:t>ОО</w:t>
            </w:r>
            <w:r w:rsidRPr="001A626F">
              <w:rPr>
                <w:i/>
              </w:rPr>
              <w:t xml:space="preserve"> (уникальный номер для каждого лотка).</w:t>
            </w:r>
          </w:p>
        </w:tc>
      </w:tr>
    </w:tbl>
    <w:p w14:paraId="39218489" w14:textId="77777777" w:rsidR="001A626F" w:rsidRPr="001A626F" w:rsidRDefault="001A626F" w:rsidP="001A626F"/>
    <w:p w14:paraId="55E6565B" w14:textId="305A5BC4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 xml:space="preserve">разместить лотки на специальных столах в аудитории проведения (в </w:t>
      </w:r>
      <w:r w:rsidR="00D76666">
        <w:rPr>
          <w:rFonts w:eastAsia="Times New Roman"/>
        </w:rPr>
        <w:t>ОО</w:t>
      </w:r>
      <w:r w:rsidRPr="001A626F">
        <w:rPr>
          <w:rFonts w:eastAsia="Times New Roman"/>
        </w:rPr>
        <w:t xml:space="preserve"> должны быть предусмотрены резервные лотки с оборудованием);</w:t>
      </w:r>
    </w:p>
    <w:p w14:paraId="008BD20E" w14:textId="34E2D3C6" w:rsidR="001A626F" w:rsidRPr="001A626F" w:rsidRDefault="00D76666" w:rsidP="00D76666">
      <w:pPr>
        <w:keepNext/>
        <w:keepLines/>
        <w:tabs>
          <w:tab w:val="left" w:pos="1701"/>
        </w:tabs>
        <w:spacing w:before="240" w:after="60"/>
        <w:ind w:left="993" w:firstLine="0"/>
        <w:outlineLvl w:val="2"/>
        <w:rPr>
          <w:rFonts w:eastAsiaTheme="majorEastAsia" w:cstheme="majorBidi"/>
          <w:b/>
          <w:szCs w:val="24"/>
        </w:rPr>
      </w:pPr>
      <w:bookmarkStart w:id="81" w:name="_Toc448310495"/>
      <w:bookmarkStart w:id="82" w:name="_Toc4762604"/>
      <w:bookmarkStart w:id="83" w:name="_Toc92964831"/>
      <w:r>
        <w:rPr>
          <w:rFonts w:eastAsiaTheme="majorEastAsia" w:cstheme="majorBidi"/>
          <w:b/>
          <w:szCs w:val="24"/>
        </w:rPr>
        <w:t xml:space="preserve">4.2.4.3. </w:t>
      </w:r>
      <w:r w:rsidR="001A626F" w:rsidRPr="001A626F">
        <w:rPr>
          <w:rFonts w:eastAsiaTheme="majorEastAsia" w:cstheme="majorBidi"/>
          <w:b/>
          <w:szCs w:val="24"/>
        </w:rPr>
        <w:t xml:space="preserve">Проведение </w:t>
      </w:r>
      <w:r>
        <w:rPr>
          <w:rFonts w:eastAsiaTheme="majorEastAsia" w:cstheme="majorBidi"/>
          <w:b/>
          <w:szCs w:val="24"/>
        </w:rPr>
        <w:t>ТМ</w:t>
      </w:r>
      <w:r w:rsidR="001A626F" w:rsidRPr="001A626F">
        <w:rPr>
          <w:rFonts w:eastAsiaTheme="majorEastAsia" w:cstheme="majorBidi"/>
          <w:b/>
          <w:szCs w:val="24"/>
        </w:rPr>
        <w:t xml:space="preserve"> в </w:t>
      </w:r>
      <w:bookmarkEnd w:id="81"/>
      <w:bookmarkEnd w:id="82"/>
      <w:r>
        <w:rPr>
          <w:rFonts w:eastAsiaTheme="majorEastAsia" w:cstheme="majorBidi"/>
          <w:b/>
          <w:szCs w:val="24"/>
        </w:rPr>
        <w:t>ОО</w:t>
      </w:r>
      <w:bookmarkEnd w:id="83"/>
    </w:p>
    <w:p w14:paraId="0F061345" w14:textId="37E944FA" w:rsidR="001A626F" w:rsidRPr="001A626F" w:rsidRDefault="001A626F" w:rsidP="001A626F">
      <w:r w:rsidRPr="001A626F">
        <w:t>На этапе проведения экзамена специалист по</w:t>
      </w:r>
      <w:r w:rsidR="00D76666">
        <w:t xml:space="preserve"> </w:t>
      </w:r>
      <w:r w:rsidRPr="001A626F">
        <w:t>проведению инструктажа и</w:t>
      </w:r>
      <w:r w:rsidR="00D76666">
        <w:t xml:space="preserve"> </w:t>
      </w:r>
      <w:r w:rsidRPr="001A626F">
        <w:t xml:space="preserve">обеспечению лабораторных работ на </w:t>
      </w:r>
      <w:r w:rsidR="00D76666">
        <w:t>ТМ</w:t>
      </w:r>
      <w:r w:rsidRPr="001A626F">
        <w:t xml:space="preserve"> по физике должен</w:t>
      </w:r>
    </w:p>
    <w:p w14:paraId="771DE9AC" w14:textId="77777777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>зачитать участникам инструкцию по правилам безопасности труда для учащихся;</w:t>
      </w:r>
    </w:p>
    <w:p w14:paraId="519A6C3F" w14:textId="77777777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>предоставлять по требованию участников лотки с необходимым оборудованием;</w:t>
      </w:r>
    </w:p>
    <w:p w14:paraId="2C379FC1" w14:textId="77777777" w:rsidR="001A626F" w:rsidRPr="001A626F" w:rsidRDefault="001A626F" w:rsidP="001A626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1A626F">
        <w:rPr>
          <w:rFonts w:eastAsia="Times New Roman"/>
        </w:rPr>
        <w:t>проследить при выдаче лотка с оборудованием участнику, чтобы участник вписал номер выданного лотка в бланк ответов №2.</w:t>
      </w:r>
    </w:p>
    <w:p w14:paraId="3CB972C2" w14:textId="62E6F689" w:rsidR="00DE3C62" w:rsidRDefault="001A626F" w:rsidP="00D76666">
      <w:pPr>
        <w:rPr>
          <w:rFonts w:eastAsiaTheme="majorEastAsia" w:cstheme="majorBidi"/>
          <w:b/>
        </w:rPr>
      </w:pPr>
      <w:r w:rsidRPr="001A626F">
        <w:t>В случае если оборудование, необходимое для проведения экспериментальной части</w:t>
      </w:r>
      <w:r w:rsidR="00D76666">
        <w:t xml:space="preserve">, вышло из строя, специалист по проведению инструктажа и </w:t>
      </w:r>
      <w:r w:rsidRPr="001A626F">
        <w:t>обеспечению</w:t>
      </w:r>
      <w:r w:rsidRPr="001A626F">
        <w:rPr>
          <w:b/>
        </w:rPr>
        <w:t xml:space="preserve"> </w:t>
      </w:r>
      <w:r w:rsidRPr="001A626F">
        <w:t>лабораторных работ заменяет лоток с оборудованием.</w:t>
      </w:r>
      <w:r w:rsidR="00DE3C62">
        <w:br w:type="page"/>
      </w:r>
    </w:p>
    <w:p w14:paraId="522A64FF" w14:textId="01E8F32F" w:rsidR="00571CB8" w:rsidRDefault="00571CB8" w:rsidP="00571CB8">
      <w:pPr>
        <w:pStyle w:val="11"/>
      </w:pPr>
      <w:bookmarkStart w:id="84" w:name="_Toc92964832"/>
      <w:bookmarkStart w:id="85" w:name="_Toc410235149"/>
      <w:bookmarkStart w:id="86" w:name="_Toc445805397"/>
      <w:bookmarkStart w:id="87" w:name="_Toc448310537"/>
      <w:r>
        <w:lastRenderedPageBreak/>
        <w:t>Порядок подготовки и проведения ТМ по иностранному языку с включенным разделом «Говорение»</w:t>
      </w:r>
      <w:bookmarkEnd w:id="84"/>
    </w:p>
    <w:p w14:paraId="3F715E42" w14:textId="22313494" w:rsidR="00571CB8" w:rsidRDefault="00571CB8" w:rsidP="00571CB8">
      <w:pPr>
        <w:pStyle w:val="22"/>
      </w:pPr>
      <w:bookmarkStart w:id="88" w:name="_Toc92964833"/>
      <w:r>
        <w:t>Особенности подготовки к проведению ТМ</w:t>
      </w:r>
      <w:bookmarkEnd w:id="88"/>
    </w:p>
    <w:p w14:paraId="7B39D8B9" w14:textId="01D9EABF" w:rsidR="00571CB8" w:rsidRPr="0027630A" w:rsidRDefault="00571CB8" w:rsidP="00571CB8">
      <w:r w:rsidRPr="0027630A">
        <w:t xml:space="preserve">Для проведения устного </w:t>
      </w:r>
      <w:r>
        <w:t>ТМ</w:t>
      </w:r>
      <w:r w:rsidRPr="0027630A">
        <w:t xml:space="preserve"> используется два типа аудиторий:</w:t>
      </w:r>
    </w:p>
    <w:p w14:paraId="753C2DBC" w14:textId="5A7FAE83" w:rsidR="00571CB8" w:rsidRPr="0027630A" w:rsidRDefault="00571CB8" w:rsidP="00A86A20">
      <w:pPr>
        <w:pStyle w:val="a"/>
        <w:spacing w:line="240" w:lineRule="auto"/>
      </w:pPr>
      <w:r w:rsidRPr="0027630A">
        <w:t xml:space="preserve">аудитория </w:t>
      </w:r>
      <w:r w:rsidR="00415C70">
        <w:t>ожидания</w:t>
      </w:r>
      <w:r w:rsidRPr="0027630A">
        <w:t xml:space="preserve">, в которой участник </w:t>
      </w:r>
      <w:r>
        <w:t>ТМ</w:t>
      </w:r>
      <w:r w:rsidRPr="0027630A">
        <w:t xml:space="preserve"> </w:t>
      </w:r>
      <w:r>
        <w:t>получает</w:t>
      </w:r>
      <w:r w:rsidRPr="0027630A">
        <w:t xml:space="preserve"> </w:t>
      </w:r>
      <w:r>
        <w:t>бланк устной части</w:t>
      </w:r>
      <w:r w:rsidRPr="0027630A">
        <w:t xml:space="preserve"> и ожидает своей очереди сдачи </w:t>
      </w:r>
      <w:r>
        <w:t>ТМ</w:t>
      </w:r>
      <w:r w:rsidRPr="0027630A">
        <w:t xml:space="preserve"> (в </w:t>
      </w:r>
      <w:r>
        <w:t xml:space="preserve">случае, если участники будут приглашаться для выполнения ТМ непосредственно с уроков, аудитории </w:t>
      </w:r>
      <w:r w:rsidR="00415C70">
        <w:t xml:space="preserve">ожидания </w:t>
      </w:r>
      <w:r>
        <w:t xml:space="preserve">не используются); </w:t>
      </w:r>
      <w:r w:rsidRPr="0027630A">
        <w:t>дополнительное оборудование для них не требуется;</w:t>
      </w:r>
      <w:r>
        <w:t xml:space="preserve"> количество организаторов в аудитории ожидания следует предусмотреть из расчета один организатор на 15 участников;</w:t>
      </w:r>
    </w:p>
    <w:p w14:paraId="20B3814E" w14:textId="11D8A117" w:rsidR="00571CB8" w:rsidRPr="00514BEA" w:rsidRDefault="00571CB8" w:rsidP="00A86A20">
      <w:pPr>
        <w:pStyle w:val="a"/>
        <w:spacing w:line="240" w:lineRule="auto"/>
      </w:pPr>
      <w:r w:rsidRPr="0027630A">
        <w:t>аудитория проведения, в которой участник</w:t>
      </w:r>
      <w:r>
        <w:t>и</w:t>
      </w:r>
      <w:r w:rsidRPr="0027630A">
        <w:t xml:space="preserve"> </w:t>
      </w:r>
      <w:r>
        <w:t xml:space="preserve">ТМ </w:t>
      </w:r>
      <w:r w:rsidRPr="0027630A">
        <w:t>отвеча</w:t>
      </w:r>
      <w:r>
        <w:t>ю</w:t>
      </w:r>
      <w:r w:rsidRPr="0027630A">
        <w:t>т на задания КИМ (</w:t>
      </w:r>
      <w:r w:rsidRPr="00514BEA">
        <w:t xml:space="preserve">в аудитории проведения должно быть подготовлено не более четырех рабочих мест. Каждое рабочее место оборудуется компьютером с подключенной гарнитурой (наушники с микрофоном). На компьютер устанавливается программное обеспечение (далее - ПО) рабочего места участника </w:t>
      </w:r>
      <w:r>
        <w:t>ТМ</w:t>
      </w:r>
      <w:r w:rsidRPr="00514BEA">
        <w:t xml:space="preserve"> (далее - Станция записи ответов).</w:t>
      </w:r>
    </w:p>
    <w:p w14:paraId="2174587E" w14:textId="39427D74" w:rsidR="00571CB8" w:rsidRPr="00A86A20" w:rsidRDefault="00571CB8" w:rsidP="00A86A20">
      <w:pPr>
        <w:spacing w:line="240" w:lineRule="auto"/>
      </w:pPr>
      <w:r w:rsidRPr="0027630A">
        <w:t>Из аудитори</w:t>
      </w:r>
      <w:r>
        <w:t>и</w:t>
      </w:r>
      <w:r w:rsidRPr="0027630A">
        <w:t xml:space="preserve"> </w:t>
      </w:r>
      <w:r w:rsidR="00415C70">
        <w:t>ожидания</w:t>
      </w:r>
      <w:r w:rsidR="00415C70" w:rsidRPr="0027630A">
        <w:t xml:space="preserve"> </w:t>
      </w:r>
      <w:r w:rsidRPr="0027630A">
        <w:t xml:space="preserve">в аудитории проведения участники </w:t>
      </w:r>
      <w:r w:rsidR="00A86A20">
        <w:t>ТМ</w:t>
      </w:r>
      <w:r w:rsidRPr="0027630A">
        <w:t xml:space="preserve"> </w:t>
      </w:r>
      <w:r>
        <w:t>перемещаются</w:t>
      </w:r>
      <w:r w:rsidRPr="0027630A">
        <w:t xml:space="preserve"> группами по количеству рабочих мест в аудитории</w:t>
      </w:r>
      <w:r>
        <w:t xml:space="preserve"> проведения</w:t>
      </w:r>
      <w:r w:rsidRPr="0027630A">
        <w:t xml:space="preserve">, при этом следующая группа участников </w:t>
      </w:r>
      <w:r w:rsidR="00A86A20">
        <w:t>ТМ</w:t>
      </w:r>
      <w:r w:rsidRPr="0027630A">
        <w:t xml:space="preserve"> заходит в аудиторию проведения только после того, как выполнение экзаменационной работы завершили </w:t>
      </w:r>
      <w:r w:rsidRPr="00A86A20">
        <w:rPr>
          <w:u w:val="single"/>
        </w:rPr>
        <w:t>все участники из предыдущей группы</w:t>
      </w:r>
      <w:r w:rsidRPr="00A86A20">
        <w:t>.</w:t>
      </w:r>
    </w:p>
    <w:p w14:paraId="0773945F" w14:textId="77777777" w:rsidR="00571CB8" w:rsidRDefault="00571CB8" w:rsidP="00571CB8">
      <w:pPr>
        <w:pStyle w:val="22"/>
      </w:pPr>
      <w:bookmarkStart w:id="89" w:name="_Toc92964834"/>
      <w:r>
        <w:t>Продолжительность выполнения экзаменационной работы</w:t>
      </w:r>
      <w:bookmarkEnd w:id="89"/>
    </w:p>
    <w:p w14:paraId="780FB5A2" w14:textId="54893DBF" w:rsidR="00571CB8" w:rsidRPr="0027630A" w:rsidRDefault="00571CB8" w:rsidP="00A86A20">
      <w:pPr>
        <w:spacing w:line="240" w:lineRule="auto"/>
      </w:pPr>
      <w:r w:rsidRPr="0027630A">
        <w:t xml:space="preserve">Продолжительность выполнения </w:t>
      </w:r>
      <w:r w:rsidR="00A86A20">
        <w:t xml:space="preserve">ТМ </w:t>
      </w:r>
      <w:r w:rsidRPr="0027630A">
        <w:t>одним участником в аудитории проведения составляет примерно 15 минут: около 2-х минут подготовительные мероприятия и 13 минут работа с КИМ и ответ на задания (6</w:t>
      </w:r>
      <w:r>
        <w:t> </w:t>
      </w:r>
      <w:r w:rsidRPr="0027630A">
        <w:t>минут – чтение задания и подготовка к ответу и 7 минут – запись ответа на задание).</w:t>
      </w:r>
      <w:r>
        <w:t xml:space="preserve"> </w:t>
      </w:r>
    </w:p>
    <w:p w14:paraId="0DB7FFBD" w14:textId="602450A6" w:rsidR="00571CB8" w:rsidRPr="0027630A" w:rsidRDefault="00571CB8" w:rsidP="00A86A20">
      <w:pPr>
        <w:spacing w:line="240" w:lineRule="auto"/>
      </w:pPr>
      <w:r w:rsidRPr="0027630A">
        <w:t xml:space="preserve">Общее время нахождения участника </w:t>
      </w:r>
      <w:r w:rsidR="00A86A20">
        <w:t>ТМ</w:t>
      </w:r>
      <w:r w:rsidRPr="0027630A">
        <w:t xml:space="preserve"> в аудитории проведения не превышает 30 минут.</w:t>
      </w:r>
    </w:p>
    <w:p w14:paraId="66DAC11C" w14:textId="2B5EB8C2" w:rsidR="00571CB8" w:rsidRPr="0027630A" w:rsidRDefault="00571CB8" w:rsidP="00A86A20">
      <w:pPr>
        <w:spacing w:line="240" w:lineRule="auto"/>
      </w:pPr>
      <w:r w:rsidRPr="0027630A">
        <w:t xml:space="preserve">Общая длительность </w:t>
      </w:r>
      <w:r w:rsidR="00A86A20">
        <w:t xml:space="preserve">ТМ </w:t>
      </w:r>
      <w:r w:rsidRPr="0027630A">
        <w:t>в</w:t>
      </w:r>
      <w:r w:rsidR="00A86A20">
        <w:t xml:space="preserve"> ОО </w:t>
      </w:r>
      <w:r>
        <w:t>-</w:t>
      </w:r>
      <w:r w:rsidRPr="0027630A">
        <w:t xml:space="preserve"> 2 часа. Таким образом, через одно рабочее место в аудитории проведения за день могут пройти максимум 4 участника </w:t>
      </w:r>
      <w:r w:rsidR="00A86A20">
        <w:t>ТМ</w:t>
      </w:r>
      <w:r w:rsidRPr="0027630A">
        <w:t xml:space="preserve"> (последние сдающие проведут в аудитории </w:t>
      </w:r>
      <w:r w:rsidR="00415C70">
        <w:t>ожидания</w:t>
      </w:r>
      <w:r w:rsidR="00415C70" w:rsidRPr="0027630A">
        <w:t xml:space="preserve"> </w:t>
      </w:r>
      <w:r w:rsidRPr="0027630A">
        <w:t>1,5 часа).</w:t>
      </w:r>
    </w:p>
    <w:p w14:paraId="712F4C00" w14:textId="77777777" w:rsidR="00571CB8" w:rsidRDefault="00571CB8" w:rsidP="00571CB8">
      <w:pPr>
        <w:pStyle w:val="22"/>
      </w:pPr>
      <w:bookmarkStart w:id="90" w:name="_Toc92964835"/>
      <w:r>
        <w:t>Обеспечение и состав ЭМ</w:t>
      </w:r>
      <w:bookmarkEnd w:id="90"/>
    </w:p>
    <w:p w14:paraId="3E838D5E" w14:textId="554FCCE0" w:rsidR="00571CB8" w:rsidRPr="0027630A" w:rsidRDefault="00571CB8" w:rsidP="00A86A20">
      <w:pPr>
        <w:spacing w:line="240" w:lineRule="auto"/>
      </w:pPr>
      <w:r w:rsidRPr="0027630A">
        <w:t xml:space="preserve">Для выполнения экзаменационной работы используются электронные КИМ, которые </w:t>
      </w:r>
      <w:r w:rsidR="00A86A20">
        <w:t>передаются в ОО в электронном виде</w:t>
      </w:r>
      <w:r w:rsidRPr="0027630A">
        <w:t>.</w:t>
      </w:r>
    </w:p>
    <w:p w14:paraId="59D58F38" w14:textId="72338EB5" w:rsidR="00571CB8" w:rsidRPr="0027630A" w:rsidRDefault="00571CB8" w:rsidP="00A86A20">
      <w:pPr>
        <w:spacing w:line="240" w:lineRule="auto"/>
      </w:pPr>
      <w:r w:rsidRPr="0027630A">
        <w:t xml:space="preserve">Для использования электронных КИМ при сдаче </w:t>
      </w:r>
      <w:r w:rsidR="00A86A20">
        <w:t>ТМ</w:t>
      </w:r>
      <w:r w:rsidRPr="0027630A">
        <w:t xml:space="preserve"> необходимо наличие ключа доступа к КИМ.</w:t>
      </w:r>
    </w:p>
    <w:p w14:paraId="70E44A5B" w14:textId="5B28B2EB" w:rsidR="00571CB8" w:rsidRPr="0027630A" w:rsidRDefault="00571CB8" w:rsidP="00A86A20">
      <w:pPr>
        <w:spacing w:line="240" w:lineRule="auto"/>
      </w:pPr>
      <w:r w:rsidRPr="0027630A">
        <w:lastRenderedPageBreak/>
        <w:t xml:space="preserve">Ключи доступа к КИМ формируются на каждый день </w:t>
      </w:r>
      <w:r w:rsidR="00A86A20">
        <w:t>ТМ</w:t>
      </w:r>
      <w:r w:rsidRPr="0027630A">
        <w:t xml:space="preserve"> и </w:t>
      </w:r>
      <w:r>
        <w:t xml:space="preserve">становятся доступны </w:t>
      </w:r>
      <w:r w:rsidRPr="0027630A">
        <w:t>для скачивания</w:t>
      </w:r>
      <w:r w:rsidR="009420E4" w:rsidRPr="009420E4">
        <w:t xml:space="preserve"> </w:t>
      </w:r>
      <w:r w:rsidR="009420E4">
        <w:t xml:space="preserve">на странице </w:t>
      </w:r>
      <w:hyperlink r:id="rId17" w:history="1">
        <w:r w:rsidR="009420E4" w:rsidRPr="009420E4">
          <w:rPr>
            <w:rStyle w:val="afa"/>
            <w:lang w:val="en-US"/>
          </w:rPr>
          <w:t>https</w:t>
        </w:r>
        <w:r w:rsidR="009420E4" w:rsidRPr="009420E4">
          <w:rPr>
            <w:rStyle w:val="afa"/>
          </w:rPr>
          <w:t>://</w:t>
        </w:r>
        <w:r w:rsidR="009420E4" w:rsidRPr="009420E4">
          <w:rPr>
            <w:rStyle w:val="afa"/>
            <w:lang w:val="en-US"/>
          </w:rPr>
          <w:t>key</w:t>
        </w:r>
        <w:r w:rsidR="009420E4" w:rsidRPr="009420E4">
          <w:rPr>
            <w:rStyle w:val="afa"/>
          </w:rPr>
          <w:t>.</w:t>
        </w:r>
        <w:r w:rsidR="009420E4" w:rsidRPr="009420E4">
          <w:rPr>
            <w:rStyle w:val="afa"/>
            <w:lang w:val="en-US"/>
          </w:rPr>
          <w:t>ege</w:t>
        </w:r>
        <w:r w:rsidR="009420E4" w:rsidRPr="009420E4">
          <w:rPr>
            <w:rStyle w:val="afa"/>
          </w:rPr>
          <w:t>.</w:t>
        </w:r>
        <w:r w:rsidR="009420E4" w:rsidRPr="009420E4">
          <w:rPr>
            <w:rStyle w:val="afa"/>
            <w:lang w:val="en-US"/>
          </w:rPr>
          <w:t>spb</w:t>
        </w:r>
        <w:r w:rsidR="009420E4" w:rsidRPr="009420E4">
          <w:rPr>
            <w:rStyle w:val="afa"/>
          </w:rPr>
          <w:t>.</w:t>
        </w:r>
        <w:r w:rsidR="009420E4" w:rsidRPr="009420E4">
          <w:rPr>
            <w:rStyle w:val="afa"/>
            <w:lang w:val="en-US"/>
          </w:rPr>
          <w:t>ru</w:t>
        </w:r>
      </w:hyperlink>
      <w:r w:rsidRPr="0027630A">
        <w:t xml:space="preserve"> </w:t>
      </w:r>
      <w:r>
        <w:t xml:space="preserve">в день </w:t>
      </w:r>
      <w:r w:rsidR="00A86A20">
        <w:t>ТМ</w:t>
      </w:r>
      <w:r w:rsidRPr="0027630A">
        <w:t xml:space="preserve"> (начиная с 9 часов 30 минут</w:t>
      </w:r>
      <w:r>
        <w:t>)</w:t>
      </w:r>
      <w:r w:rsidRPr="0027630A">
        <w:t>.</w:t>
      </w:r>
    </w:p>
    <w:p w14:paraId="01057E4C" w14:textId="77777777" w:rsidR="00571CB8" w:rsidRDefault="00571CB8" w:rsidP="00571CB8">
      <w:pPr>
        <w:pStyle w:val="22"/>
      </w:pPr>
      <w:bookmarkStart w:id="91" w:name="_Toc92964836"/>
      <w:r>
        <w:t>Процедура сдачи устной части экзамена</w:t>
      </w:r>
      <w:bookmarkEnd w:id="91"/>
    </w:p>
    <w:p w14:paraId="4ACAD930" w14:textId="014F9B05" w:rsidR="00571CB8" w:rsidRPr="0027630A" w:rsidRDefault="00571CB8" w:rsidP="00A86A20">
      <w:pPr>
        <w:spacing w:line="240" w:lineRule="auto"/>
      </w:pPr>
      <w:r w:rsidRPr="0027630A">
        <w:t xml:space="preserve">Выполнение заданий устной части </w:t>
      </w:r>
      <w:r w:rsidR="00A86A20">
        <w:t xml:space="preserve">ТМ </w:t>
      </w:r>
      <w:r w:rsidRPr="0027630A">
        <w:t>предполагает ответ участника в форме монологических высказываний</w:t>
      </w:r>
      <w:r>
        <w:t xml:space="preserve"> и диалога с виртуальным собеседником</w:t>
      </w:r>
      <w:r w:rsidRPr="0027630A">
        <w:t>.</w:t>
      </w:r>
    </w:p>
    <w:p w14:paraId="62FAED63" w14:textId="5EB77D66" w:rsidR="00571CB8" w:rsidRPr="0027630A" w:rsidRDefault="00571CB8" w:rsidP="00A86A20">
      <w:pPr>
        <w:spacing w:line="240" w:lineRule="auto"/>
      </w:pPr>
      <w:r w:rsidRPr="0027630A">
        <w:t xml:space="preserve">Участник </w:t>
      </w:r>
      <w:r w:rsidR="00A86A20">
        <w:t>ТМ</w:t>
      </w:r>
      <w:r w:rsidRPr="0027630A">
        <w:t xml:space="preserve"> выполняет работу с использованием компьютера (ноутбука) с установленным специализированным ПО (Станция записи ответов) и подключенной гарнитурой (наушниками с микрофоном) (далее - рабочее место участника </w:t>
      </w:r>
      <w:r w:rsidR="00A86A20">
        <w:t>ТМ</w:t>
      </w:r>
      <w:r w:rsidRPr="0027630A">
        <w:t>).</w:t>
      </w:r>
    </w:p>
    <w:p w14:paraId="4F71EA4C" w14:textId="77846A11" w:rsidR="00571CB8" w:rsidRPr="0027630A" w:rsidRDefault="00571CB8" w:rsidP="00A86A20">
      <w:pPr>
        <w:spacing w:line="240" w:lineRule="auto"/>
      </w:pPr>
      <w:r w:rsidRPr="0027630A">
        <w:t xml:space="preserve">Средствами специализированного ПО на мониторе компьютера отображается текст задания КИМ и записываются ответы участника </w:t>
      </w:r>
      <w:r w:rsidR="00A86A20">
        <w:t>ТМ</w:t>
      </w:r>
      <w:r w:rsidRPr="0027630A">
        <w:t xml:space="preserve">. Участник </w:t>
      </w:r>
      <w:r w:rsidR="00A86A20">
        <w:t>ТМ</w:t>
      </w:r>
      <w:r w:rsidRPr="0027630A">
        <w:t xml:space="preserve"> взаимодействует со специализированным ПО самостоятельно, участие организатора в аудитории при этом минимально (инициализация и завершение процесса сдачи </w:t>
      </w:r>
      <w:r w:rsidR="00A86A20">
        <w:t>ТМ</w:t>
      </w:r>
      <w:r w:rsidRPr="0027630A">
        <w:t xml:space="preserve"> в ПО).</w:t>
      </w:r>
    </w:p>
    <w:p w14:paraId="5FF74B34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2D0CF26B" w14:textId="5A82E981" w:rsidR="00571CB8" w:rsidRDefault="00571CB8" w:rsidP="00571CB8">
      <w:pPr>
        <w:pStyle w:val="22"/>
      </w:pPr>
      <w:bookmarkStart w:id="92" w:name="_Toc448310508"/>
      <w:bookmarkStart w:id="93" w:name="_Toc508709052"/>
      <w:bookmarkStart w:id="94" w:name="_Toc92964837"/>
      <w:r>
        <w:lastRenderedPageBreak/>
        <w:t xml:space="preserve">Инструкция для руководителя </w:t>
      </w:r>
      <w:bookmarkEnd w:id="92"/>
      <w:bookmarkEnd w:id="93"/>
      <w:r w:rsidR="00A86A20">
        <w:t>ОО</w:t>
      </w:r>
      <w:bookmarkEnd w:id="94"/>
    </w:p>
    <w:p w14:paraId="64BCB541" w14:textId="03C17942" w:rsidR="00571CB8" w:rsidRDefault="00571CB8" w:rsidP="00571CB8">
      <w:pPr>
        <w:pStyle w:val="30"/>
        <w:ind w:hanging="11"/>
      </w:pPr>
      <w:bookmarkStart w:id="95" w:name="_Toc448310509"/>
      <w:bookmarkStart w:id="96" w:name="_Toc508709053"/>
      <w:bookmarkStart w:id="97" w:name="_Toc92964838"/>
      <w:r>
        <w:t xml:space="preserve">Подготовка к проведению </w:t>
      </w:r>
      <w:r w:rsidR="00A86A20">
        <w:t>ТМ</w:t>
      </w:r>
      <w:r>
        <w:t xml:space="preserve"> в </w:t>
      </w:r>
      <w:bookmarkEnd w:id="95"/>
      <w:bookmarkEnd w:id="96"/>
      <w:r w:rsidR="00A86A20">
        <w:t>ОО</w:t>
      </w:r>
      <w:bookmarkEnd w:id="97"/>
    </w:p>
    <w:p w14:paraId="36827C45" w14:textId="57D6E733" w:rsidR="00571CB8" w:rsidRPr="0027630A" w:rsidRDefault="00571CB8" w:rsidP="00A86A20">
      <w:pPr>
        <w:spacing w:line="240" w:lineRule="auto"/>
      </w:pPr>
      <w:r w:rsidRPr="00EB769C">
        <w:t>На подготовительном этапе</w:t>
      </w:r>
      <w:r w:rsidRPr="0027630A">
        <w:t xml:space="preserve"> руководитель </w:t>
      </w:r>
      <w:r w:rsidR="00A86A20">
        <w:t>ОО</w:t>
      </w:r>
      <w:r w:rsidRPr="0027630A">
        <w:t xml:space="preserve">, обязан: </w:t>
      </w:r>
    </w:p>
    <w:p w14:paraId="46E62DFF" w14:textId="298B978B" w:rsidR="00571CB8" w:rsidRPr="0027630A" w:rsidRDefault="00571CB8" w:rsidP="00A86A20">
      <w:pPr>
        <w:pStyle w:val="a"/>
        <w:spacing w:line="240" w:lineRule="auto"/>
      </w:pPr>
      <w:r w:rsidRPr="0027630A">
        <w:t xml:space="preserve">обеспечить рабочие места участников </w:t>
      </w:r>
      <w:r w:rsidR="00A86A20">
        <w:t>ТМ</w:t>
      </w:r>
      <w:r w:rsidRPr="0027630A">
        <w:t xml:space="preserve"> в каждой аудитории проведения персональным компьютером и гарнитурой (наушники с микрофоном), соответствующими техническим требованиям не ниже минимальных;</w:t>
      </w:r>
    </w:p>
    <w:p w14:paraId="077F5BB1" w14:textId="7BC0EFCC" w:rsidR="00571CB8" w:rsidRPr="0027630A" w:rsidRDefault="00571CB8" w:rsidP="00A86A20">
      <w:pPr>
        <w:pStyle w:val="a"/>
        <w:spacing w:line="240" w:lineRule="auto"/>
      </w:pPr>
      <w:r w:rsidRPr="0027630A">
        <w:t>предоставить принтер для печати сопроводительной документации к фл</w:t>
      </w:r>
      <w:r>
        <w:t>э</w:t>
      </w:r>
      <w:r w:rsidRPr="0027630A">
        <w:t xml:space="preserve">ш-накопителям с аудиозаписями ответов; подготовить резервные рабочие станции участника </w:t>
      </w:r>
      <w:r w:rsidR="00A86A20">
        <w:t>ТМ</w:t>
      </w:r>
      <w:r w:rsidRPr="0027630A">
        <w:t xml:space="preserve"> по одной на каждую аудиторию проведения с 4-мя рабочими станциями участника </w:t>
      </w:r>
      <w:r w:rsidR="00A86A20">
        <w:t>ТМ</w:t>
      </w:r>
      <w:r w:rsidRPr="0027630A">
        <w:t xml:space="preserve"> и резервную станцию;</w:t>
      </w:r>
    </w:p>
    <w:p w14:paraId="3BED56CA" w14:textId="77777777" w:rsidR="00571CB8" w:rsidRDefault="00571CB8" w:rsidP="00A86A20">
      <w:pPr>
        <w:pStyle w:val="a"/>
        <w:spacing w:line="240" w:lineRule="auto"/>
      </w:pPr>
      <w:r w:rsidRPr="0027630A">
        <w:t>подготовить</w:t>
      </w:r>
      <w:r>
        <w:t xml:space="preserve"> резервные гарнитуры;</w:t>
      </w:r>
    </w:p>
    <w:p w14:paraId="1B2753C9" w14:textId="6977D8F2" w:rsidR="00571CB8" w:rsidRPr="002F5079" w:rsidRDefault="00571CB8" w:rsidP="00A86A20">
      <w:pPr>
        <w:pStyle w:val="a"/>
        <w:spacing w:line="240" w:lineRule="auto"/>
      </w:pPr>
      <w:r w:rsidRPr="002F5079">
        <w:t xml:space="preserve">подготовить документы для проведения </w:t>
      </w:r>
      <w:r w:rsidR="00A86A20">
        <w:t>ТМ</w:t>
      </w:r>
      <w:r w:rsidRPr="002F5079">
        <w:t>:</w:t>
      </w:r>
    </w:p>
    <w:p w14:paraId="4EC5F5AC" w14:textId="1CE5CEE6" w:rsidR="00571CB8" w:rsidRDefault="00571CB8" w:rsidP="00927E7F">
      <w:pPr>
        <w:pStyle w:val="a0"/>
        <w:numPr>
          <w:ilvl w:val="0"/>
          <w:numId w:val="27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и</w:t>
      </w:r>
      <w:r w:rsidRPr="002F5079">
        <w:t xml:space="preserve">нструкцию по использованию программного обеспечения для участника </w:t>
      </w:r>
      <w:r w:rsidR="00A86A20">
        <w:t>ТМ</w:t>
      </w:r>
      <w:r w:rsidRPr="002F5079">
        <w:t xml:space="preserve"> (на каждого участника)</w:t>
      </w:r>
      <w:r>
        <w:t>;</w:t>
      </w:r>
    </w:p>
    <w:p w14:paraId="1B6EB568" w14:textId="738420C3" w:rsidR="00571CB8" w:rsidRPr="0027630A" w:rsidRDefault="00571CB8" w:rsidP="00927E7F">
      <w:pPr>
        <w:pStyle w:val="a0"/>
        <w:numPr>
          <w:ilvl w:val="0"/>
          <w:numId w:val="2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27630A">
        <w:t xml:space="preserve">материалы, которые могут использовать участники </w:t>
      </w:r>
      <w:r w:rsidR="00A86A20">
        <w:t>ТМ</w:t>
      </w:r>
      <w:r w:rsidRPr="0027630A">
        <w:t xml:space="preserve"> в период ожидания своей очереди</w:t>
      </w:r>
      <w:r w:rsidR="00A86A20">
        <w:t xml:space="preserve"> (при использовании аудитории </w:t>
      </w:r>
      <w:r w:rsidR="00415C70">
        <w:t>ожидания</w:t>
      </w:r>
      <w:r w:rsidR="00A86A20">
        <w:t>)</w:t>
      </w:r>
      <w:r w:rsidRPr="0027630A">
        <w:t>:</w:t>
      </w:r>
      <w:r>
        <w:t xml:space="preserve"> </w:t>
      </w:r>
      <w:r w:rsidRPr="0027630A">
        <w:t>научно-популярные журналы,</w:t>
      </w:r>
      <w:r>
        <w:t xml:space="preserve"> </w:t>
      </w:r>
      <w:r w:rsidRPr="0027630A">
        <w:t>любые книги,</w:t>
      </w:r>
      <w:r>
        <w:t xml:space="preserve"> </w:t>
      </w:r>
      <w:r w:rsidRPr="0027630A">
        <w:t>журналы,</w:t>
      </w:r>
      <w:r>
        <w:t xml:space="preserve"> </w:t>
      </w:r>
      <w:r w:rsidRPr="0027630A">
        <w:t>газеты и т.п.</w:t>
      </w:r>
    </w:p>
    <w:p w14:paraId="01321C2B" w14:textId="043E27A3" w:rsidR="00571CB8" w:rsidRPr="0027630A" w:rsidRDefault="00571CB8" w:rsidP="00A86A20">
      <w:pPr>
        <w:spacing w:line="240" w:lineRule="auto"/>
      </w:pPr>
      <w:r w:rsidRPr="0027630A">
        <w:t xml:space="preserve">Материалы должны быть на языке проводимого </w:t>
      </w:r>
      <w:r w:rsidR="00A86A20">
        <w:t>ТМ</w:t>
      </w:r>
      <w:r w:rsidRPr="0027630A">
        <w:t>.</w:t>
      </w:r>
      <w:r>
        <w:t xml:space="preserve"> </w:t>
      </w:r>
      <w:r w:rsidRPr="0027630A">
        <w:t>Материалы должны быть взяты из школьной библиотеки.</w:t>
      </w:r>
    </w:p>
    <w:p w14:paraId="7A6F58BC" w14:textId="417B1E76" w:rsidR="00571CB8" w:rsidRPr="0027630A" w:rsidRDefault="00571CB8" w:rsidP="00A86A20">
      <w:pPr>
        <w:tabs>
          <w:tab w:val="left" w:pos="318"/>
        </w:tabs>
        <w:spacing w:line="240" w:lineRule="auto"/>
      </w:pPr>
      <w:r w:rsidRPr="0027630A">
        <w:t xml:space="preserve">За один рабочий день до проведения </w:t>
      </w:r>
      <w:r w:rsidR="00A86A20">
        <w:t>ТМ</w:t>
      </w:r>
      <w:r w:rsidRPr="0027630A">
        <w:t xml:space="preserve"> совместно с техническим специалистом провести контроль готовности ППЭ к проведению </w:t>
      </w:r>
      <w:r w:rsidR="00A86A20">
        <w:t>ТМ</w:t>
      </w:r>
      <w:r w:rsidRPr="0027630A">
        <w:t xml:space="preserve">. </w:t>
      </w:r>
    </w:p>
    <w:p w14:paraId="429D4CD5" w14:textId="3912E916" w:rsidR="00571CB8" w:rsidRPr="0027630A" w:rsidRDefault="00571CB8" w:rsidP="00571CB8">
      <w:pPr>
        <w:pStyle w:val="30"/>
        <w:ind w:hanging="11"/>
      </w:pPr>
      <w:bookmarkStart w:id="98" w:name="_Toc448310510"/>
      <w:bookmarkStart w:id="99" w:name="_Toc508709054"/>
      <w:bookmarkStart w:id="100" w:name="_Toc92964839"/>
      <w:r>
        <w:t xml:space="preserve">Проведение </w:t>
      </w:r>
      <w:r w:rsidR="00A86A20">
        <w:t>ТМ</w:t>
      </w:r>
      <w:r>
        <w:t xml:space="preserve"> в ППЭ</w:t>
      </w:r>
      <w:bookmarkEnd w:id="98"/>
      <w:bookmarkEnd w:id="99"/>
      <w:bookmarkEnd w:id="100"/>
    </w:p>
    <w:p w14:paraId="1D60E400" w14:textId="3011C7ED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Выдача материалов</w:t>
      </w:r>
      <w:r w:rsidR="00A86A20">
        <w:t xml:space="preserve"> для проведения ТМ</w:t>
      </w:r>
    </w:p>
    <w:p w14:paraId="291799AF" w14:textId="699DD79C" w:rsidR="00571CB8" w:rsidRDefault="00571CB8" w:rsidP="00A86A20">
      <w:pPr>
        <w:tabs>
          <w:tab w:val="left" w:pos="318"/>
        </w:tabs>
        <w:spacing w:line="240" w:lineRule="auto"/>
      </w:pPr>
      <w:r>
        <w:t xml:space="preserve">Не позднее, чем за 45 минут </w:t>
      </w:r>
      <w:r w:rsidRPr="0027630A">
        <w:t>до </w:t>
      </w:r>
      <w:r>
        <w:t xml:space="preserve">начала </w:t>
      </w:r>
      <w:r w:rsidR="00A86A20">
        <w:t>ТМ</w:t>
      </w:r>
      <w:r w:rsidRPr="0027630A">
        <w:t xml:space="preserve"> </w:t>
      </w:r>
      <w:r>
        <w:t xml:space="preserve">руководитель </w:t>
      </w:r>
      <w:r w:rsidR="00A86A20">
        <w:t>ОО</w:t>
      </w:r>
      <w:r>
        <w:t xml:space="preserve"> должен </w:t>
      </w:r>
      <w:r w:rsidRPr="0027630A">
        <w:t>выдать</w:t>
      </w:r>
      <w:r>
        <w:t>:</w:t>
      </w:r>
    </w:p>
    <w:p w14:paraId="096FA592" w14:textId="5CC92991" w:rsidR="00571CB8" w:rsidRPr="0027630A" w:rsidRDefault="00571CB8" w:rsidP="00A86A20">
      <w:pPr>
        <w:pStyle w:val="a"/>
        <w:spacing w:line="240" w:lineRule="auto"/>
      </w:pPr>
      <w:r w:rsidRPr="0027630A">
        <w:t>организаторам в аудитори</w:t>
      </w:r>
      <w:r>
        <w:t>ю</w:t>
      </w:r>
      <w:r w:rsidRPr="0027630A">
        <w:t xml:space="preserve"> </w:t>
      </w:r>
      <w:r>
        <w:t>ожидания</w:t>
      </w:r>
      <w:r w:rsidR="00A86A20">
        <w:t xml:space="preserve"> (если она используется)</w:t>
      </w:r>
      <w:r w:rsidRPr="0027630A">
        <w:t>:</w:t>
      </w:r>
    </w:p>
    <w:p w14:paraId="1B2F8119" w14:textId="21CBA07B" w:rsidR="00571CB8" w:rsidRPr="0027630A" w:rsidRDefault="00571CB8" w:rsidP="00927E7F">
      <w:pPr>
        <w:pStyle w:val="a"/>
        <w:numPr>
          <w:ilvl w:val="0"/>
          <w:numId w:val="28"/>
        </w:numPr>
        <w:spacing w:line="240" w:lineRule="auto"/>
        <w:ind w:left="0" w:firstLine="709"/>
      </w:pPr>
      <w:r w:rsidRPr="0027630A">
        <w:t xml:space="preserve">материалы, которые могут использовать участники </w:t>
      </w:r>
      <w:r w:rsidR="00A86A20">
        <w:t>ТМ</w:t>
      </w:r>
      <w:r w:rsidRPr="0027630A">
        <w:t xml:space="preserve"> в период ожидания своей очереди:</w:t>
      </w:r>
      <w:r>
        <w:t xml:space="preserve"> </w:t>
      </w:r>
      <w:r w:rsidRPr="0027630A">
        <w:t>научно-популярные журналы,</w:t>
      </w:r>
      <w:r>
        <w:t xml:space="preserve"> </w:t>
      </w:r>
      <w:r w:rsidRPr="0027630A">
        <w:t>любые книги, журналы,</w:t>
      </w:r>
      <w:r>
        <w:t xml:space="preserve"> </w:t>
      </w:r>
      <w:r w:rsidRPr="0027630A">
        <w:t>газеты и т.п.</w:t>
      </w:r>
    </w:p>
    <w:p w14:paraId="08785242" w14:textId="5965760E" w:rsidR="00571CB8" w:rsidRPr="0027630A" w:rsidRDefault="00571CB8" w:rsidP="00A86A20">
      <w:pPr>
        <w:tabs>
          <w:tab w:val="left" w:pos="1134"/>
        </w:tabs>
        <w:spacing w:line="240" w:lineRule="auto"/>
      </w:pPr>
      <w:r w:rsidRPr="0027630A">
        <w:t xml:space="preserve">Материалы должны быть на языке проводимого </w:t>
      </w:r>
      <w:r w:rsidR="00A86A20">
        <w:t>ТМ</w:t>
      </w:r>
      <w:r w:rsidRPr="0027630A">
        <w:t>.</w:t>
      </w:r>
      <w:r>
        <w:t xml:space="preserve"> </w:t>
      </w:r>
      <w:r w:rsidRPr="0027630A">
        <w:t>Материалы должны быть взяты из школьной библиотеки.</w:t>
      </w:r>
      <w:r>
        <w:t xml:space="preserve"> </w:t>
      </w:r>
      <w:r w:rsidRPr="0027630A">
        <w:t>Приносить участниками собственные материалы категорически запрещается.</w:t>
      </w:r>
    </w:p>
    <w:p w14:paraId="0AF86DF8" w14:textId="4E4EA90B" w:rsidR="00571CB8" w:rsidRDefault="00571CB8" w:rsidP="00927E7F">
      <w:pPr>
        <w:pStyle w:val="a"/>
        <w:numPr>
          <w:ilvl w:val="0"/>
          <w:numId w:val="28"/>
        </w:numPr>
        <w:spacing w:line="240" w:lineRule="auto"/>
        <w:ind w:left="0" w:firstLine="709"/>
      </w:pPr>
      <w:r>
        <w:t>именны</w:t>
      </w:r>
      <w:r w:rsidR="00133822">
        <w:t>е</w:t>
      </w:r>
      <w:r w:rsidRPr="0027630A">
        <w:t xml:space="preserve"> бланк</w:t>
      </w:r>
      <w:r w:rsidR="00133822">
        <w:t>и</w:t>
      </w:r>
      <w:r w:rsidRPr="0027630A">
        <w:t xml:space="preserve"> устно</w:t>
      </w:r>
      <w:r>
        <w:t>й части и формами ППЭ-05-01-У,</w:t>
      </w:r>
      <w:r w:rsidRPr="002A565A">
        <w:t xml:space="preserve"> </w:t>
      </w:r>
      <w:r>
        <w:t>ППЭ-05-02-У;</w:t>
      </w:r>
    </w:p>
    <w:p w14:paraId="3C46C8B1" w14:textId="36F8C9E7" w:rsidR="00571CB8" w:rsidRDefault="00571CB8" w:rsidP="00A86A20">
      <w:pPr>
        <w:pStyle w:val="a"/>
        <w:spacing w:line="240" w:lineRule="auto"/>
      </w:pPr>
      <w:r w:rsidRPr="008C7585">
        <w:t xml:space="preserve">техническому специалисту </w:t>
      </w:r>
      <w:r w:rsidR="00133822">
        <w:t xml:space="preserve">носитель </w:t>
      </w:r>
      <w:r w:rsidRPr="008C7585">
        <w:t>с электронными КИМ</w:t>
      </w:r>
      <w:r>
        <w:t>.</w:t>
      </w:r>
    </w:p>
    <w:p w14:paraId="028E14BB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Получение ЭМ из аудиторий ППЭ</w:t>
      </w:r>
      <w:r w:rsidRPr="0027630A">
        <w:t xml:space="preserve"> </w:t>
      </w:r>
    </w:p>
    <w:p w14:paraId="2BED54BE" w14:textId="77777777" w:rsidR="00715E17" w:rsidRDefault="00571CB8" w:rsidP="00715E17">
      <w:pPr>
        <w:tabs>
          <w:tab w:val="left" w:pos="1134"/>
        </w:tabs>
        <w:spacing w:line="240" w:lineRule="auto"/>
      </w:pPr>
      <w:r w:rsidRPr="0027630A">
        <w:t xml:space="preserve">После окончания выполнения работы участниками </w:t>
      </w:r>
      <w:r w:rsidR="00133822">
        <w:t>ТМ</w:t>
      </w:r>
      <w:r w:rsidRPr="0027630A">
        <w:t xml:space="preserve"> руководитель </w:t>
      </w:r>
      <w:r w:rsidR="00133822">
        <w:t>ОО</w:t>
      </w:r>
      <w:r w:rsidR="00715E17">
        <w:t xml:space="preserve"> должен </w:t>
      </w:r>
    </w:p>
    <w:p w14:paraId="424A9B45" w14:textId="6C846B6C" w:rsidR="00715E17" w:rsidRDefault="00715E17" w:rsidP="00E566EF">
      <w:pPr>
        <w:pStyle w:val="a"/>
        <w:spacing w:line="240" w:lineRule="auto"/>
      </w:pPr>
      <w:r w:rsidRPr="00715E17">
        <w:t>получить от ответственных организаторов каждой аудитории проведения бланки устной части участников, сдававших экзамен;</w:t>
      </w:r>
    </w:p>
    <w:p w14:paraId="76D8D30C" w14:textId="22CD8A98" w:rsidR="00571CB8" w:rsidRPr="0085072E" w:rsidRDefault="00571CB8" w:rsidP="00715E17">
      <w:pPr>
        <w:pStyle w:val="a"/>
        <w:spacing w:line="240" w:lineRule="auto"/>
      </w:pPr>
      <w:r w:rsidRPr="0085072E">
        <w:t>получить от ответственного организатора в аудитории ожидания следующие материалы:</w:t>
      </w:r>
    </w:p>
    <w:p w14:paraId="77255BF5" w14:textId="77777777" w:rsidR="00571CB8" w:rsidRPr="0085072E" w:rsidRDefault="00571CB8" w:rsidP="00133822">
      <w:pPr>
        <w:pStyle w:val="a"/>
        <w:spacing w:line="240" w:lineRule="auto"/>
      </w:pPr>
      <w:r w:rsidRPr="0085072E">
        <w:lastRenderedPageBreak/>
        <w:t>бланки устной части участников, не явившихся на экзамен, удаленных с экзамена или не закончивших экзамен по уважительной причине;</w:t>
      </w:r>
    </w:p>
    <w:p w14:paraId="6F45B5B8" w14:textId="77777777" w:rsidR="00571CB8" w:rsidRPr="0085072E" w:rsidRDefault="00571CB8" w:rsidP="00133822">
      <w:pPr>
        <w:pStyle w:val="a"/>
        <w:spacing w:line="240" w:lineRule="auto"/>
      </w:pPr>
      <w:r w:rsidRPr="0085072E">
        <w:t>форму 05-02-У «Протокол проведения ОГЭ в аудитории ожидания»;</w:t>
      </w:r>
    </w:p>
    <w:p w14:paraId="60594D73" w14:textId="77777777" w:rsidR="00571CB8" w:rsidRPr="0085072E" w:rsidRDefault="00571CB8" w:rsidP="00133822">
      <w:pPr>
        <w:pStyle w:val="a"/>
        <w:spacing w:line="240" w:lineRule="auto"/>
      </w:pPr>
      <w:r w:rsidRPr="0085072E">
        <w:t>«Ведомость коррекции персональных данных участников ГИА</w:t>
      </w:r>
      <w:r>
        <w:t>»</w:t>
      </w:r>
      <w:r w:rsidRPr="0085072E">
        <w:t xml:space="preserve"> ППЭ-12-02 (если заполнял</w:t>
      </w:r>
      <w:r>
        <w:t>а</w:t>
      </w:r>
      <w:r w:rsidRPr="0085072E">
        <w:t>сь)</w:t>
      </w:r>
      <w:r>
        <w:t>.</w:t>
      </w:r>
    </w:p>
    <w:p w14:paraId="5CFD2D7C" w14:textId="77777777" w:rsidR="00571CB8" w:rsidRPr="0027630A" w:rsidRDefault="00571CB8" w:rsidP="00133822">
      <w:pPr>
        <w:pStyle w:val="a"/>
        <w:spacing w:line="240" w:lineRule="auto"/>
      </w:pPr>
      <w:r w:rsidRPr="0027630A">
        <w:t xml:space="preserve">получить </w:t>
      </w:r>
      <w:r w:rsidRPr="00CF4DE2">
        <w:rPr>
          <w:b/>
        </w:rPr>
        <w:t>от технического специалиста</w:t>
      </w:r>
      <w:r>
        <w:t xml:space="preserve"> (технических специалистов)</w:t>
      </w:r>
      <w:r w:rsidRPr="0027630A">
        <w:t xml:space="preserve"> фл</w:t>
      </w:r>
      <w:r>
        <w:t>э</w:t>
      </w:r>
      <w:r w:rsidRPr="0027630A">
        <w:t>ш-накопитель</w:t>
      </w:r>
      <w:r>
        <w:t>(и)</w:t>
      </w:r>
      <w:r w:rsidRPr="0027630A">
        <w:t xml:space="preserve"> с аудиозаписями ответов, сопроводительный бланк</w:t>
      </w:r>
      <w:r>
        <w:t>(и)</w:t>
      </w:r>
      <w:r w:rsidRPr="0027630A">
        <w:t xml:space="preserve"> к нему и протокол создания аудионосителя ППЭ (протокол остаётся на хранении в ППЭ)</w:t>
      </w:r>
      <w:r>
        <w:t>.</w:t>
      </w:r>
    </w:p>
    <w:p w14:paraId="238417E2" w14:textId="23540297" w:rsidR="00571CB8" w:rsidRDefault="00133822" w:rsidP="00133822">
      <w:pPr>
        <w:spacing w:line="240" w:lineRule="auto"/>
      </w:pPr>
      <w:r>
        <w:t>О</w:t>
      </w:r>
      <w:r w:rsidR="00571CB8">
        <w:t>формить протокол</w:t>
      </w:r>
      <w:r>
        <w:t xml:space="preserve"> </w:t>
      </w:r>
      <w:r w:rsidR="00571CB8">
        <w:t>ППЭ-13-У.</w:t>
      </w:r>
    </w:p>
    <w:p w14:paraId="1D95084E" w14:textId="6880ABD0" w:rsidR="00571CB8" w:rsidRDefault="00571CB8" w:rsidP="00571CB8">
      <w:pPr>
        <w:pStyle w:val="4"/>
        <w:ind w:left="709" w:firstLine="0"/>
      </w:pPr>
      <w:r>
        <w:t xml:space="preserve">Формирование комплекта документов руководителя </w:t>
      </w:r>
      <w:r w:rsidR="00863879">
        <w:t>ОО</w:t>
      </w:r>
    </w:p>
    <w:p w14:paraId="796C4B95" w14:textId="6DD9DAA3" w:rsidR="00571CB8" w:rsidRDefault="00571CB8" w:rsidP="00133822">
      <w:pPr>
        <w:spacing w:line="240" w:lineRule="auto"/>
      </w:pPr>
      <w:r>
        <w:t xml:space="preserve">После получения всех бланков ответов участников </w:t>
      </w:r>
      <w:r w:rsidR="00133822">
        <w:t>ТМ</w:t>
      </w:r>
      <w:r>
        <w:t xml:space="preserve"> руководитель </w:t>
      </w:r>
      <w:r w:rsidR="00133822">
        <w:t>ОО</w:t>
      </w:r>
      <w:r>
        <w:t xml:space="preserve"> должен упаковать ВСЕ именные бланки устной части в возвратный секьюрпак, оформить сопроводительный лист.</w:t>
      </w:r>
    </w:p>
    <w:p w14:paraId="4A9C9C9F" w14:textId="5F7C9931" w:rsidR="00571CB8" w:rsidRDefault="00571CB8" w:rsidP="00133822">
      <w:pPr>
        <w:spacing w:line="240" w:lineRule="auto"/>
      </w:pPr>
      <w:r>
        <w:t xml:space="preserve">Руководитель </w:t>
      </w:r>
      <w:r w:rsidR="00133822">
        <w:t xml:space="preserve">ОО </w:t>
      </w:r>
      <w:r>
        <w:t>должен упаковать в возвратный секьюрпак и оформить сопроводительный лист:</w:t>
      </w:r>
    </w:p>
    <w:p w14:paraId="75316596" w14:textId="270F1C95" w:rsidR="00571CB8" w:rsidRPr="0085072E" w:rsidRDefault="00571CB8" w:rsidP="00133822">
      <w:pPr>
        <w:pStyle w:val="a"/>
        <w:spacing w:line="240" w:lineRule="auto"/>
      </w:pPr>
      <w:r>
        <w:t>ф</w:t>
      </w:r>
      <w:r w:rsidRPr="0085072E">
        <w:t>ормы ППЭ: ППЭ-13-У, ППЭ-05-02-У, прочие документы</w:t>
      </w:r>
      <w:r>
        <w:t>;</w:t>
      </w:r>
    </w:p>
    <w:p w14:paraId="10A2C772" w14:textId="05C3A63C" w:rsidR="00571CB8" w:rsidRPr="0085072E" w:rsidRDefault="00571CB8" w:rsidP="003B5F12">
      <w:pPr>
        <w:pStyle w:val="a"/>
        <w:spacing w:line="240" w:lineRule="auto"/>
      </w:pPr>
      <w:r w:rsidRPr="0085072E">
        <w:t>фл</w:t>
      </w:r>
      <w:r>
        <w:t>э</w:t>
      </w:r>
      <w:r w:rsidRPr="0085072E">
        <w:t>ш-накопитель(и) с аудиозаписями ответов, сопроводительный бланк(и) к нему</w:t>
      </w:r>
      <w:r>
        <w:t>.</w:t>
      </w:r>
    </w:p>
    <w:p w14:paraId="4FCA2BCB" w14:textId="746B401D" w:rsidR="00571CB8" w:rsidRDefault="00571CB8" w:rsidP="00133822">
      <w:pPr>
        <w:spacing w:line="240" w:lineRule="auto"/>
      </w:pPr>
      <w:r>
        <w:t xml:space="preserve">По окончании упаковки руководитель </w:t>
      </w:r>
      <w:r w:rsidR="00133822">
        <w:t>ОО</w:t>
      </w:r>
      <w:r>
        <w:t xml:space="preserve"> </w:t>
      </w:r>
      <w:r w:rsidRPr="0027630A">
        <w:t>переда</w:t>
      </w:r>
      <w:r>
        <w:t>е</w:t>
      </w:r>
      <w:r w:rsidRPr="0027630A">
        <w:t>т</w:t>
      </w:r>
      <w:r>
        <w:t xml:space="preserve"> защищенные пакеты с ЭМ </w:t>
      </w:r>
      <w:r w:rsidR="00133822">
        <w:t xml:space="preserve">координатору ГИА района </w:t>
      </w:r>
      <w:r w:rsidRPr="0027630A">
        <w:t>для доставки в РЦОИ.</w:t>
      </w:r>
    </w:p>
    <w:p w14:paraId="19FEF140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6479EA4E" w14:textId="5A32E405" w:rsidR="00571CB8" w:rsidRDefault="00571CB8" w:rsidP="00571CB8">
      <w:pPr>
        <w:pStyle w:val="22"/>
      </w:pPr>
      <w:bookmarkStart w:id="101" w:name="_Toc448310511"/>
      <w:bookmarkStart w:id="102" w:name="_Toc508709055"/>
      <w:bookmarkStart w:id="103" w:name="_Toc92964840"/>
      <w:r>
        <w:lastRenderedPageBreak/>
        <w:t>Инструкция для организаторов в аудитории</w:t>
      </w:r>
      <w:r w:rsidR="00415C70">
        <w:t xml:space="preserve"> ожидания</w:t>
      </w:r>
      <w:bookmarkEnd w:id="101"/>
      <w:bookmarkEnd w:id="102"/>
      <w:bookmarkEnd w:id="103"/>
    </w:p>
    <w:p w14:paraId="341EAC2C" w14:textId="77777777" w:rsidR="00571CB8" w:rsidRDefault="00571CB8" w:rsidP="00571CB8">
      <w:pPr>
        <w:pStyle w:val="30"/>
        <w:ind w:hanging="11"/>
      </w:pPr>
      <w:bookmarkStart w:id="104" w:name="_Toc448310512"/>
      <w:bookmarkStart w:id="105" w:name="_Toc508709056"/>
      <w:bookmarkStart w:id="106" w:name="_Toc92964841"/>
      <w:r>
        <w:t>Общая информация</w:t>
      </w:r>
      <w:bookmarkEnd w:id="104"/>
      <w:bookmarkEnd w:id="105"/>
      <w:bookmarkEnd w:id="106"/>
    </w:p>
    <w:p w14:paraId="17BFD4CD" w14:textId="0CA6CF8A" w:rsidR="00571CB8" w:rsidRPr="001B0841" w:rsidRDefault="00571CB8" w:rsidP="00863879">
      <w:pPr>
        <w:spacing w:line="240" w:lineRule="auto"/>
      </w:pPr>
      <w:r w:rsidRPr="001B0841">
        <w:t xml:space="preserve">В аудитории </w:t>
      </w:r>
      <w:r w:rsidR="00415C70">
        <w:t>ожидания</w:t>
      </w:r>
      <w:r w:rsidR="00415C70" w:rsidRPr="001B0841">
        <w:t xml:space="preserve"> </w:t>
      </w:r>
      <w:r w:rsidRPr="001B0841">
        <w:t>количество организаторов определяется из расчета один организатор на 15-20 участников и один ответственный организатор на аудиторию. В аудитории должны быть подготовлены столы для организаторов, где участники будут ставить подпись в специальном окне на бланке устной части (в аудитории должны быть черные гелевые ручки).</w:t>
      </w:r>
    </w:p>
    <w:p w14:paraId="35537485" w14:textId="73D19B2F" w:rsidR="00571CB8" w:rsidRPr="001B0841" w:rsidRDefault="00571CB8" w:rsidP="00863879">
      <w:pPr>
        <w:spacing w:line="240" w:lineRule="auto"/>
      </w:pPr>
      <w:r w:rsidRPr="001B0841">
        <w:t xml:space="preserve">Ведомость коррекции персональных данных (форма ППЭ-12-02) заполняется перед выходом участника из аудитории </w:t>
      </w:r>
      <w:r w:rsidR="00415C70">
        <w:t>ожидания</w:t>
      </w:r>
      <w:r w:rsidRPr="001B0841">
        <w:t>.</w:t>
      </w:r>
    </w:p>
    <w:p w14:paraId="5DA9E70F" w14:textId="3258AC61" w:rsidR="00571CB8" w:rsidRPr="00C4737E" w:rsidRDefault="00571CB8" w:rsidP="00571CB8">
      <w:pPr>
        <w:pStyle w:val="30"/>
        <w:ind w:hanging="11"/>
      </w:pPr>
      <w:bookmarkStart w:id="107" w:name="_Toc448310513"/>
      <w:bookmarkStart w:id="108" w:name="_Toc508709057"/>
      <w:bookmarkStart w:id="109" w:name="_Toc92964842"/>
      <w:r w:rsidRPr="00C4737E">
        <w:t xml:space="preserve">Подготовка к проведению </w:t>
      </w:r>
      <w:r w:rsidR="00863879">
        <w:t>ТМ</w:t>
      </w:r>
      <w:r w:rsidRPr="00C4737E">
        <w:t xml:space="preserve"> в аудитории </w:t>
      </w:r>
      <w:bookmarkEnd w:id="107"/>
      <w:bookmarkEnd w:id="108"/>
      <w:r w:rsidR="00863879">
        <w:t>ОО</w:t>
      </w:r>
      <w:bookmarkEnd w:id="109"/>
    </w:p>
    <w:p w14:paraId="5A1214FF" w14:textId="2EBFF16B" w:rsidR="00571CB8" w:rsidRPr="0027630A" w:rsidRDefault="00571CB8" w:rsidP="00863879">
      <w:pPr>
        <w:spacing w:line="240" w:lineRule="auto"/>
      </w:pPr>
      <w:r>
        <w:t>В день</w:t>
      </w:r>
      <w:r w:rsidRPr="0027630A">
        <w:t xml:space="preserve"> проведения </w:t>
      </w:r>
      <w:r w:rsidR="00863879">
        <w:t>ТМ</w:t>
      </w:r>
      <w:r w:rsidRPr="0027630A">
        <w:t xml:space="preserve"> организаторы в аудитории </w:t>
      </w:r>
      <w:r w:rsidR="00415C70">
        <w:t>ожидания</w:t>
      </w:r>
      <w:r w:rsidR="00415C70" w:rsidRPr="0027630A">
        <w:t xml:space="preserve"> </w:t>
      </w:r>
      <w:r w:rsidRPr="0027630A">
        <w:t>обязаны:</w:t>
      </w:r>
    </w:p>
    <w:p w14:paraId="02BC5FB8" w14:textId="18B2C854" w:rsidR="00571CB8" w:rsidRDefault="00571CB8" w:rsidP="00927E7F">
      <w:pPr>
        <w:pStyle w:val="a0"/>
        <w:numPr>
          <w:ilvl w:val="0"/>
          <w:numId w:val="45"/>
        </w:numPr>
        <w:spacing w:line="240" w:lineRule="auto"/>
      </w:pPr>
      <w:r w:rsidRPr="0027630A">
        <w:t xml:space="preserve">не позднее чем за </w:t>
      </w:r>
      <w:r>
        <w:t>4</w:t>
      </w:r>
      <w:r w:rsidRPr="0027630A">
        <w:t>5 минут до </w:t>
      </w:r>
      <w:r>
        <w:t xml:space="preserve">начала </w:t>
      </w:r>
      <w:r w:rsidR="00863879">
        <w:t>ТМ</w:t>
      </w:r>
      <w:r w:rsidRPr="0027630A">
        <w:t xml:space="preserve"> получить </w:t>
      </w:r>
      <w:r>
        <w:t xml:space="preserve">от руководителя </w:t>
      </w:r>
      <w:r w:rsidR="00EE14AA">
        <w:t>ОО</w:t>
      </w:r>
      <w:r>
        <w:t xml:space="preserve"> аудиторный секьюрпак, в котором упакованы именные бланки устной части </w:t>
      </w:r>
      <w:r w:rsidRPr="0027630A">
        <w:t xml:space="preserve">участников </w:t>
      </w:r>
      <w:r w:rsidR="00EE14AA">
        <w:t>ТМ</w:t>
      </w:r>
      <w:r w:rsidRPr="0027630A">
        <w:t>;</w:t>
      </w:r>
      <w:r>
        <w:t xml:space="preserve"> форма 05-01-У «Список участников ГИА в аудитории ожидания», </w:t>
      </w:r>
      <w:r w:rsidRPr="00F430CE">
        <w:t>форм</w:t>
      </w:r>
      <w:r>
        <w:t>ы</w:t>
      </w:r>
      <w:r w:rsidRPr="00F430CE">
        <w:t xml:space="preserve"> 05-02-У «Протокол проведения ОГЭ в аудитории ожидания»</w:t>
      </w:r>
      <w:r>
        <w:t>;</w:t>
      </w:r>
    </w:p>
    <w:p w14:paraId="0FB0CA99" w14:textId="77777777" w:rsidR="00571CB8" w:rsidRPr="00F430CE" w:rsidRDefault="00571CB8" w:rsidP="00927E7F">
      <w:pPr>
        <w:pStyle w:val="a0"/>
        <w:numPr>
          <w:ilvl w:val="0"/>
          <w:numId w:val="45"/>
        </w:numPr>
        <w:spacing w:line="240" w:lineRule="auto"/>
      </w:pPr>
      <w:r w:rsidRPr="00F430CE">
        <w:t>форму ППЭ-12-02 «Ведомость коррекции персональных данных участников ГИА в аудитории»;</w:t>
      </w:r>
    </w:p>
    <w:p w14:paraId="0C58FE45" w14:textId="77777777" w:rsidR="00571CB8" w:rsidRPr="0027630A" w:rsidRDefault="00571CB8" w:rsidP="00927E7F">
      <w:pPr>
        <w:pStyle w:val="a0"/>
        <w:numPr>
          <w:ilvl w:val="0"/>
          <w:numId w:val="45"/>
        </w:numPr>
        <w:spacing w:line="240" w:lineRule="auto"/>
      </w:pPr>
      <w:r w:rsidRPr="0027630A">
        <w:t>получить от технического специалиста и раздать участникам краткую инструкцию по использованию станции записи ответов;</w:t>
      </w:r>
    </w:p>
    <w:p w14:paraId="4D1F4767" w14:textId="23B0D34B" w:rsidR="00571CB8" w:rsidRPr="0027630A" w:rsidRDefault="00571CB8" w:rsidP="00927E7F">
      <w:pPr>
        <w:pStyle w:val="a0"/>
        <w:numPr>
          <w:ilvl w:val="0"/>
          <w:numId w:val="45"/>
        </w:numPr>
        <w:spacing w:line="240" w:lineRule="auto"/>
      </w:pPr>
      <w:r w:rsidRPr="0027630A">
        <w:t xml:space="preserve">получить от руководителя ППЭ и раздать участникам </w:t>
      </w:r>
      <w:r w:rsidR="00EE14AA">
        <w:t>ТМ</w:t>
      </w:r>
      <w:r w:rsidRPr="0027630A">
        <w:t xml:space="preserve"> материалы, которые они могут использовать в период ожидания своей очереди:</w:t>
      </w:r>
      <w:r>
        <w:t xml:space="preserve"> </w:t>
      </w:r>
      <w:r w:rsidRPr="0027630A">
        <w:t>научно-популярные журналы,</w:t>
      </w:r>
      <w:r>
        <w:t xml:space="preserve"> </w:t>
      </w:r>
      <w:r w:rsidRPr="0027630A">
        <w:t>любые книги,</w:t>
      </w:r>
      <w:r>
        <w:t xml:space="preserve"> </w:t>
      </w:r>
      <w:r w:rsidRPr="0027630A">
        <w:t>журналы,</w:t>
      </w:r>
      <w:r>
        <w:t xml:space="preserve"> </w:t>
      </w:r>
      <w:r w:rsidRPr="0027630A">
        <w:t>газеты и т.п.</w:t>
      </w:r>
    </w:p>
    <w:p w14:paraId="440305F2" w14:textId="70ADE501" w:rsidR="00571CB8" w:rsidRPr="0027630A" w:rsidRDefault="00571CB8" w:rsidP="00863879">
      <w:pPr>
        <w:spacing w:line="240" w:lineRule="auto"/>
      </w:pPr>
      <w:r w:rsidRPr="0027630A">
        <w:t xml:space="preserve">Материалы должны быть на языке проводимого </w:t>
      </w:r>
      <w:r w:rsidR="00EE14AA">
        <w:t>ТМ</w:t>
      </w:r>
      <w:r w:rsidRPr="0027630A">
        <w:t>.</w:t>
      </w:r>
    </w:p>
    <w:p w14:paraId="4307F25A" w14:textId="77777777" w:rsidR="00571CB8" w:rsidRDefault="00571CB8" w:rsidP="00863879">
      <w:pPr>
        <w:spacing w:line="240" w:lineRule="auto"/>
      </w:pPr>
      <w:r w:rsidRPr="0027630A">
        <w:t>Приносить участниками собственные материалы категорически запрещается.</w:t>
      </w:r>
    </w:p>
    <w:p w14:paraId="22E92D94" w14:textId="566A5021" w:rsidR="00571CB8" w:rsidRPr="0027630A" w:rsidRDefault="00571CB8" w:rsidP="00571CB8">
      <w:pPr>
        <w:pStyle w:val="30"/>
        <w:ind w:hanging="11"/>
        <w:rPr>
          <w:szCs w:val="26"/>
        </w:rPr>
      </w:pPr>
      <w:bookmarkStart w:id="110" w:name="_Toc448310514"/>
      <w:bookmarkStart w:id="111" w:name="_Toc508709058"/>
      <w:bookmarkStart w:id="112" w:name="_Toc92964843"/>
      <w:r>
        <w:t xml:space="preserve">Проведение </w:t>
      </w:r>
      <w:r w:rsidR="00EE14AA">
        <w:t>ТМ</w:t>
      </w:r>
      <w:r>
        <w:t xml:space="preserve"> в аудитории ППЭ</w:t>
      </w:r>
      <w:bookmarkEnd w:id="110"/>
      <w:bookmarkEnd w:id="111"/>
      <w:bookmarkEnd w:id="112"/>
    </w:p>
    <w:p w14:paraId="66865A29" w14:textId="66728E56" w:rsidR="00571CB8" w:rsidRDefault="00571CB8" w:rsidP="00EE14AA">
      <w:pPr>
        <w:spacing w:line="240" w:lineRule="auto"/>
      </w:pPr>
      <w:r>
        <w:t xml:space="preserve">Перед началом </w:t>
      </w:r>
      <w:r w:rsidR="00EE14AA">
        <w:t>ТМ</w:t>
      </w:r>
      <w:r>
        <w:t xml:space="preserve"> организаторы обязаны:</w:t>
      </w:r>
    </w:p>
    <w:p w14:paraId="4B3DB71A" w14:textId="1578E77E" w:rsidR="00571CB8" w:rsidRDefault="00571CB8" w:rsidP="00EE14AA">
      <w:pPr>
        <w:pStyle w:val="a"/>
        <w:spacing w:line="240" w:lineRule="auto"/>
      </w:pPr>
      <w:r>
        <w:t>п</w:t>
      </w:r>
      <w:r w:rsidRPr="0027630A">
        <w:t xml:space="preserve">ровести инструктаж участников </w:t>
      </w:r>
      <w:r w:rsidR="00EE14AA">
        <w:t>ТМ</w:t>
      </w:r>
      <w:r w:rsidRPr="0027630A">
        <w:t xml:space="preserve"> по процедуре выполнения устной части работы</w:t>
      </w:r>
      <w:r>
        <w:t>;</w:t>
      </w:r>
    </w:p>
    <w:p w14:paraId="19A642FB" w14:textId="77777777" w:rsidR="00571CB8" w:rsidRDefault="00571CB8" w:rsidP="00EE14AA">
      <w:pPr>
        <w:pStyle w:val="a"/>
        <w:spacing w:line="240" w:lineRule="auto"/>
      </w:pPr>
      <w:r w:rsidRPr="0027630A">
        <w:t>объяснить их права и обязанности</w:t>
      </w:r>
      <w:r>
        <w:t>;</w:t>
      </w:r>
    </w:p>
    <w:p w14:paraId="1A644531" w14:textId="034804E7" w:rsidR="00571CB8" w:rsidRDefault="00571CB8" w:rsidP="00EE14AA">
      <w:pPr>
        <w:pStyle w:val="a"/>
        <w:spacing w:line="240" w:lineRule="auto"/>
      </w:pPr>
      <w:r w:rsidRPr="0085072E">
        <w:t xml:space="preserve">раздать им бланки устной части, зафиксировать время начала </w:t>
      </w:r>
      <w:r w:rsidR="00EE14AA">
        <w:t>ТМ</w:t>
      </w:r>
      <w:r w:rsidRPr="0085072E">
        <w:t xml:space="preserve"> на </w:t>
      </w:r>
      <w:r>
        <w:t>доске или информационном стенде;</w:t>
      </w:r>
    </w:p>
    <w:p w14:paraId="13BF3083" w14:textId="77777777" w:rsidR="00571CB8" w:rsidRPr="0027630A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571CB8" w14:paraId="585DB372" w14:textId="77777777" w:rsidTr="00571CB8">
        <w:tc>
          <w:tcPr>
            <w:tcW w:w="704" w:type="dxa"/>
          </w:tcPr>
          <w:p w14:paraId="28B4BE8C" w14:textId="77777777" w:rsidR="00571CB8" w:rsidRPr="00B53EE2" w:rsidRDefault="00571CB8" w:rsidP="00EE14A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4702F5" wp14:editId="72495A6D">
                  <wp:extent cx="360000" cy="360000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38FEDA1A" w14:textId="3C0CAA76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  <w:r w:rsidRPr="00777759">
              <w:rPr>
                <w:i/>
              </w:rPr>
              <w:t>Форм</w:t>
            </w:r>
            <w:r w:rsidR="00EF2234" w:rsidRPr="00777759">
              <w:rPr>
                <w:i/>
              </w:rPr>
              <w:t>а</w:t>
            </w:r>
            <w:r w:rsidRPr="00777759">
              <w:rPr>
                <w:i/>
              </w:rPr>
              <w:t xml:space="preserve"> 05-02-У «Протокол проведения ОГЭ в аудитории ожидания»</w:t>
            </w:r>
            <w:r w:rsidR="00EF2234" w:rsidRPr="00777759">
              <w:rPr>
                <w:i/>
              </w:rPr>
              <w:t xml:space="preserve"> будет распечатана одна на ОУ с номером аудитории 0001 и списком всех участников ТМ по предмету по алфавиту (независимо от класса участника). Графа «Очередь сдачи. План» на ТМ заполнена не будет</w:t>
            </w:r>
            <w:r w:rsidRPr="00777759">
              <w:rPr>
                <w:i/>
              </w:rPr>
              <w:t xml:space="preserve">. Далее будут лежать именные бланки устной части указанных участников. </w:t>
            </w:r>
          </w:p>
          <w:p w14:paraId="2401D7BC" w14:textId="77777777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</w:p>
          <w:p w14:paraId="75BE1B4A" w14:textId="5FD7BA0E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  <w:r w:rsidRPr="00777759">
              <w:rPr>
                <w:i/>
              </w:rPr>
              <w:t xml:space="preserve">Затем снова будет лежать форма 05-02-У с фамилиями участников, </w:t>
            </w:r>
            <w:r w:rsidRPr="00777759">
              <w:rPr>
                <w:i/>
              </w:rPr>
              <w:lastRenderedPageBreak/>
              <w:t>прикрепленных к следующей аудитории проведения, и их именные бланки устной части.</w:t>
            </w:r>
          </w:p>
          <w:p w14:paraId="1929D77A" w14:textId="77777777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</w:p>
          <w:p w14:paraId="753C24E1" w14:textId="733EC9C5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  <w:r w:rsidRPr="00777759">
              <w:rPr>
                <w:i/>
              </w:rPr>
              <w:t>В форме 05-01-У «Список участников ГИА в аудитории ожидания» будут указаны все участники экзамена в алфавитном порядке, а также номер аудитории</w:t>
            </w:r>
            <w:r w:rsidR="00EF2234" w:rsidRPr="00777759">
              <w:rPr>
                <w:i/>
              </w:rPr>
              <w:t xml:space="preserve"> проведения</w:t>
            </w:r>
            <w:r w:rsidRPr="00777759">
              <w:rPr>
                <w:i/>
              </w:rPr>
              <w:t xml:space="preserve"> </w:t>
            </w:r>
            <w:r w:rsidR="00EF2234" w:rsidRPr="00777759">
              <w:rPr>
                <w:i/>
              </w:rPr>
              <w:t>«0001»</w:t>
            </w:r>
            <w:r w:rsidRPr="00777759">
              <w:rPr>
                <w:i/>
              </w:rPr>
              <w:t xml:space="preserve">. </w:t>
            </w:r>
          </w:p>
          <w:p w14:paraId="1F5FC978" w14:textId="77777777" w:rsidR="00571CB8" w:rsidRPr="00777759" w:rsidRDefault="00571CB8" w:rsidP="00EE14AA">
            <w:pPr>
              <w:spacing w:line="240" w:lineRule="auto"/>
              <w:ind w:firstLine="0"/>
              <w:rPr>
                <w:i/>
              </w:rPr>
            </w:pPr>
          </w:p>
          <w:p w14:paraId="38C0D2A4" w14:textId="77777777" w:rsidR="00571CB8" w:rsidRPr="00C4737E" w:rsidRDefault="00571CB8" w:rsidP="00EE14AA">
            <w:pPr>
              <w:spacing w:line="240" w:lineRule="auto"/>
              <w:ind w:firstLine="0"/>
            </w:pPr>
            <w:r w:rsidRPr="00777759">
              <w:rPr>
                <w:i/>
              </w:rPr>
              <w:t>Организаторы должны найти фамилию участника в общем списке по форме 05-01-У, затем отметить явку участника в соответствующем листе формы 05-02-У, выдать участнику именной бланк устной части.</w:t>
            </w:r>
          </w:p>
        </w:tc>
      </w:tr>
    </w:tbl>
    <w:p w14:paraId="1DB9FC66" w14:textId="77777777" w:rsidR="00571CB8" w:rsidRPr="0027630A" w:rsidRDefault="00571CB8" w:rsidP="00EE14AA">
      <w:pPr>
        <w:spacing w:line="240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924"/>
      </w:tblGrid>
      <w:tr w:rsidR="00571CB8" w14:paraId="45368380" w14:textId="77777777" w:rsidTr="00571CB8">
        <w:tc>
          <w:tcPr>
            <w:tcW w:w="704" w:type="dxa"/>
          </w:tcPr>
          <w:p w14:paraId="0314A2AF" w14:textId="77777777" w:rsidR="00571CB8" w:rsidRPr="00B53EE2" w:rsidRDefault="00571CB8" w:rsidP="00EE14A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1EF73F" wp14:editId="55FFD1E0">
                  <wp:extent cx="360000" cy="36000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49B1CDF1" w14:textId="6ED9336C" w:rsidR="00571CB8" w:rsidRPr="004C2CD2" w:rsidRDefault="00571CB8" w:rsidP="00415C70">
            <w:pPr>
              <w:spacing w:line="240" w:lineRule="auto"/>
              <w:ind w:firstLine="0"/>
              <w:rPr>
                <w:i/>
              </w:rPr>
            </w:pPr>
            <w:r w:rsidRPr="004C2CD2">
              <w:rPr>
                <w:i/>
              </w:rPr>
              <w:t xml:space="preserve">Начало экзамена в аудитории </w:t>
            </w:r>
            <w:r w:rsidR="00415C70">
              <w:rPr>
                <w:i/>
              </w:rPr>
              <w:t xml:space="preserve">ожидания </w:t>
            </w:r>
            <w:r w:rsidRPr="004C2CD2">
              <w:rPr>
                <w:i/>
              </w:rPr>
              <w:t>считается с момента завершения инструктажа.</w:t>
            </w:r>
          </w:p>
        </w:tc>
      </w:tr>
    </w:tbl>
    <w:p w14:paraId="575F9406" w14:textId="77777777" w:rsidR="00571CB8" w:rsidRPr="0027630A" w:rsidRDefault="00571CB8" w:rsidP="00571CB8">
      <w:pPr>
        <w:rPr>
          <w:i/>
        </w:rPr>
      </w:pPr>
    </w:p>
    <w:p w14:paraId="08BE91CF" w14:textId="43D93A94" w:rsidR="00571CB8" w:rsidRDefault="00571CB8" w:rsidP="00EE14AA">
      <w:pPr>
        <w:pStyle w:val="a"/>
        <w:spacing w:line="240" w:lineRule="auto"/>
      </w:pPr>
      <w:r>
        <w:t>объявить участников первой очереди</w:t>
      </w:r>
      <w:r w:rsidRPr="00DD710A">
        <w:t xml:space="preserve"> </w:t>
      </w:r>
      <w:r w:rsidR="00EF2234">
        <w:t>(по количеству фактически подготовленных Станций записи в аудиториях проведения)</w:t>
      </w:r>
      <w:r>
        <w:t>;</w:t>
      </w:r>
    </w:p>
    <w:p w14:paraId="11EC6DB2" w14:textId="5157EED3" w:rsidR="00571CB8" w:rsidRPr="00882D91" w:rsidRDefault="00571CB8" w:rsidP="00EE14AA">
      <w:pPr>
        <w:pStyle w:val="a"/>
        <w:spacing w:line="240" w:lineRule="auto"/>
      </w:pPr>
      <w:r w:rsidRPr="00882D91">
        <w:t xml:space="preserve">сформировать группы участников в соответствии с </w:t>
      </w:r>
      <w:r w:rsidR="00EF2234">
        <w:t>количеством посадочных мест</w:t>
      </w:r>
      <w:r w:rsidRPr="00882D91">
        <w:t xml:space="preserve"> по</w:t>
      </w:r>
      <w:r>
        <w:t> </w:t>
      </w:r>
      <w:r w:rsidRPr="00882D91">
        <w:t>аудиториям проведения;</w:t>
      </w:r>
    </w:p>
    <w:p w14:paraId="363901AF" w14:textId="77777777" w:rsidR="00571CB8" w:rsidRDefault="00571CB8" w:rsidP="00EE14AA">
      <w:pPr>
        <w:pStyle w:val="a"/>
        <w:spacing w:line="240" w:lineRule="auto"/>
      </w:pPr>
      <w:r w:rsidRPr="0059584D">
        <w:t>проконтролировать, что все участники первой очереди поставили подпись в</w:t>
      </w:r>
      <w:r>
        <w:t> </w:t>
      </w:r>
      <w:r w:rsidRPr="0059584D">
        <w:t>специальном окне на бланке устной части (за столом организатора);</w:t>
      </w:r>
    </w:p>
    <w:p w14:paraId="44025D02" w14:textId="77777777" w:rsidR="00571CB8" w:rsidRPr="0059584D" w:rsidRDefault="00571CB8" w:rsidP="00EE14AA">
      <w:pPr>
        <w:pStyle w:val="a"/>
        <w:spacing w:line="240" w:lineRule="auto"/>
      </w:pPr>
      <w:r>
        <w:t xml:space="preserve">заполнить «Ведомость коррекции персональных данных» </w:t>
      </w:r>
      <w:r>
        <w:br/>
        <w:t>(форма ППЭ-12-02), если участники первой очереди обнаружили ошибки в персональных данных;</w:t>
      </w:r>
    </w:p>
    <w:p w14:paraId="29B6E5AD" w14:textId="06ADCEC8" w:rsidR="00571CB8" w:rsidRDefault="00571CB8" w:rsidP="00EE14AA">
      <w:pPr>
        <w:pStyle w:val="a"/>
        <w:spacing w:line="240" w:lineRule="auto"/>
      </w:pPr>
      <w:r w:rsidRPr="0059584D">
        <w:t xml:space="preserve">обратить внимание участников первой очереди, что во время </w:t>
      </w:r>
      <w:r w:rsidR="00EE14AA">
        <w:t>ТМ</w:t>
      </w:r>
      <w:r w:rsidRPr="0059584D">
        <w:t xml:space="preserve"> они могут иметь при себе, помимо бланка устной части, только документ, удостоверяющий личность, лекарства и питание (при необходимости);</w:t>
      </w:r>
      <w:r>
        <w:t xml:space="preserve"> </w:t>
      </w:r>
    </w:p>
    <w:p w14:paraId="6895F06B" w14:textId="3DA6D4B0" w:rsidR="00571CB8" w:rsidRDefault="00571CB8" w:rsidP="00EE14AA">
      <w:pPr>
        <w:pStyle w:val="a"/>
        <w:spacing w:line="240" w:lineRule="auto"/>
      </w:pPr>
      <w:r w:rsidRPr="0027630A">
        <w:t xml:space="preserve">сообщить организатору вне аудитории об окончании </w:t>
      </w:r>
      <w:r>
        <w:t>инструктажа</w:t>
      </w:r>
      <w:r w:rsidRPr="0027630A">
        <w:t xml:space="preserve"> участник</w:t>
      </w:r>
      <w:r>
        <w:t>ов</w:t>
      </w:r>
      <w:r w:rsidRPr="0027630A">
        <w:t xml:space="preserve"> </w:t>
      </w:r>
      <w:r w:rsidR="00EE14AA">
        <w:t>ТМ</w:t>
      </w:r>
      <w:r>
        <w:t xml:space="preserve"> и о готовности участников первой очереди перейти в аудитории проведения</w:t>
      </w:r>
      <w:r w:rsidRPr="0027630A">
        <w:t>.</w:t>
      </w:r>
    </w:p>
    <w:p w14:paraId="5B351927" w14:textId="77777777" w:rsidR="00571CB8" w:rsidRDefault="00571CB8" w:rsidP="00EE14AA">
      <w:pPr>
        <w:spacing w:line="240" w:lineRule="auto"/>
      </w:pPr>
      <w:r>
        <w:t>Далее организатор объявляет участников следующей очереди, Участники ожидают прихода организатора вне аудитории.</w:t>
      </w:r>
    </w:p>
    <w:p w14:paraId="1F12D6AB" w14:textId="3D9C4CCC" w:rsidR="00571CB8" w:rsidRDefault="00571CB8" w:rsidP="00EE14AA">
      <w:pPr>
        <w:spacing w:line="240" w:lineRule="auto"/>
      </w:pPr>
      <w:r w:rsidRPr="0059584D">
        <w:t>Если очередность сдачи устной части сдвигается по причине неявки участников или по другой причине (опоздание, отказ, удаление, незавершение), организаторы в</w:t>
      </w:r>
      <w:r>
        <w:t> </w:t>
      </w:r>
      <w:r w:rsidRPr="0059584D">
        <w:t xml:space="preserve">аудитории </w:t>
      </w:r>
      <w:r w:rsidR="00415C70">
        <w:t>ожидания</w:t>
      </w:r>
      <w:r w:rsidR="00415C70" w:rsidRPr="0059584D">
        <w:t xml:space="preserve"> </w:t>
      </w:r>
      <w:r w:rsidRPr="0059584D">
        <w:t>должны учесть этот факт и сформировать группу по количеству мест в аудитории проведения.</w:t>
      </w:r>
    </w:p>
    <w:p w14:paraId="4CBC494D" w14:textId="77777777" w:rsidR="00571CB8" w:rsidRDefault="00571CB8" w:rsidP="00571CB8"/>
    <w:p w14:paraId="6E54F7B8" w14:textId="610C2536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 w:rsidRPr="00647F5A">
        <w:t xml:space="preserve">Действия организатора в аудитории </w:t>
      </w:r>
      <w:r w:rsidR="00415C70">
        <w:t xml:space="preserve">ожидания </w:t>
      </w:r>
      <w:r w:rsidRPr="00647F5A">
        <w:t xml:space="preserve">в случае неявки участников </w:t>
      </w:r>
      <w:r w:rsidR="00EE14AA">
        <w:t>ТМ</w:t>
      </w:r>
    </w:p>
    <w:p w14:paraId="4CB04B80" w14:textId="17169949" w:rsidR="00571CB8" w:rsidRPr="00647F5A" w:rsidRDefault="00571CB8" w:rsidP="00EE14AA">
      <w:pPr>
        <w:spacing w:line="240" w:lineRule="auto"/>
      </w:pPr>
      <w:r w:rsidRPr="00647F5A">
        <w:t xml:space="preserve">В каждой группе должно быть количество участников </w:t>
      </w:r>
      <w:r w:rsidR="00EE14AA">
        <w:t>ТМ</w:t>
      </w:r>
      <w:r w:rsidRPr="00647F5A">
        <w:t xml:space="preserve">, равное количеству рабочих мест в аудитории проведения. В случае неявки участников, организатор должен добрать необходимое количество явившихся участников, следующих по порядку в ведомости ППЭ 05-02-У. Т.е. необходимо соблюдать правило: всегда </w:t>
      </w:r>
      <w:r w:rsidRPr="00647F5A">
        <w:lastRenderedPageBreak/>
        <w:t>приглашать для перемещения в аудиторию п</w:t>
      </w:r>
      <w:r w:rsidR="009371F4">
        <w:t>роведения количество участников</w:t>
      </w:r>
      <w:r w:rsidRPr="00647F5A">
        <w:t>, равное количеству рабочих мест (за исключением, может быть, последней очереди).</w:t>
      </w:r>
    </w:p>
    <w:p w14:paraId="077D7FE3" w14:textId="53D67CC8" w:rsidR="00571CB8" w:rsidRDefault="00571CB8" w:rsidP="00EE14AA">
      <w:pPr>
        <w:spacing w:line="240" w:lineRule="auto"/>
      </w:pPr>
      <w:r w:rsidRPr="00647F5A">
        <w:t>Например, организатору необходимо набрать группу первой очереди из</w:t>
      </w:r>
      <w:r>
        <w:t> </w:t>
      </w:r>
      <w:r w:rsidRPr="00647F5A">
        <w:t>4</w:t>
      </w:r>
      <w:r>
        <w:t> </w:t>
      </w:r>
      <w:r w:rsidRPr="00647F5A">
        <w:t xml:space="preserve">человек. Он называет фамилии из списка ППЭ 05-02-У с первой очередью сдачи. Для присутствующих участников, в графе </w:t>
      </w:r>
      <w:r>
        <w:t>«Факт» (</w:t>
      </w:r>
      <w:r w:rsidRPr="00647F5A">
        <w:t>«Фактическая очередь сдачи»</w:t>
      </w:r>
      <w:r>
        <w:t>)</w:t>
      </w:r>
      <w:r w:rsidRPr="00647F5A">
        <w:t xml:space="preserve"> организатор ставит единицу, для отсутствующих – пишет слово «Нет» в графе «Явился».</w:t>
      </w:r>
    </w:p>
    <w:p w14:paraId="749FE4D4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 w:rsidRPr="0027630A">
        <w:t>Действия организатора в случае выхода из строя рабочей станции в аудитории проведения</w:t>
      </w:r>
    </w:p>
    <w:p w14:paraId="351A9027" w14:textId="77777777" w:rsidR="00571CB8" w:rsidRPr="0027630A" w:rsidRDefault="00571CB8" w:rsidP="009371F4">
      <w:pPr>
        <w:spacing w:line="240" w:lineRule="auto"/>
      </w:pPr>
      <w:r w:rsidRPr="0027630A">
        <w:t>О том, что в аудитории</w:t>
      </w:r>
      <w:r>
        <w:t xml:space="preserve"> проведения</w:t>
      </w:r>
      <w:r w:rsidRPr="0027630A">
        <w:t xml:space="preserve"> вышла из строя станция записи</w:t>
      </w:r>
      <w:r>
        <w:t>,</w:t>
      </w:r>
      <w:r w:rsidRPr="0027630A">
        <w:t xml:space="preserve"> должен сообщить организатор </w:t>
      </w:r>
      <w:r>
        <w:t>по перемещению</w:t>
      </w:r>
      <w:r w:rsidRPr="0027630A">
        <w:t>.</w:t>
      </w:r>
    </w:p>
    <w:p w14:paraId="5718FAD0" w14:textId="0E259830" w:rsidR="00571CB8" w:rsidRDefault="00571CB8" w:rsidP="009371F4">
      <w:pPr>
        <w:spacing w:line="240" w:lineRule="auto"/>
      </w:pPr>
      <w:r w:rsidRPr="0027630A">
        <w:t>В этом случае работа с очередью сдачи экзамена аналогична ситуации неявки участников за тем исключением, что очередь сбивается не из-за неявки, а из-за сокращения размера группы участников, которые должны быть приведены в аудиторию проведения.</w:t>
      </w:r>
    </w:p>
    <w:p w14:paraId="745AE4D0" w14:textId="6CEDB81A" w:rsidR="00571CB8" w:rsidRDefault="00571CB8" w:rsidP="00571CB8">
      <w:pPr>
        <w:pStyle w:val="30"/>
        <w:ind w:hanging="11"/>
      </w:pPr>
      <w:bookmarkStart w:id="113" w:name="_Toc448310515"/>
      <w:bookmarkStart w:id="114" w:name="_Toc508709059"/>
      <w:bookmarkStart w:id="115" w:name="_Toc92964844"/>
      <w:r>
        <w:t xml:space="preserve">Завершение проведения </w:t>
      </w:r>
      <w:r w:rsidR="009371F4">
        <w:t>ТМ</w:t>
      </w:r>
      <w:r>
        <w:t xml:space="preserve"> в аудитории ППЭ</w:t>
      </w:r>
      <w:bookmarkEnd w:id="113"/>
      <w:bookmarkEnd w:id="114"/>
      <w:bookmarkEnd w:id="115"/>
    </w:p>
    <w:p w14:paraId="5E08E4F0" w14:textId="7193B4BD" w:rsidR="00571CB8" w:rsidRDefault="00571CB8" w:rsidP="009371F4">
      <w:pPr>
        <w:tabs>
          <w:tab w:val="left" w:pos="318"/>
        </w:tabs>
        <w:spacing w:line="240" w:lineRule="auto"/>
      </w:pPr>
      <w:r w:rsidRPr="0027630A">
        <w:t xml:space="preserve">По окончании </w:t>
      </w:r>
      <w:r w:rsidR="009371F4">
        <w:t>ТМ</w:t>
      </w:r>
      <w:r w:rsidRPr="0027630A">
        <w:t xml:space="preserve"> организаторы в аудитории </w:t>
      </w:r>
      <w:r w:rsidR="00415C70">
        <w:t>ожидания</w:t>
      </w:r>
      <w:r w:rsidR="00415C70" w:rsidRPr="0027630A">
        <w:t xml:space="preserve"> </w:t>
      </w:r>
      <w:r w:rsidRPr="0027630A">
        <w:t>должны</w:t>
      </w:r>
      <w:r>
        <w:t xml:space="preserve"> </w:t>
      </w:r>
      <w:r w:rsidRPr="0027630A">
        <w:t xml:space="preserve">собрать </w:t>
      </w:r>
      <w:r>
        <w:t>и </w:t>
      </w:r>
      <w:r w:rsidRPr="0027630A">
        <w:t>передать руководителю ППЭ</w:t>
      </w:r>
      <w:r>
        <w:t>:</w:t>
      </w:r>
      <w:r w:rsidRPr="0027630A">
        <w:t xml:space="preserve"> </w:t>
      </w:r>
    </w:p>
    <w:p w14:paraId="1643C240" w14:textId="12B0FDC9" w:rsidR="00571CB8" w:rsidRDefault="00571CB8" w:rsidP="009371F4">
      <w:pPr>
        <w:pStyle w:val="a"/>
        <w:spacing w:line="240" w:lineRule="auto"/>
      </w:pPr>
      <w:r w:rsidRPr="0027630A">
        <w:t xml:space="preserve">бланки </w:t>
      </w:r>
      <w:r>
        <w:t>неявившихся, удаленных, не закончивших экзамен по уважительной причине участников;</w:t>
      </w:r>
    </w:p>
    <w:p w14:paraId="407FDCC7" w14:textId="77777777" w:rsidR="00571CB8" w:rsidRDefault="00571CB8" w:rsidP="009371F4">
      <w:pPr>
        <w:pStyle w:val="a"/>
        <w:spacing w:line="240" w:lineRule="auto"/>
      </w:pPr>
      <w:r>
        <w:t>форму ППЭ-05-02-У;</w:t>
      </w:r>
    </w:p>
    <w:p w14:paraId="04459BBC" w14:textId="77777777" w:rsidR="00571CB8" w:rsidRDefault="00571CB8" w:rsidP="009371F4">
      <w:pPr>
        <w:pStyle w:val="a"/>
        <w:spacing w:line="240" w:lineRule="auto"/>
      </w:pPr>
      <w:r>
        <w:t>«Ведомость коррекции персональных данных» (форма ППЭ-12-02) (если заполнялась);</w:t>
      </w:r>
    </w:p>
    <w:p w14:paraId="7D741BD0" w14:textId="77777777" w:rsidR="00571CB8" w:rsidRDefault="00571CB8" w:rsidP="009371F4">
      <w:pPr>
        <w:pStyle w:val="a"/>
        <w:spacing w:line="240" w:lineRule="auto"/>
      </w:pPr>
      <w:r>
        <w:t>прочие материалы из аудитории</w:t>
      </w:r>
      <w:r w:rsidRPr="0027630A">
        <w:t>.</w:t>
      </w:r>
    </w:p>
    <w:p w14:paraId="6A5BF452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64B8CE12" w14:textId="77777777" w:rsidR="00571CB8" w:rsidRDefault="00571CB8" w:rsidP="00571CB8">
      <w:pPr>
        <w:pStyle w:val="22"/>
      </w:pPr>
      <w:bookmarkStart w:id="116" w:name="_Toc448310516"/>
      <w:bookmarkStart w:id="117" w:name="_Toc508709060"/>
      <w:bookmarkStart w:id="118" w:name="_Toc92964845"/>
      <w:r>
        <w:lastRenderedPageBreak/>
        <w:t>Инструкция для организатора в аудитории проведения</w:t>
      </w:r>
      <w:bookmarkEnd w:id="116"/>
      <w:bookmarkEnd w:id="117"/>
      <w:bookmarkEnd w:id="118"/>
    </w:p>
    <w:p w14:paraId="20C6720A" w14:textId="2E69D47E" w:rsidR="00571CB8" w:rsidRDefault="00571CB8" w:rsidP="00571CB8">
      <w:pPr>
        <w:pStyle w:val="30"/>
        <w:ind w:hanging="11"/>
      </w:pPr>
      <w:bookmarkStart w:id="119" w:name="_Toc448310517"/>
      <w:bookmarkStart w:id="120" w:name="_Toc508709061"/>
      <w:bookmarkStart w:id="121" w:name="_Toc92964846"/>
      <w:r>
        <w:t xml:space="preserve">Подготовка к проведению </w:t>
      </w:r>
      <w:r w:rsidR="009371F4">
        <w:t>ТМ</w:t>
      </w:r>
      <w:r>
        <w:t xml:space="preserve"> в аудитории ППЭ</w:t>
      </w:r>
      <w:bookmarkEnd w:id="119"/>
      <w:bookmarkEnd w:id="120"/>
      <w:bookmarkEnd w:id="121"/>
    </w:p>
    <w:p w14:paraId="7811B9E1" w14:textId="694AF00C" w:rsidR="00571CB8" w:rsidRDefault="00571CB8" w:rsidP="009371F4">
      <w:pPr>
        <w:spacing w:line="240" w:lineRule="auto"/>
      </w:pPr>
      <w:r>
        <w:t xml:space="preserve">В день проведения </w:t>
      </w:r>
      <w:r w:rsidR="009371F4">
        <w:t>ТМ</w:t>
      </w:r>
      <w:r>
        <w:t xml:space="preserve"> организаторы обязаны:</w:t>
      </w:r>
    </w:p>
    <w:p w14:paraId="5B14DB2E" w14:textId="4BE743A4" w:rsidR="00571CB8" w:rsidRPr="0027630A" w:rsidRDefault="00571CB8" w:rsidP="009371F4">
      <w:pPr>
        <w:pStyle w:val="a"/>
        <w:spacing w:line="240" w:lineRule="auto"/>
      </w:pPr>
      <w:r w:rsidRPr="0027630A">
        <w:t>за час до </w:t>
      </w:r>
      <w:r w:rsidR="009371F4">
        <w:t>ТМ</w:t>
      </w:r>
      <w:r w:rsidRPr="0027630A">
        <w:t xml:space="preserve"> получить от технического специалиста код активации экзамена, который будет использоваться для инициализации сдачи экзамена </w:t>
      </w:r>
      <w:r>
        <w:t>на станции записи ответов</w:t>
      </w:r>
      <w:r w:rsidRPr="0027630A">
        <w:t>;</w:t>
      </w:r>
    </w:p>
    <w:p w14:paraId="4A296A06" w14:textId="0681476E" w:rsidR="00571CB8" w:rsidRDefault="00571CB8" w:rsidP="009371F4">
      <w:pPr>
        <w:pStyle w:val="a"/>
        <w:spacing w:line="240" w:lineRule="auto"/>
      </w:pPr>
      <w:r w:rsidRPr="0027630A">
        <w:t>за час до </w:t>
      </w:r>
      <w:r w:rsidR="009371F4">
        <w:t>ТМ</w:t>
      </w:r>
      <w:r w:rsidRPr="0027630A">
        <w:t xml:space="preserve"> получить от технического специалиста краткую инструкцию участника по использованию станции записи ответов и ознакомиться с </w:t>
      </w:r>
      <w:r>
        <w:t>ней</w:t>
      </w:r>
      <w:r w:rsidRPr="0027630A">
        <w:t>;</w:t>
      </w:r>
    </w:p>
    <w:p w14:paraId="5C3BB808" w14:textId="2BDBDFEE" w:rsidR="00571CB8" w:rsidRDefault="00571CB8" w:rsidP="00571CB8">
      <w:pPr>
        <w:pStyle w:val="30"/>
        <w:ind w:hanging="11"/>
      </w:pPr>
      <w:bookmarkStart w:id="122" w:name="_Toc448310518"/>
      <w:bookmarkStart w:id="123" w:name="_Toc508709062"/>
      <w:bookmarkStart w:id="124" w:name="_Toc92964847"/>
      <w:r>
        <w:t xml:space="preserve">Проведение </w:t>
      </w:r>
      <w:r w:rsidR="009371F4">
        <w:t>ТМ</w:t>
      </w:r>
      <w:r>
        <w:t xml:space="preserve"> в аудитории ППЭ</w:t>
      </w:r>
      <w:bookmarkEnd w:id="122"/>
      <w:bookmarkEnd w:id="123"/>
      <w:bookmarkEnd w:id="124"/>
    </w:p>
    <w:p w14:paraId="7A0FF467" w14:textId="1C539AD6" w:rsidR="00571CB8" w:rsidRPr="0059584D" w:rsidRDefault="00571CB8" w:rsidP="009371F4">
      <w:pPr>
        <w:spacing w:line="240" w:lineRule="auto"/>
      </w:pPr>
      <w:r w:rsidRPr="0059584D">
        <w:t>Участники входят в аудиторию проведения группами, сформированными в</w:t>
      </w:r>
      <w:r>
        <w:t> </w:t>
      </w:r>
      <w:r w:rsidRPr="0059584D">
        <w:t xml:space="preserve">аудитории </w:t>
      </w:r>
      <w:r w:rsidR="00415C70">
        <w:t>ожидания</w:t>
      </w:r>
      <w:r w:rsidRPr="0059584D">
        <w:t>. После входа в аудиторию каждой группы участников организаторы в аудитории проведения должны:</w:t>
      </w:r>
    </w:p>
    <w:p w14:paraId="51200A07" w14:textId="2F66DAB0" w:rsidR="00571CB8" w:rsidRPr="0027630A" w:rsidRDefault="00571CB8" w:rsidP="009371F4">
      <w:pPr>
        <w:pStyle w:val="a"/>
        <w:spacing w:line="240" w:lineRule="auto"/>
      </w:pPr>
      <w:r w:rsidRPr="0027630A">
        <w:t xml:space="preserve">распределить </w:t>
      </w:r>
      <w:r>
        <w:t xml:space="preserve">участников </w:t>
      </w:r>
      <w:r w:rsidRPr="0027630A">
        <w:t xml:space="preserve">по рабочим местам в аудитории, распределение выполняется произвольным образом с учётом предмета: иностранный язык, который сдаёт участник, должен совпадать с указанным на станции записи ответов </w:t>
      </w:r>
      <w:r>
        <w:t>(</w:t>
      </w:r>
      <w:r w:rsidRPr="0027630A">
        <w:t>в одной аудитории на разных станциях могут сдавать разные предметы);</w:t>
      </w:r>
    </w:p>
    <w:p w14:paraId="552D9D10" w14:textId="17E04CE9" w:rsidR="00571CB8" w:rsidRDefault="00571CB8" w:rsidP="009371F4">
      <w:pPr>
        <w:pStyle w:val="a"/>
        <w:spacing w:line="240" w:lineRule="auto"/>
      </w:pPr>
      <w:r>
        <w:t>с</w:t>
      </w:r>
      <w:r w:rsidRPr="0027630A">
        <w:t>верить персональные данные участника, указанные в бланке устно</w:t>
      </w:r>
      <w:r>
        <w:t>й</w:t>
      </w:r>
      <w:r w:rsidRPr="0027630A">
        <w:t xml:space="preserve"> </w:t>
      </w:r>
      <w:r>
        <w:t>части</w:t>
      </w:r>
      <w:r w:rsidRPr="0027630A">
        <w:t>, с предъявленным документом, удостоверяющим личность</w:t>
      </w:r>
      <w:r>
        <w:t>;</w:t>
      </w:r>
      <w:r w:rsidRPr="0027630A">
        <w:t xml:space="preserve"> </w:t>
      </w:r>
    </w:p>
    <w:p w14:paraId="51EF4594" w14:textId="12F33840" w:rsidR="00571CB8" w:rsidRPr="0027630A" w:rsidRDefault="00571CB8" w:rsidP="009371F4">
      <w:pPr>
        <w:pStyle w:val="a"/>
        <w:spacing w:line="240" w:lineRule="auto"/>
      </w:pPr>
      <w:r w:rsidRPr="0027630A">
        <w:t>для каждой новой группы участников провести краткий инструктаж по процедуре сдачи экзамена;</w:t>
      </w:r>
    </w:p>
    <w:p w14:paraId="0F08468D" w14:textId="77777777" w:rsidR="00571CB8" w:rsidRPr="0027630A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33A90A39" w14:textId="77777777" w:rsidTr="00571CB8">
        <w:tc>
          <w:tcPr>
            <w:tcW w:w="782" w:type="dxa"/>
          </w:tcPr>
          <w:p w14:paraId="4B8751E9" w14:textId="77777777" w:rsidR="00571CB8" w:rsidRPr="00B53EE2" w:rsidRDefault="00571CB8" w:rsidP="00571CB8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1E5438" wp14:editId="3091A2A4">
                  <wp:extent cx="360000" cy="36000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215E2473" w14:textId="421DF202" w:rsidR="00571CB8" w:rsidRPr="004C2CD2" w:rsidRDefault="00571CB8" w:rsidP="009371F4">
            <w:pPr>
              <w:ind w:firstLine="0"/>
              <w:rPr>
                <w:i/>
              </w:rPr>
            </w:pPr>
            <w:r w:rsidRPr="0027630A">
              <w:rPr>
                <w:i/>
              </w:rPr>
              <w:t xml:space="preserve">Начало </w:t>
            </w:r>
            <w:r w:rsidR="009371F4">
              <w:rPr>
                <w:i/>
              </w:rPr>
              <w:t>ТМ</w:t>
            </w:r>
            <w:r w:rsidRPr="0027630A">
              <w:rPr>
                <w:i/>
              </w:rPr>
              <w:t xml:space="preserve"> в аудитории проведения считается с момента завершения краткого инструктажа первой группы участников, окончанием </w:t>
            </w:r>
            <w:r w:rsidR="009371F4">
              <w:rPr>
                <w:i/>
              </w:rPr>
              <w:t>ТМ</w:t>
            </w:r>
            <w:r w:rsidRPr="0027630A">
              <w:rPr>
                <w:i/>
              </w:rPr>
              <w:t xml:space="preserve"> считается момент, когда аудиторию покинул последний участник</w:t>
            </w:r>
            <w:r w:rsidR="009371F4">
              <w:rPr>
                <w:i/>
              </w:rPr>
              <w:t xml:space="preserve"> ТМ</w:t>
            </w:r>
            <w:r w:rsidRPr="0027630A">
              <w:rPr>
                <w:i/>
              </w:rPr>
              <w:t>.</w:t>
            </w:r>
          </w:p>
        </w:tc>
      </w:tr>
    </w:tbl>
    <w:p w14:paraId="76F9FA41" w14:textId="77777777" w:rsidR="00571CB8" w:rsidRPr="0027630A" w:rsidRDefault="00571CB8" w:rsidP="009371F4">
      <w:pPr>
        <w:pStyle w:val="a"/>
        <w:spacing w:line="240" w:lineRule="auto"/>
      </w:pPr>
      <w:r w:rsidRPr="0027630A">
        <w:t>сверить номер бланка устно</w:t>
      </w:r>
      <w:r>
        <w:t>й</w:t>
      </w:r>
      <w:r w:rsidRPr="0027630A">
        <w:t xml:space="preserve"> </w:t>
      </w:r>
      <w:r>
        <w:t>части</w:t>
      </w:r>
      <w:r w:rsidRPr="0027630A">
        <w:t xml:space="preserve">, </w:t>
      </w:r>
      <w:r w:rsidRPr="0059584D">
        <w:t>введенный участников в станцию записи ответов с номером на его бланке, а также номер КИМ на бланке с номером КИМ отображенным на экране компьютера</w:t>
      </w:r>
      <w:r w:rsidRPr="0027630A">
        <w:t>;</w:t>
      </w:r>
    </w:p>
    <w:p w14:paraId="6F028FBD" w14:textId="14BB4C3D" w:rsidR="00571CB8" w:rsidRPr="0027630A" w:rsidRDefault="00571CB8" w:rsidP="009371F4">
      <w:pPr>
        <w:pStyle w:val="a"/>
        <w:spacing w:line="240" w:lineRule="auto"/>
      </w:pPr>
      <w:r w:rsidRPr="0027630A">
        <w:t>инициировать начало выполнения работы</w:t>
      </w:r>
      <w:r>
        <w:t xml:space="preserve"> (ввести код активации экзамена</w:t>
      </w:r>
      <w:r w:rsidRPr="0027630A">
        <w:t xml:space="preserve">). После проведения указанных процедур начинается процесс выполнения работы участником </w:t>
      </w:r>
      <w:r w:rsidR="009371F4">
        <w:t>ТМ</w:t>
      </w:r>
      <w:r w:rsidRPr="0027630A">
        <w:t>;</w:t>
      </w:r>
    </w:p>
    <w:p w14:paraId="505136E0" w14:textId="7F46A3AE" w:rsidR="00571CB8" w:rsidRPr="0027630A" w:rsidRDefault="00571CB8" w:rsidP="009371F4">
      <w:pPr>
        <w:pStyle w:val="a"/>
        <w:spacing w:line="240" w:lineRule="auto"/>
      </w:pPr>
      <w:r w:rsidRPr="0027630A">
        <w:t>контрол</w:t>
      </w:r>
      <w:r>
        <w:t>ировать</w:t>
      </w:r>
      <w:r w:rsidRPr="0027630A">
        <w:t xml:space="preserve"> выполнени</w:t>
      </w:r>
      <w:r>
        <w:t>е</w:t>
      </w:r>
      <w:r w:rsidRPr="0027630A">
        <w:t xml:space="preserve"> работы участниками </w:t>
      </w:r>
      <w:r w:rsidR="009371F4">
        <w:t>ТМ</w:t>
      </w:r>
      <w:r w:rsidRPr="0027630A">
        <w:t>;</w:t>
      </w:r>
    </w:p>
    <w:p w14:paraId="56B31AE5" w14:textId="61B54AB2" w:rsidR="00571CB8" w:rsidRDefault="00571CB8" w:rsidP="009371F4">
      <w:pPr>
        <w:pStyle w:val="a"/>
        <w:spacing w:line="240" w:lineRule="auto"/>
      </w:pPr>
      <w:r w:rsidRPr="0027630A">
        <w:t xml:space="preserve">завершить в ПО </w:t>
      </w:r>
      <w:r>
        <w:t>«</w:t>
      </w:r>
      <w:r w:rsidRPr="0027630A">
        <w:t>Станция записи ответов</w:t>
      </w:r>
      <w:r>
        <w:t>»</w:t>
      </w:r>
      <w:r w:rsidRPr="0027630A">
        <w:t xml:space="preserve"> выполнение работы участником (инициировать сдачу экзамена следующим участником </w:t>
      </w:r>
      <w:r w:rsidR="009371F4">
        <w:t>ТМ</w:t>
      </w:r>
      <w:r w:rsidRPr="0027630A">
        <w:t>);</w:t>
      </w:r>
    </w:p>
    <w:p w14:paraId="301BB622" w14:textId="77777777" w:rsidR="00571CB8" w:rsidRPr="0027630A" w:rsidRDefault="00571CB8" w:rsidP="009371F4">
      <w:pPr>
        <w:pStyle w:val="a"/>
        <w:spacing w:line="240" w:lineRule="auto"/>
      </w:pPr>
      <w:r w:rsidRPr="0059584D">
        <w:t>получить от участника бланк устной части;</w:t>
      </w:r>
    </w:p>
    <w:p w14:paraId="32270241" w14:textId="68A6E875" w:rsidR="00571CB8" w:rsidRPr="0027630A" w:rsidRDefault="00571CB8" w:rsidP="009371F4">
      <w:pPr>
        <w:pStyle w:val="a"/>
        <w:spacing w:line="240" w:lineRule="auto"/>
      </w:pPr>
      <w:r w:rsidRPr="0027630A">
        <w:t xml:space="preserve">после завершения выполнения работы группой участников </w:t>
      </w:r>
      <w:r w:rsidR="009371F4">
        <w:t>ТМ</w:t>
      </w:r>
      <w:r w:rsidRPr="0027630A">
        <w:t xml:space="preserve"> на всех рабочих местах в аудитории сообщить об этом организатору вне аудитории, ожидающему у данной аудитории.</w:t>
      </w:r>
    </w:p>
    <w:p w14:paraId="1D8E5188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lastRenderedPageBreak/>
        <w:t>Действия организатора при возникновении технических сбоев в работе Станции записи ответов</w:t>
      </w:r>
    </w:p>
    <w:p w14:paraId="77DA80AE" w14:textId="77777777" w:rsidR="00571CB8" w:rsidRPr="0027630A" w:rsidRDefault="00571CB8" w:rsidP="00E566EF">
      <w:pPr>
        <w:spacing w:line="240" w:lineRule="auto"/>
      </w:pPr>
      <w:r w:rsidRPr="0027630A">
        <w:t>В случае возникновения технических сбоев в работе Станции записи необходимо выполнить следующие действия:</w:t>
      </w:r>
    </w:p>
    <w:p w14:paraId="14878ED8" w14:textId="77777777" w:rsidR="00571CB8" w:rsidRPr="0027630A" w:rsidRDefault="00571CB8" w:rsidP="00E566EF">
      <w:pPr>
        <w:pStyle w:val="a"/>
        <w:spacing w:line="240" w:lineRule="auto"/>
      </w:pPr>
      <w:r w:rsidRPr="0027630A">
        <w:t>пригласить в аудиторию технического специалиста для устранения возникших неисправностей,</w:t>
      </w:r>
    </w:p>
    <w:p w14:paraId="2F7FC338" w14:textId="347B609C" w:rsidR="00571CB8" w:rsidRPr="0027630A" w:rsidRDefault="00571CB8" w:rsidP="00E566EF">
      <w:pPr>
        <w:pStyle w:val="a"/>
        <w:spacing w:line="240" w:lineRule="auto"/>
      </w:pPr>
      <w:r w:rsidRPr="0027630A">
        <w:t xml:space="preserve">если неисправности устранены, то сдача </w:t>
      </w:r>
      <w:r w:rsidR="009371F4">
        <w:t>ТМ</w:t>
      </w:r>
      <w:r w:rsidRPr="0027630A">
        <w:t xml:space="preserve"> продолжается на этой рабочей станции,</w:t>
      </w:r>
    </w:p>
    <w:p w14:paraId="53711183" w14:textId="77777777" w:rsidR="00571CB8" w:rsidRPr="0027630A" w:rsidRDefault="00571CB8" w:rsidP="00E566EF">
      <w:pPr>
        <w:pStyle w:val="a"/>
        <w:spacing w:line="240" w:lineRule="auto"/>
      </w:pPr>
      <w:r w:rsidRPr="0027630A">
        <w:t>если неисправности не могут быть устранены, в аудитории должна быть установлена резервная рабочая станция, на которой продолжается сдача экзамена,</w:t>
      </w:r>
    </w:p>
    <w:p w14:paraId="33B9A416" w14:textId="7D70BF8E" w:rsidR="00571CB8" w:rsidRPr="0027630A" w:rsidRDefault="00571CB8" w:rsidP="00E566EF">
      <w:pPr>
        <w:pStyle w:val="a"/>
        <w:spacing w:line="240" w:lineRule="auto"/>
      </w:pPr>
      <w:r w:rsidRPr="0027630A">
        <w:t xml:space="preserve">если неисправности не могут быть устранены и нет резервной рабочей станции, то участники, которые должны были сдавать </w:t>
      </w:r>
      <w:r w:rsidR="009371F4">
        <w:t>ТМ</w:t>
      </w:r>
      <w:r w:rsidRPr="0027630A">
        <w:t xml:space="preserve"> на вышедшей из строя рабочей станции, направляются для сдачи </w:t>
      </w:r>
      <w:r w:rsidR="009371F4">
        <w:t>ТМ</w:t>
      </w:r>
      <w:r w:rsidRPr="0027630A">
        <w:t xml:space="preserve"> на имеющиеся рабочие станции в этой аудитории в порядке общей очереди. В этом случае </w:t>
      </w:r>
      <w:r w:rsidRPr="0059584D">
        <w:t xml:space="preserve">организаторы в аудитории </w:t>
      </w:r>
      <w:r w:rsidR="00415C70">
        <w:t>ожидания</w:t>
      </w:r>
      <w:r w:rsidRPr="0059584D">
        <w:t>, через организатора по перемещению, оповещаются об уменьшении количества действующих станций записи в аудитории проведения и формируют группы участников по числу действующих станций записи;</w:t>
      </w:r>
    </w:p>
    <w:p w14:paraId="5B8CA23B" w14:textId="541D623E" w:rsidR="00571CB8" w:rsidRDefault="00571CB8" w:rsidP="00E566EF">
      <w:pPr>
        <w:pStyle w:val="a"/>
        <w:spacing w:line="240" w:lineRule="auto"/>
      </w:pPr>
      <w:r w:rsidRPr="0027630A">
        <w:t xml:space="preserve">если из строя вышла единственная рабочая станция в аудитории и нет возможности её замены, </w:t>
      </w:r>
      <w:r w:rsidR="00EF2234">
        <w:t>можно направить участника ТМ за другое рабочее место либо в другую аудиторию проведения</w:t>
      </w:r>
    </w:p>
    <w:p w14:paraId="3D389A42" w14:textId="72B31880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 w:rsidRPr="00524B8F">
        <w:t xml:space="preserve">Выполнение экзаменационной работы участником </w:t>
      </w:r>
      <w:r w:rsidR="009371F4">
        <w:t>ТМ</w:t>
      </w:r>
      <w:r w:rsidRPr="00524B8F">
        <w:t xml:space="preserve">, в случае выхода из строя </w:t>
      </w:r>
      <w:r>
        <w:t>Станции записи ответов</w:t>
      </w:r>
    </w:p>
    <w:p w14:paraId="3F82B43D" w14:textId="77777777" w:rsidR="00571CB8" w:rsidRDefault="00571CB8" w:rsidP="00E566EF">
      <w:pPr>
        <w:spacing w:line="240" w:lineRule="auto"/>
      </w:pPr>
      <w:r>
        <w:t>В случае выхода из строя Станции записи ответов:</w:t>
      </w:r>
    </w:p>
    <w:p w14:paraId="14494EF8" w14:textId="1F89FE3C" w:rsidR="00571CB8" w:rsidRPr="00E42BAD" w:rsidRDefault="00571CB8" w:rsidP="00E566EF">
      <w:pPr>
        <w:pStyle w:val="a"/>
        <w:spacing w:line="240" w:lineRule="auto"/>
      </w:pPr>
      <w:r w:rsidRPr="00E42BAD">
        <w:t xml:space="preserve">если неисправность рабочей станции возникла </w:t>
      </w:r>
      <w:r w:rsidRPr="00E42BAD">
        <w:rPr>
          <w:b/>
          <w:u w:val="single"/>
        </w:rPr>
        <w:t>до</w:t>
      </w:r>
      <w:r w:rsidRPr="00E42BAD">
        <w:t> </w:t>
      </w:r>
      <w:r w:rsidRPr="00E42BAD">
        <w:rPr>
          <w:b/>
          <w:u w:val="single"/>
        </w:rPr>
        <w:t>начала выполнения экзаменационной работы</w:t>
      </w:r>
      <w:r w:rsidRPr="00E42BAD">
        <w:t xml:space="preserve">: участник </w:t>
      </w:r>
      <w:r w:rsidR="009371F4" w:rsidRPr="00E42BAD">
        <w:t>ТМ</w:t>
      </w:r>
      <w:r w:rsidRPr="00E42BAD">
        <w:t xml:space="preserve"> не перешёл к просмотру заданий КИМ, то такой участник </w:t>
      </w:r>
      <w:r w:rsidR="009371F4" w:rsidRPr="00E42BAD">
        <w:t>ТМ</w:t>
      </w:r>
      <w:r w:rsidRPr="00E42BAD">
        <w:t xml:space="preserve"> может продолжить выполнение экзаменационной работы на этой же станции (если неисправность устранена), либо на другой рабочей станции (если неисправность не устранена). В случае выполнения экзаменационной работы на другой рабочей станции, участник </w:t>
      </w:r>
      <w:r w:rsidR="009371F4" w:rsidRPr="00E42BAD">
        <w:t>ТМ</w:t>
      </w:r>
      <w:r w:rsidRPr="00E42BAD">
        <w:t xml:space="preserve"> должен вернуться в аудиторию </w:t>
      </w:r>
      <w:r w:rsidR="00415C70">
        <w:t>ожидания</w:t>
      </w:r>
      <w:r w:rsidR="00415C70" w:rsidRPr="00E42BAD">
        <w:t xml:space="preserve"> </w:t>
      </w:r>
      <w:r w:rsidRPr="00E42BAD">
        <w:t>и пройти в аудиторию проведения последним;</w:t>
      </w:r>
    </w:p>
    <w:p w14:paraId="5B674C85" w14:textId="04A5338B" w:rsidR="00571CB8" w:rsidRPr="00E42BAD" w:rsidRDefault="00571CB8" w:rsidP="00E566EF">
      <w:pPr>
        <w:pStyle w:val="a"/>
        <w:spacing w:line="240" w:lineRule="auto"/>
      </w:pPr>
      <w:r w:rsidRPr="00E42BAD">
        <w:t xml:space="preserve">если неисправность рабочей станции возникла </w:t>
      </w:r>
      <w:r w:rsidRPr="00E42BAD">
        <w:rPr>
          <w:b/>
        </w:rPr>
        <w:t>после начала выполнения экзаменационной работы</w:t>
      </w:r>
      <w:r w:rsidRPr="00E42BAD">
        <w:t xml:space="preserve">: </w:t>
      </w:r>
      <w:r w:rsidR="009371F4" w:rsidRPr="00E42BAD">
        <w:t>участник</w:t>
      </w:r>
      <w:r w:rsidRPr="00E42BAD">
        <w:t xml:space="preserve"> отправляется в аудиторию ожидания и проходит в аудиторию проведения повторно последним.</w:t>
      </w:r>
    </w:p>
    <w:p w14:paraId="24EF6EA6" w14:textId="5562967F" w:rsidR="00571CB8" w:rsidRPr="00E566EF" w:rsidRDefault="00571CB8" w:rsidP="00E566EF">
      <w:pPr>
        <w:tabs>
          <w:tab w:val="left" w:pos="318"/>
        </w:tabs>
        <w:spacing w:line="240" w:lineRule="auto"/>
      </w:pPr>
      <w:r w:rsidRPr="00E566EF">
        <w:t>В случае возникновения у участника претензий к качеству записи его ответов (участник может прослушать свои ответа на станции записи ответов после завершения экзамена), необходимо пригласить в аудиторию технического специалиста для устранения возможных проблем, связанных с воспроизведением записи.</w:t>
      </w:r>
    </w:p>
    <w:p w14:paraId="1074921A" w14:textId="634D7A54" w:rsidR="00571CB8" w:rsidRPr="0027630A" w:rsidRDefault="00571CB8" w:rsidP="00E566EF">
      <w:pPr>
        <w:tabs>
          <w:tab w:val="left" w:pos="318"/>
        </w:tabs>
        <w:spacing w:line="240" w:lineRule="auto"/>
      </w:pPr>
      <w:r w:rsidRPr="00E566EF">
        <w:t xml:space="preserve">Если проблемы воспроизведения устранить не удалось, и участник настаивает на неудовлетворительном качестве записи его устных ответов, </w:t>
      </w:r>
      <w:r w:rsidR="00E42BAD" w:rsidRPr="00E566EF">
        <w:t xml:space="preserve">по желанию участника </w:t>
      </w:r>
      <w:r w:rsidR="00E42BAD" w:rsidRPr="00E566EF">
        <w:lastRenderedPageBreak/>
        <w:t>он направляется на повторную сдачу ТМ на другой рабочей станции</w:t>
      </w:r>
      <w:r w:rsidRPr="00E566EF">
        <w:t>.</w:t>
      </w:r>
      <w:r w:rsidR="00E42BAD" w:rsidRPr="00E566EF">
        <w:t xml:space="preserve"> Об этом составляется служебная записка с обязательным указанием аудитории и номера места сдачи ТМ, запись с которого считать корректной.</w:t>
      </w:r>
    </w:p>
    <w:p w14:paraId="6315A0F9" w14:textId="3B00727B" w:rsidR="00571CB8" w:rsidRDefault="00571CB8" w:rsidP="00571CB8">
      <w:pPr>
        <w:pStyle w:val="30"/>
        <w:ind w:hanging="11"/>
      </w:pPr>
      <w:bookmarkStart w:id="125" w:name="_Toc448310519"/>
      <w:bookmarkStart w:id="126" w:name="_Toc508709063"/>
      <w:bookmarkStart w:id="127" w:name="_Toc92964848"/>
      <w:r>
        <w:t xml:space="preserve">Завершение проведения </w:t>
      </w:r>
      <w:r w:rsidR="009371F4">
        <w:t>ТМ</w:t>
      </w:r>
      <w:r>
        <w:t xml:space="preserve"> в аудитории ППЭ</w:t>
      </w:r>
      <w:bookmarkEnd w:id="125"/>
      <w:bookmarkEnd w:id="126"/>
      <w:bookmarkEnd w:id="127"/>
    </w:p>
    <w:p w14:paraId="4FCD4CC5" w14:textId="5D288F13" w:rsidR="00571CB8" w:rsidRPr="0027630A" w:rsidRDefault="00571CB8" w:rsidP="000B10DA">
      <w:pPr>
        <w:tabs>
          <w:tab w:val="left" w:pos="318"/>
        </w:tabs>
        <w:spacing w:line="240" w:lineRule="auto"/>
      </w:pPr>
      <w:r w:rsidRPr="0027630A">
        <w:t xml:space="preserve">По окончании выполнения работы участниками </w:t>
      </w:r>
      <w:r w:rsidR="009371F4">
        <w:t>ТМ</w:t>
      </w:r>
      <w:r w:rsidRPr="0027630A">
        <w:t xml:space="preserve"> организаторы в аудитории проведения должны:</w:t>
      </w:r>
    </w:p>
    <w:p w14:paraId="1206F304" w14:textId="3BB3D9EF" w:rsidR="00571CB8" w:rsidRPr="0027630A" w:rsidRDefault="00571CB8" w:rsidP="000B10DA">
      <w:pPr>
        <w:pStyle w:val="a"/>
        <w:spacing w:line="240" w:lineRule="auto"/>
      </w:pPr>
      <w:r w:rsidRPr="0027630A">
        <w:t>вызвать технического специалиста для завершения экзамена и выгрузки файлов аудиозаписей ответов участников;</w:t>
      </w:r>
    </w:p>
    <w:p w14:paraId="2FA5A4F0" w14:textId="7DBC8CEC" w:rsidR="00571CB8" w:rsidRPr="004A1883" w:rsidRDefault="00571CB8" w:rsidP="000B10DA">
      <w:pPr>
        <w:pStyle w:val="a"/>
        <w:spacing w:line="240" w:lineRule="auto"/>
      </w:pPr>
      <w:r w:rsidRPr="0027630A">
        <w:t xml:space="preserve">провести контроль действий технического специалиста по экспорту аудиозаписей </w:t>
      </w:r>
      <w:r w:rsidRPr="004A1883">
        <w:t>ответов участников;</w:t>
      </w:r>
    </w:p>
    <w:p w14:paraId="00B565C8" w14:textId="4577378A" w:rsidR="00571CB8" w:rsidRPr="004A1883" w:rsidRDefault="00571CB8" w:rsidP="000B10DA">
      <w:pPr>
        <w:pStyle w:val="a"/>
        <w:spacing w:line="240" w:lineRule="auto"/>
      </w:pPr>
      <w:r w:rsidRPr="004A1883">
        <w:t>передать бланки устной части участников руководителю ППЭ;</w:t>
      </w:r>
    </w:p>
    <w:p w14:paraId="21D02D48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4A65DA3A" w14:textId="77777777" w:rsidR="00571CB8" w:rsidRDefault="00571CB8" w:rsidP="00571CB8">
      <w:pPr>
        <w:pStyle w:val="22"/>
      </w:pPr>
      <w:bookmarkStart w:id="128" w:name="_Toc448310520"/>
      <w:bookmarkStart w:id="129" w:name="_Toc508709064"/>
      <w:bookmarkStart w:id="130" w:name="_Toc92964849"/>
      <w:r>
        <w:lastRenderedPageBreak/>
        <w:t>Инструкция для организатора вне аудитории</w:t>
      </w:r>
      <w:bookmarkEnd w:id="128"/>
      <w:bookmarkEnd w:id="129"/>
      <w:bookmarkEnd w:id="130"/>
    </w:p>
    <w:p w14:paraId="4071D051" w14:textId="5C5140B0" w:rsidR="00571CB8" w:rsidRPr="0027630A" w:rsidRDefault="00571CB8" w:rsidP="000B10DA">
      <w:pPr>
        <w:tabs>
          <w:tab w:val="left" w:pos="318"/>
        </w:tabs>
        <w:spacing w:line="240" w:lineRule="auto"/>
      </w:pPr>
      <w:r w:rsidRPr="0027630A">
        <w:t xml:space="preserve">На этапе проведения </w:t>
      </w:r>
      <w:r w:rsidR="000B10DA">
        <w:t>ТМ</w:t>
      </w:r>
      <w:r w:rsidRPr="0027630A">
        <w:t xml:space="preserve"> организаторы вне аудитории обязаны:</w:t>
      </w:r>
    </w:p>
    <w:p w14:paraId="695186D2" w14:textId="7340AD9E" w:rsidR="00571CB8" w:rsidRPr="0027630A" w:rsidRDefault="00571CB8" w:rsidP="000B10DA">
      <w:pPr>
        <w:pStyle w:val="a"/>
        <w:spacing w:line="240" w:lineRule="auto"/>
      </w:pPr>
      <w:r w:rsidRPr="0027630A">
        <w:t xml:space="preserve">обеспечить переход участников </w:t>
      </w:r>
      <w:r w:rsidR="000B10DA">
        <w:t>ТМ</w:t>
      </w:r>
      <w:r w:rsidRPr="0027630A">
        <w:t xml:space="preserve"> из аудиторий </w:t>
      </w:r>
      <w:r w:rsidR="00415C70">
        <w:t>ожидания</w:t>
      </w:r>
      <w:r w:rsidR="00415C70" w:rsidRPr="0027630A">
        <w:t xml:space="preserve"> </w:t>
      </w:r>
      <w:r w:rsidRPr="0027630A">
        <w:t>в аудитории проведения;</w:t>
      </w:r>
    </w:p>
    <w:p w14:paraId="77AE067E" w14:textId="35DCDF5A" w:rsidR="00571CB8" w:rsidRPr="0027630A" w:rsidRDefault="00571CB8" w:rsidP="000B10DA">
      <w:pPr>
        <w:pStyle w:val="a"/>
        <w:spacing w:line="240" w:lineRule="auto"/>
      </w:pPr>
      <w:r w:rsidRPr="0027630A">
        <w:t xml:space="preserve">перед сопровождением первой группы участников </w:t>
      </w:r>
      <w:r w:rsidR="000B10DA">
        <w:t>ТМ</w:t>
      </w:r>
      <w:r w:rsidRPr="0027630A">
        <w:t xml:space="preserve"> в аудитории проведения ожидать окончания </w:t>
      </w:r>
      <w:r>
        <w:t>инструктажа</w:t>
      </w:r>
      <w:r w:rsidRPr="0027630A">
        <w:t xml:space="preserve"> у аудитории </w:t>
      </w:r>
      <w:r w:rsidR="00415C70">
        <w:t>ожидания</w:t>
      </w:r>
      <w:r w:rsidRPr="0027630A">
        <w:t>;</w:t>
      </w:r>
    </w:p>
    <w:p w14:paraId="6A3C18AA" w14:textId="7EB1E8D1" w:rsidR="00571CB8" w:rsidRPr="0027630A" w:rsidRDefault="00571CB8" w:rsidP="000B10DA">
      <w:pPr>
        <w:pStyle w:val="a"/>
        <w:spacing w:line="240" w:lineRule="auto"/>
      </w:pPr>
      <w:r w:rsidRPr="0027630A">
        <w:t xml:space="preserve">сопроводить группу участников </w:t>
      </w:r>
      <w:r w:rsidR="000B10DA">
        <w:t>ТМ</w:t>
      </w:r>
      <w:r w:rsidRPr="0027630A">
        <w:t xml:space="preserve"> первой очереди в аудитории проведения;</w:t>
      </w:r>
    </w:p>
    <w:p w14:paraId="1E8B2C91" w14:textId="6EC00424" w:rsidR="00571CB8" w:rsidRPr="0027630A" w:rsidRDefault="00571CB8" w:rsidP="000B10DA">
      <w:pPr>
        <w:pStyle w:val="a"/>
        <w:spacing w:line="240" w:lineRule="auto"/>
      </w:pPr>
      <w:r w:rsidRPr="0027630A">
        <w:t xml:space="preserve">после перевода участников </w:t>
      </w:r>
      <w:r w:rsidR="000B10DA">
        <w:t>ТМ</w:t>
      </w:r>
      <w:r w:rsidRPr="0027630A">
        <w:t xml:space="preserve"> в аудиторию ожидать у аудитории проведения;</w:t>
      </w:r>
    </w:p>
    <w:p w14:paraId="5C398559" w14:textId="15F26C0F" w:rsidR="00571CB8" w:rsidRPr="0027630A" w:rsidRDefault="00571CB8" w:rsidP="000B10DA">
      <w:pPr>
        <w:pStyle w:val="a"/>
        <w:spacing w:line="240" w:lineRule="auto"/>
      </w:pPr>
      <w:r w:rsidRPr="0027630A">
        <w:t xml:space="preserve">по просьбе организатора в аудитории проведения пройти </w:t>
      </w:r>
      <w:r>
        <w:t>к</w:t>
      </w:r>
      <w:r w:rsidRPr="0027630A">
        <w:t> аудитори</w:t>
      </w:r>
      <w:r>
        <w:t>и</w:t>
      </w:r>
      <w:r w:rsidRPr="0027630A">
        <w:t xml:space="preserve"> </w:t>
      </w:r>
      <w:r w:rsidR="00415C70">
        <w:t>ожидания</w:t>
      </w:r>
      <w:r>
        <w:t>,</w:t>
      </w:r>
      <w:r w:rsidRPr="0027630A">
        <w:t xml:space="preserve"> </w:t>
      </w:r>
      <w:r>
        <w:t>пригласить</w:t>
      </w:r>
      <w:r w:rsidRPr="0027630A">
        <w:t xml:space="preserve"> группу участников </w:t>
      </w:r>
      <w:r w:rsidR="000B10DA">
        <w:t>ТМ</w:t>
      </w:r>
      <w:r w:rsidRPr="0027630A">
        <w:t xml:space="preserve"> для следующей очереди и сопроводить ее до аудитории проведения.</w:t>
      </w:r>
    </w:p>
    <w:p w14:paraId="25BD9CE5" w14:textId="740124B6" w:rsidR="00571CB8" w:rsidRPr="0027630A" w:rsidRDefault="00571CB8" w:rsidP="000B10DA">
      <w:pPr>
        <w:tabs>
          <w:tab w:val="left" w:pos="318"/>
        </w:tabs>
        <w:spacing w:line="240" w:lineRule="auto"/>
      </w:pPr>
      <w:r>
        <w:rPr>
          <w:b/>
        </w:rPr>
        <w:t>В</w:t>
      </w:r>
      <w:r w:rsidRPr="0027630A">
        <w:rPr>
          <w:b/>
        </w:rPr>
        <w:t> случае выхода из строя рабочей станции в аудитории проведения</w:t>
      </w:r>
      <w:r>
        <w:rPr>
          <w:b/>
        </w:rPr>
        <w:t xml:space="preserve"> </w:t>
      </w:r>
      <w:r w:rsidRPr="0027630A">
        <w:t>сообщит</w:t>
      </w:r>
      <w:r>
        <w:t xml:space="preserve">ь об этом организатору в аудитории </w:t>
      </w:r>
      <w:r w:rsidR="00415C70">
        <w:t>ожидания</w:t>
      </w:r>
      <w:r>
        <w:t>.</w:t>
      </w:r>
    </w:p>
    <w:p w14:paraId="7638D6CD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7D957FF6" w14:textId="36C59045" w:rsidR="00571CB8" w:rsidRDefault="00571CB8" w:rsidP="00571CB8">
      <w:pPr>
        <w:pStyle w:val="22"/>
      </w:pPr>
      <w:bookmarkStart w:id="131" w:name="_Toc448310521"/>
      <w:bookmarkStart w:id="132" w:name="_Toc508709065"/>
      <w:bookmarkStart w:id="133" w:name="_Toc92964850"/>
      <w:r>
        <w:lastRenderedPageBreak/>
        <w:t xml:space="preserve">Инструкция для технического специалиста </w:t>
      </w:r>
      <w:bookmarkEnd w:id="131"/>
      <w:bookmarkEnd w:id="132"/>
      <w:r w:rsidR="000B10DA">
        <w:t>ОО</w:t>
      </w:r>
      <w:bookmarkEnd w:id="133"/>
    </w:p>
    <w:p w14:paraId="6B5B0C8E" w14:textId="77777777" w:rsidR="00571CB8" w:rsidRPr="000528D3" w:rsidRDefault="00571CB8" w:rsidP="00571CB8">
      <w:pPr>
        <w:pStyle w:val="30"/>
        <w:ind w:hanging="11"/>
      </w:pPr>
      <w:bookmarkStart w:id="134" w:name="_Toc448310522"/>
      <w:bookmarkStart w:id="135" w:name="_Toc508709066"/>
      <w:bookmarkStart w:id="136" w:name="_Toc92964851"/>
      <w:r w:rsidRPr="000528D3">
        <w:t>Общие сведения</w:t>
      </w:r>
      <w:bookmarkEnd w:id="134"/>
      <w:bookmarkEnd w:id="135"/>
      <w:bookmarkEnd w:id="136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55B7B8A8" w14:textId="77777777" w:rsidTr="00571CB8">
        <w:tc>
          <w:tcPr>
            <w:tcW w:w="782" w:type="dxa"/>
          </w:tcPr>
          <w:p w14:paraId="1EFD9E19" w14:textId="77777777" w:rsidR="00571CB8" w:rsidRPr="00B53EE2" w:rsidRDefault="00571CB8" w:rsidP="000B10D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F7D926" wp14:editId="4B5291B9">
                  <wp:extent cx="360000" cy="36000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02A6D7F6" w14:textId="65F23C78" w:rsidR="00571CB8" w:rsidRPr="000528D3" w:rsidRDefault="00571CB8" w:rsidP="000B10DA">
            <w:pPr>
              <w:spacing w:line="240" w:lineRule="auto"/>
              <w:ind w:firstLine="0"/>
              <w:rPr>
                <w:i/>
              </w:rPr>
            </w:pPr>
            <w:r w:rsidRPr="000528D3">
              <w:rPr>
                <w:i/>
              </w:rPr>
              <w:t xml:space="preserve">Перед проведением устной части </w:t>
            </w:r>
            <w:r w:rsidR="000B10DA">
              <w:rPr>
                <w:i/>
              </w:rPr>
              <w:t>ТМ</w:t>
            </w:r>
            <w:r w:rsidRPr="000528D3">
              <w:rPr>
                <w:i/>
              </w:rPr>
              <w:t xml:space="preserve"> по иностранным языкам технический специалист принимает участие в предварительном обучении организаторов.</w:t>
            </w:r>
          </w:p>
        </w:tc>
      </w:tr>
    </w:tbl>
    <w:p w14:paraId="0433D908" w14:textId="77777777" w:rsidR="00571CB8" w:rsidRDefault="00571CB8" w:rsidP="000B10DA">
      <w:pPr>
        <w:spacing w:line="240" w:lineRule="auto"/>
      </w:pPr>
    </w:p>
    <w:p w14:paraId="5419C3C6" w14:textId="16FCEF27" w:rsidR="00571CB8" w:rsidRPr="00901925" w:rsidRDefault="00571CB8" w:rsidP="000B10DA">
      <w:pPr>
        <w:spacing w:line="240" w:lineRule="auto"/>
      </w:pPr>
      <w:r>
        <w:t>Настоящая и</w:t>
      </w:r>
      <w:r w:rsidRPr="00901925">
        <w:t xml:space="preserve">нструкция содержит описание действий, которые следует выполнить техническому специалисту </w:t>
      </w:r>
      <w:r w:rsidR="000B10DA">
        <w:t>ОО</w:t>
      </w:r>
      <w:r>
        <w:t xml:space="preserve"> </w:t>
      </w:r>
      <w:r w:rsidRPr="00901925">
        <w:t>на этапах технической подготовки, контроля готовности и при проведении экзаменов по иностранным языкам с</w:t>
      </w:r>
      <w:r>
        <w:t> </w:t>
      </w:r>
      <w:r w:rsidRPr="00901925">
        <w:t xml:space="preserve">использованием устных коммуникаций. </w:t>
      </w:r>
    </w:p>
    <w:p w14:paraId="7B7861C9" w14:textId="77777777" w:rsidR="00571CB8" w:rsidRDefault="00571CB8" w:rsidP="000B10DA">
      <w:pPr>
        <w:spacing w:line="240" w:lineRule="auto"/>
      </w:pPr>
      <w:r w:rsidRPr="00901925">
        <w:t>Для удобства использования документ содержит соответствующие разделы по каждому этапу.</w:t>
      </w:r>
    </w:p>
    <w:p w14:paraId="544C5A93" w14:textId="77777777" w:rsidR="00571CB8" w:rsidRDefault="00571CB8" w:rsidP="00571CB8">
      <w:pPr>
        <w:pStyle w:val="30"/>
        <w:ind w:hanging="11"/>
      </w:pPr>
      <w:bookmarkStart w:id="137" w:name="_Toc448310523"/>
      <w:bookmarkStart w:id="138" w:name="_Toc508709067"/>
      <w:bookmarkStart w:id="139" w:name="_Toc92964852"/>
      <w:r>
        <w:t>Подготовка технических средств в ППЭ</w:t>
      </w:r>
      <w:bookmarkEnd w:id="137"/>
      <w:bookmarkEnd w:id="138"/>
      <w:bookmarkEnd w:id="139"/>
    </w:p>
    <w:p w14:paraId="103B8B4D" w14:textId="1921DACD" w:rsidR="00571CB8" w:rsidRPr="00192938" w:rsidRDefault="00571CB8" w:rsidP="000B10DA">
      <w:pPr>
        <w:spacing w:line="240" w:lineRule="auto"/>
      </w:pPr>
      <w:r w:rsidRPr="00901925">
        <w:t xml:space="preserve">Работы по подготовке </w:t>
      </w:r>
      <w:r>
        <w:t xml:space="preserve">технических средств </w:t>
      </w:r>
      <w:r w:rsidR="000B10DA">
        <w:t>ОО</w:t>
      </w:r>
      <w:r w:rsidRPr="00192938">
        <w:t xml:space="preserve"> должны начаться сразу после получения дистрибутивов ПО из РЦОИ</w:t>
      </w:r>
      <w:r>
        <w:t>.</w:t>
      </w:r>
    </w:p>
    <w:p w14:paraId="575BD0E7" w14:textId="441382FC" w:rsidR="00571CB8" w:rsidRDefault="00571CB8" w:rsidP="000B10DA">
      <w:pPr>
        <w:spacing w:line="240" w:lineRule="auto"/>
      </w:pPr>
      <w:r>
        <w:t xml:space="preserve">Работы по технической подготовке </w:t>
      </w:r>
      <w:r w:rsidR="000B10DA">
        <w:t>ОО</w:t>
      </w:r>
      <w:r>
        <w:t xml:space="preserve"> к проведению </w:t>
      </w:r>
      <w:r w:rsidR="000B10DA">
        <w:t>ТМ</w:t>
      </w:r>
      <w:r>
        <w:t xml:space="preserve"> должны быть завершены н</w:t>
      </w:r>
      <w:r w:rsidRPr="00192938">
        <w:t xml:space="preserve">е позднее, чем за 2 дня до проведения </w:t>
      </w:r>
      <w:r w:rsidR="000B10DA">
        <w:t>ТМ</w:t>
      </w:r>
      <w:r w:rsidRPr="00901925">
        <w:t xml:space="preserve">. </w:t>
      </w:r>
    </w:p>
    <w:p w14:paraId="786A1624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Получение дистрибутива ПО</w:t>
      </w:r>
    </w:p>
    <w:p w14:paraId="18E05652" w14:textId="45CA1CAB" w:rsidR="00571CB8" w:rsidRDefault="00571CB8" w:rsidP="000B10DA">
      <w:pPr>
        <w:spacing w:line="240" w:lineRule="auto"/>
      </w:pPr>
      <w:r w:rsidRPr="00901925">
        <w:t xml:space="preserve">Не позднее, чем за 4 дня до проведения экзамена технический специалист </w:t>
      </w:r>
      <w:r w:rsidR="000B10DA">
        <w:t>ОО</w:t>
      </w:r>
      <w:r w:rsidRPr="00901925">
        <w:t xml:space="preserve"> должен получить</w:t>
      </w:r>
      <w:r>
        <w:t>:</w:t>
      </w:r>
    </w:p>
    <w:p w14:paraId="715C4959" w14:textId="03187FFF" w:rsidR="00571CB8" w:rsidRDefault="00571CB8" w:rsidP="000B10DA">
      <w:pPr>
        <w:pStyle w:val="a"/>
        <w:spacing w:line="240" w:lineRule="auto"/>
      </w:pPr>
      <w:r w:rsidRPr="00901925">
        <w:t xml:space="preserve">из РЦОИ </w:t>
      </w:r>
      <w:r>
        <w:t xml:space="preserve">– </w:t>
      </w:r>
      <w:r w:rsidRPr="00901925">
        <w:t>дистрибутив Станции записи ответов</w:t>
      </w:r>
      <w:r>
        <w:t xml:space="preserve"> ГИА</w:t>
      </w:r>
      <w:r w:rsidRPr="00901925">
        <w:t xml:space="preserve">, предназначенной для отображения заданий электронных КИМ и аудиозаписи ответов на рабочих местах участников </w:t>
      </w:r>
      <w:r w:rsidR="000B10DA">
        <w:t>ТМ</w:t>
      </w:r>
      <w:r>
        <w:t>.</w:t>
      </w:r>
    </w:p>
    <w:p w14:paraId="7C76D90F" w14:textId="687C7D35" w:rsidR="00571CB8" w:rsidRDefault="00571CB8" w:rsidP="000B10DA">
      <w:pPr>
        <w:pStyle w:val="a"/>
        <w:spacing w:line="240" w:lineRule="auto"/>
      </w:pPr>
      <w:r>
        <w:t xml:space="preserve">от </w:t>
      </w:r>
      <w:r w:rsidR="00777759">
        <w:t>ответственного за проведение ТМ в ОО – список номеров аудиторий проведения</w:t>
      </w:r>
      <w:r w:rsidRPr="00A1791A">
        <w:t>.</w:t>
      </w:r>
    </w:p>
    <w:p w14:paraId="76720CDB" w14:textId="66253DEB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 xml:space="preserve">Подготовка технических средств в штабе </w:t>
      </w:r>
      <w:r w:rsidR="000B10DA">
        <w:t>ОО</w:t>
      </w:r>
    </w:p>
    <w:p w14:paraId="106429DE" w14:textId="4E6CD84A" w:rsidR="00571CB8" w:rsidRDefault="00571CB8" w:rsidP="000B10DA">
      <w:pPr>
        <w:spacing w:line="240" w:lineRule="auto"/>
      </w:pPr>
      <w:r>
        <w:t xml:space="preserve">При подготовке технических средств в штабе </w:t>
      </w:r>
      <w:r w:rsidR="000B10DA">
        <w:t>ОО</w:t>
      </w:r>
      <w:r>
        <w:t xml:space="preserve"> технический специалист обязан:</w:t>
      </w:r>
    </w:p>
    <w:p w14:paraId="6DA6EA4F" w14:textId="35FEDB28" w:rsidR="00571CB8" w:rsidRPr="00901925" w:rsidRDefault="00571CB8" w:rsidP="000B10DA">
      <w:pPr>
        <w:pStyle w:val="a"/>
        <w:spacing w:line="240" w:lineRule="auto"/>
      </w:pPr>
      <w:r w:rsidRPr="00901925">
        <w:t>установит</w:t>
      </w:r>
      <w:r>
        <w:t>ь</w:t>
      </w:r>
      <w:r w:rsidRPr="00901925">
        <w:t xml:space="preserve"> рабочую станцию (компьютер),</w:t>
      </w:r>
      <w:r>
        <w:t xml:space="preserve"> </w:t>
      </w:r>
      <w:r w:rsidRPr="00901925">
        <w:t xml:space="preserve">удовлетворяющую техническим требованиям, предъявляемым к рабочей станции в штабе </w:t>
      </w:r>
      <w:r w:rsidR="000B10DA">
        <w:t>ОО</w:t>
      </w:r>
      <w:r>
        <w:t xml:space="preserve"> (Приложение 1 к настоящей инструкции), </w:t>
      </w:r>
      <w:r w:rsidRPr="00AA3C41">
        <w:t xml:space="preserve">включая наличие стабильного </w:t>
      </w:r>
      <w:r>
        <w:t xml:space="preserve">стационарного </w:t>
      </w:r>
      <w:r w:rsidRPr="00AA3C41">
        <w:t>канала связи с</w:t>
      </w:r>
      <w:r>
        <w:t> </w:t>
      </w:r>
      <w:r w:rsidRPr="00AA3C41">
        <w:t>выходом в</w:t>
      </w:r>
      <w:r>
        <w:t xml:space="preserve"> сеть </w:t>
      </w:r>
      <w:r w:rsidRPr="00AA3C41">
        <w:t>Интернет</w:t>
      </w:r>
      <w:r>
        <w:t>;</w:t>
      </w:r>
    </w:p>
    <w:p w14:paraId="3777CF89" w14:textId="523C0491" w:rsidR="00571CB8" w:rsidRPr="00901925" w:rsidRDefault="00571CB8" w:rsidP="000B10DA">
      <w:pPr>
        <w:pStyle w:val="a"/>
        <w:spacing w:line="240" w:lineRule="auto"/>
      </w:pPr>
      <w:r>
        <w:t>п</w:t>
      </w:r>
      <w:r w:rsidRPr="00901925">
        <w:t>одготов</w:t>
      </w:r>
      <w:r>
        <w:t>ить</w:t>
      </w:r>
      <w:r w:rsidRPr="00901925">
        <w:t xml:space="preserve"> принтер для печати сопроводительных материалов для </w:t>
      </w:r>
      <w:r>
        <w:t>флэш-носителей</w:t>
      </w:r>
      <w:r w:rsidRPr="00901925">
        <w:t xml:space="preserve"> с аудиозаписями ответов (один на </w:t>
      </w:r>
      <w:r w:rsidR="000B10DA">
        <w:t>ОО</w:t>
      </w:r>
      <w:r w:rsidRPr="00901925">
        <w:t>)</w:t>
      </w:r>
      <w:r>
        <w:t>. П</w:t>
      </w:r>
      <w:r w:rsidRPr="00901925">
        <w:t>ровер</w:t>
      </w:r>
      <w:r>
        <w:t>ить</w:t>
      </w:r>
      <w:r w:rsidRPr="00901925">
        <w:t xml:space="preserve"> работоспособность</w:t>
      </w:r>
      <w:r>
        <w:t xml:space="preserve"> и возможность печати на принтере с рабочей станции Штаба</w:t>
      </w:r>
      <w:r w:rsidRPr="00901925">
        <w:t xml:space="preserve">. </w:t>
      </w:r>
    </w:p>
    <w:p w14:paraId="0A6197E9" w14:textId="54027AFC" w:rsidR="00571CB8" w:rsidRPr="00901925" w:rsidRDefault="00571CB8" w:rsidP="000B10DA">
      <w:pPr>
        <w:pStyle w:val="a"/>
        <w:spacing w:line="240" w:lineRule="auto"/>
      </w:pPr>
      <w:r>
        <w:t>п</w:t>
      </w:r>
      <w:r w:rsidRPr="00901925">
        <w:t>одготов</w:t>
      </w:r>
      <w:r>
        <w:t>ить</w:t>
      </w:r>
      <w:r w:rsidRPr="00901925">
        <w:t xml:space="preserve"> фл</w:t>
      </w:r>
      <w:r>
        <w:t>э</w:t>
      </w:r>
      <w:r w:rsidRPr="00901925">
        <w:t>ш-носители для переноса</w:t>
      </w:r>
      <w:r>
        <w:t xml:space="preserve"> файла с электронным КИМ и </w:t>
      </w:r>
      <w:r w:rsidRPr="00901925">
        <w:t xml:space="preserve">ключа доступа из штаба </w:t>
      </w:r>
      <w:r w:rsidR="000B10DA">
        <w:t>ОО</w:t>
      </w:r>
      <w:r w:rsidRPr="00901925">
        <w:t xml:space="preserve"> на рабочие места в аудиториях проведения и сбора аудиофайлов с ответами участников и электронных журналов работы</w:t>
      </w:r>
      <w:r>
        <w:t xml:space="preserve"> Станции записи ответов ГИА.</w:t>
      </w:r>
    </w:p>
    <w:p w14:paraId="5D0D70A7" w14:textId="1A98E587" w:rsidR="00571CB8" w:rsidRPr="00901925" w:rsidRDefault="00571CB8" w:rsidP="000B10DA">
      <w:pPr>
        <w:pStyle w:val="a"/>
        <w:spacing w:line="240" w:lineRule="auto"/>
      </w:pPr>
      <w:r>
        <w:lastRenderedPageBreak/>
        <w:t>п</w:t>
      </w:r>
      <w:r w:rsidRPr="00901925">
        <w:t>одготов</w:t>
      </w:r>
      <w:r>
        <w:t>ить</w:t>
      </w:r>
      <w:r w:rsidRPr="00901925">
        <w:t xml:space="preserve"> и настро</w:t>
      </w:r>
      <w:r>
        <w:t>ить</w:t>
      </w:r>
      <w:r w:rsidRPr="00901925">
        <w:t xml:space="preserve"> </w:t>
      </w:r>
      <w:r w:rsidR="00777759">
        <w:t>р</w:t>
      </w:r>
      <w:r w:rsidRPr="00901925">
        <w:t>езервн</w:t>
      </w:r>
      <w:r w:rsidR="00777759">
        <w:t>ый канал</w:t>
      </w:r>
      <w:r w:rsidRPr="00901925">
        <w:t xml:space="preserve"> доступа в Интернет</w:t>
      </w:r>
      <w:r w:rsidR="00777759">
        <w:t xml:space="preserve"> (ЮСБ-модем, смартфон)</w:t>
      </w:r>
      <w:r w:rsidRPr="00901925">
        <w:t xml:space="preserve"> в случае возникновения проблем с доступом в сеть Интернет по</w:t>
      </w:r>
      <w:r>
        <w:t> </w:t>
      </w:r>
      <w:r w:rsidRPr="00901925">
        <w:t>стационарному каналу связи. Прове</w:t>
      </w:r>
      <w:r>
        <w:t>сти</w:t>
      </w:r>
      <w:r w:rsidRPr="00901925">
        <w:t xml:space="preserve"> проверку доступности </w:t>
      </w:r>
      <w:r>
        <w:t xml:space="preserve">страницы </w:t>
      </w:r>
      <w:hyperlink r:id="rId18" w:history="1">
        <w:r w:rsidRPr="003151DC">
          <w:rPr>
            <w:rStyle w:val="afa"/>
            <w:rFonts w:cs="Times New Roman"/>
            <w:lang w:val="en-US"/>
          </w:rPr>
          <w:t>http</w:t>
        </w:r>
        <w:r w:rsidRPr="003151DC">
          <w:rPr>
            <w:rStyle w:val="afa"/>
            <w:rFonts w:cs="Times New Roman"/>
          </w:rPr>
          <w:t>://</w:t>
        </w:r>
        <w:r w:rsidRPr="003151DC">
          <w:rPr>
            <w:rStyle w:val="afa"/>
            <w:rFonts w:cs="Times New Roman"/>
            <w:lang w:val="en-US"/>
          </w:rPr>
          <w:t>key</w:t>
        </w:r>
        <w:r w:rsidRPr="003151DC">
          <w:rPr>
            <w:rStyle w:val="afa"/>
            <w:rFonts w:cs="Times New Roman"/>
          </w:rPr>
          <w:t>.</w:t>
        </w:r>
        <w:r w:rsidRPr="003151DC">
          <w:rPr>
            <w:rStyle w:val="afa"/>
            <w:rFonts w:cs="Times New Roman"/>
            <w:lang w:val="en-US"/>
          </w:rPr>
          <w:t>ege</w:t>
        </w:r>
        <w:r w:rsidRPr="003151DC">
          <w:rPr>
            <w:rStyle w:val="afa"/>
            <w:rFonts w:cs="Times New Roman"/>
          </w:rPr>
          <w:t>.</w:t>
        </w:r>
        <w:r w:rsidRPr="003151DC">
          <w:rPr>
            <w:rStyle w:val="afa"/>
            <w:rFonts w:cs="Times New Roman"/>
            <w:lang w:val="en-US"/>
          </w:rPr>
          <w:t>s</w:t>
        </w:r>
        <w:r w:rsidRPr="003151DC">
          <w:rPr>
            <w:rStyle w:val="afa"/>
            <w:rFonts w:cs="Times New Roman"/>
          </w:rPr>
          <w:t>pb.</w:t>
        </w:r>
        <w:r w:rsidRPr="003151DC">
          <w:rPr>
            <w:rStyle w:val="afa"/>
            <w:rFonts w:cs="Times New Roman"/>
            <w:lang w:val="en-US"/>
          </w:rPr>
          <w:t>ru</w:t>
        </w:r>
      </w:hyperlink>
      <w:r w:rsidRPr="00D47785">
        <w:t xml:space="preserve">, </w:t>
      </w:r>
      <w:r>
        <w:t xml:space="preserve">выполнив действия, описанные в разделе «Контроль готовности ППЭ к проведению экзамена» данной инструкции, используя для соединения с Интернет </w:t>
      </w:r>
      <w:r>
        <w:rPr>
          <w:lang w:val="en-US"/>
        </w:rPr>
        <w:t>USB</w:t>
      </w:r>
      <w:r w:rsidRPr="00D47785">
        <w:t>-</w:t>
      </w:r>
      <w:r>
        <w:t>модем</w:t>
      </w:r>
      <w:r w:rsidRPr="00901925">
        <w:t xml:space="preserve">. </w:t>
      </w:r>
    </w:p>
    <w:p w14:paraId="23E0CB92" w14:textId="77777777" w:rsidR="00571CB8" w:rsidRPr="00901925" w:rsidRDefault="00571CB8" w:rsidP="000B10DA">
      <w:pPr>
        <w:pStyle w:val="a"/>
        <w:spacing w:line="240" w:lineRule="auto"/>
      </w:pPr>
      <w:r>
        <w:t>п</w:t>
      </w:r>
      <w:r w:rsidRPr="00901925">
        <w:t>одготов</w:t>
      </w:r>
      <w:r>
        <w:t>ить</w:t>
      </w:r>
      <w:r w:rsidRPr="00901925">
        <w:t xml:space="preserve"> резервную гарнитуру для использования в случае выхода из</w:t>
      </w:r>
      <w:r>
        <w:t> </w:t>
      </w:r>
      <w:r w:rsidRPr="00901925">
        <w:t xml:space="preserve">строя или плохого качества работы гарнитуры на какой-либо из Станций записи ответов. </w:t>
      </w:r>
    </w:p>
    <w:p w14:paraId="01EE6A4C" w14:textId="77777777" w:rsidR="00571CB8" w:rsidRPr="005E7CFF" w:rsidRDefault="00571CB8" w:rsidP="000B10DA">
      <w:pPr>
        <w:pStyle w:val="a"/>
        <w:spacing w:line="240" w:lineRule="auto"/>
      </w:pPr>
      <w:r>
        <w:t>п</w:t>
      </w:r>
      <w:r w:rsidRPr="00901925">
        <w:t>одготов</w:t>
      </w:r>
      <w:r>
        <w:t>ить</w:t>
      </w:r>
      <w:r w:rsidRPr="00901925">
        <w:t xml:space="preserve"> резервную рабочую станцию (компьютер), удовлетворяющую техническим требованиям, предъявляемым к Станции записи ответов, оборудованную </w:t>
      </w:r>
      <w:r>
        <w:t>гарн</w:t>
      </w:r>
      <w:r w:rsidRPr="00901925">
        <w:t xml:space="preserve">итурой. </w:t>
      </w:r>
    </w:p>
    <w:p w14:paraId="32709950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Подготовка технических средств в аудиториях проведения устной части</w:t>
      </w:r>
    </w:p>
    <w:p w14:paraId="24B65248" w14:textId="70999C70" w:rsidR="00571CB8" w:rsidRDefault="00571CB8" w:rsidP="000B10DA">
      <w:pPr>
        <w:spacing w:line="240" w:lineRule="auto"/>
      </w:pPr>
      <w:r>
        <w:t xml:space="preserve">При подготовке технических средств аудиторий проведения устной части </w:t>
      </w:r>
      <w:r w:rsidR="000B10DA">
        <w:t>ТМ</w:t>
      </w:r>
      <w:r>
        <w:t xml:space="preserve"> по иностранным языкам технический специалист должен:</w:t>
      </w:r>
    </w:p>
    <w:p w14:paraId="017F51D4" w14:textId="24F9285B" w:rsidR="00571CB8" w:rsidRDefault="00571CB8" w:rsidP="000B10DA">
      <w:pPr>
        <w:pStyle w:val="a"/>
        <w:spacing w:line="240" w:lineRule="auto"/>
      </w:pPr>
      <w:r>
        <w:t>н</w:t>
      </w:r>
      <w:r w:rsidRPr="00901925">
        <w:t xml:space="preserve">а </w:t>
      </w:r>
      <w:r w:rsidRPr="00286F79">
        <w:t>каждое</w:t>
      </w:r>
      <w:r>
        <w:rPr>
          <w:noProof/>
        </w:rPr>
        <w:t xml:space="preserve"> </w:t>
      </w:r>
      <w:r w:rsidRPr="00901925">
        <w:t>рабоч</w:t>
      </w:r>
      <w:r>
        <w:t>е</w:t>
      </w:r>
      <w:r w:rsidRPr="00901925">
        <w:t>е мест</w:t>
      </w:r>
      <w:r>
        <w:t>о</w:t>
      </w:r>
      <w:r w:rsidRPr="00901925">
        <w:t xml:space="preserve"> участник</w:t>
      </w:r>
      <w:r>
        <w:t>а</w:t>
      </w:r>
      <w:r w:rsidRPr="00901925">
        <w:t xml:space="preserve"> </w:t>
      </w:r>
      <w:r w:rsidR="000B10DA">
        <w:t>ТМ</w:t>
      </w:r>
      <w:r w:rsidRPr="00901925">
        <w:t xml:space="preserve"> в аудиториях проведения установит</w:t>
      </w:r>
      <w:r>
        <w:t>ь</w:t>
      </w:r>
      <w:r w:rsidRPr="00901925">
        <w:t xml:space="preserve"> рабочую станцию (компьютер), удовлетворяющую техническ</w:t>
      </w:r>
      <w:r>
        <w:t xml:space="preserve">им требованиям, предъявляемым к </w:t>
      </w:r>
      <w:r w:rsidRPr="00901925">
        <w:t>Станции записи ответов</w:t>
      </w:r>
      <w:r>
        <w:t xml:space="preserve"> (Приложение 1 к настоящей инструкции);</w:t>
      </w:r>
    </w:p>
    <w:p w14:paraId="0C72D1F0" w14:textId="77777777" w:rsidR="00571CB8" w:rsidRDefault="00571CB8" w:rsidP="000B10DA">
      <w:pPr>
        <w:spacing w:line="240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0B7B9E4B" w14:textId="77777777" w:rsidTr="00571CB8">
        <w:tc>
          <w:tcPr>
            <w:tcW w:w="782" w:type="dxa"/>
          </w:tcPr>
          <w:p w14:paraId="2BECA634" w14:textId="77777777" w:rsidR="00571CB8" w:rsidRPr="00B53EE2" w:rsidRDefault="00571CB8" w:rsidP="000B10DA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9AD370E" wp14:editId="4525ED8D">
                  <wp:extent cx="360000" cy="360000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30B0D8D8" w14:textId="77777777" w:rsidR="00571CB8" w:rsidRPr="00CF7516" w:rsidRDefault="00571CB8" w:rsidP="000B10DA">
            <w:pPr>
              <w:spacing w:line="240" w:lineRule="auto"/>
              <w:ind w:firstLine="0"/>
              <w:rPr>
                <w:b/>
                <w:i/>
              </w:rPr>
            </w:pPr>
            <w:r w:rsidRPr="00CF7516">
              <w:rPr>
                <w:b/>
                <w:i/>
              </w:rPr>
              <w:t>На рабочей станции должны отсутствовать активные сетевые подключения, в том числе соединение с</w:t>
            </w:r>
            <w:r>
              <w:rPr>
                <w:b/>
                <w:i/>
              </w:rPr>
              <w:t xml:space="preserve"> сетью</w:t>
            </w:r>
            <w:r w:rsidRPr="00CF7516">
              <w:rPr>
                <w:b/>
                <w:i/>
              </w:rPr>
              <w:t xml:space="preserve"> Интернет. Работа со</w:t>
            </w:r>
            <w:r>
              <w:rPr>
                <w:b/>
                <w:i/>
                <w:lang w:val="en-US"/>
              </w:rPr>
              <w:t> </w:t>
            </w:r>
            <w:r w:rsidRPr="00CF7516">
              <w:rPr>
                <w:b/>
                <w:i/>
              </w:rPr>
              <w:t>Станцией записи ответов при наличии сетевых подключений, включая Wi-Fi соединения, запрещена.</w:t>
            </w:r>
          </w:p>
        </w:tc>
      </w:tr>
    </w:tbl>
    <w:p w14:paraId="2074477A" w14:textId="77777777" w:rsidR="00571CB8" w:rsidRDefault="00571CB8" w:rsidP="00571CB8"/>
    <w:p w14:paraId="27E6D333" w14:textId="77777777" w:rsidR="00571CB8" w:rsidRDefault="00571CB8" w:rsidP="000B10DA">
      <w:pPr>
        <w:pStyle w:val="a"/>
        <w:spacing w:line="240" w:lineRule="auto"/>
      </w:pPr>
      <w:r>
        <w:t>к</w:t>
      </w:r>
      <w:r w:rsidRPr="00901925">
        <w:t xml:space="preserve"> каждой рабочей станции подключит</w:t>
      </w:r>
      <w:r>
        <w:t>ь</w:t>
      </w:r>
      <w:r w:rsidRPr="00901925">
        <w:t xml:space="preserve"> гарнитуры (наушники с</w:t>
      </w:r>
      <w:r>
        <w:t> микрофоном) и о</w:t>
      </w:r>
      <w:r w:rsidRPr="00901925">
        <w:t>беспеч</w:t>
      </w:r>
      <w:r>
        <w:t>ить их</w:t>
      </w:r>
      <w:r w:rsidRPr="00901925">
        <w:t xml:space="preserve"> работоспособность</w:t>
      </w:r>
      <w:r>
        <w:t>.</w:t>
      </w:r>
    </w:p>
    <w:p w14:paraId="5D410C60" w14:textId="77777777" w:rsidR="00571CB8" w:rsidRDefault="00571CB8" w:rsidP="000B10DA">
      <w:pPr>
        <w:spacing w:line="240" w:lineRule="auto"/>
      </w:pPr>
      <w:r>
        <w:t>В случае необходимости нужно установить на рабочую станцию соответствующие</w:t>
      </w:r>
      <w:r w:rsidRPr="00901925">
        <w:t xml:space="preserve"> драйвер</w:t>
      </w:r>
      <w:r>
        <w:t>ы</w:t>
      </w:r>
      <w:r w:rsidRPr="00901925">
        <w:t xml:space="preserve"> и иное сопутствующее ПО,</w:t>
      </w:r>
      <w:r>
        <w:t xml:space="preserve"> а также</w:t>
      </w:r>
      <w:r w:rsidRPr="00901925">
        <w:t xml:space="preserve"> прове</w:t>
      </w:r>
      <w:r>
        <w:t>сти</w:t>
      </w:r>
      <w:r w:rsidRPr="00901925">
        <w:t xml:space="preserve"> необходимые настройки аудиозаписи и воспроизведения звука</w:t>
      </w:r>
      <w:r>
        <w:t>;</w:t>
      </w:r>
    </w:p>
    <w:p w14:paraId="2384B3F4" w14:textId="77777777" w:rsidR="00571CB8" w:rsidRDefault="00571CB8" w:rsidP="000B10DA">
      <w:pPr>
        <w:pStyle w:val="a"/>
        <w:spacing w:line="240" w:lineRule="auto"/>
      </w:pPr>
      <w:r>
        <w:t xml:space="preserve">проверить работоспособность </w:t>
      </w:r>
      <w:r>
        <w:rPr>
          <w:lang w:val="en-US"/>
        </w:rPr>
        <w:t>USB</w:t>
      </w:r>
      <w:r w:rsidRPr="009E2A56">
        <w:t>-</w:t>
      </w:r>
      <w:r>
        <w:t>разъемов на каждом ПК на рабочих местах участников;</w:t>
      </w:r>
    </w:p>
    <w:p w14:paraId="34F8572E" w14:textId="0D1D817F" w:rsidR="00571CB8" w:rsidRPr="009E2A56" w:rsidRDefault="00571CB8" w:rsidP="000B10DA">
      <w:pPr>
        <w:pStyle w:val="a"/>
        <w:spacing w:line="240" w:lineRule="auto"/>
      </w:pPr>
      <w:r>
        <w:t>проверить, что флэш</w:t>
      </w:r>
      <w:r w:rsidRPr="009E2A56">
        <w:t>-</w:t>
      </w:r>
      <w:r>
        <w:t xml:space="preserve">носители, которые будут использоваться в </w:t>
      </w:r>
      <w:r w:rsidR="000B10DA">
        <w:t>ОО</w:t>
      </w:r>
      <w:r>
        <w:t xml:space="preserve"> в день экзамена для переноса файлов КИМ, ключей и сбора ответов участников, корректно распознаются на рабочих станциях.</w:t>
      </w:r>
    </w:p>
    <w:p w14:paraId="36355AC0" w14:textId="77777777" w:rsidR="00571CB8" w:rsidRDefault="00571CB8" w:rsidP="000B10DA">
      <w:pPr>
        <w:pStyle w:val="a"/>
        <w:spacing w:line="240" w:lineRule="auto"/>
      </w:pPr>
      <w:r>
        <w:t>установить программное обеспечение «Станция записи ответов» на каждом ПК на рабочих местах участников экзамена в соответствии с «Инструкцией по установке Станции записи ответов ГИА» (Приложение 2 к настоящей инструкции).</w:t>
      </w:r>
    </w:p>
    <w:p w14:paraId="37E745D3" w14:textId="7B25DFB1" w:rsidR="00571CB8" w:rsidRDefault="00571CB8" w:rsidP="00571CB8">
      <w:pPr>
        <w:pStyle w:val="30"/>
        <w:ind w:hanging="11"/>
      </w:pPr>
      <w:bookmarkStart w:id="140" w:name="_Toc448310524"/>
      <w:bookmarkStart w:id="141" w:name="_Toc508709068"/>
      <w:bookmarkStart w:id="142" w:name="_Toc92964853"/>
      <w:r>
        <w:lastRenderedPageBreak/>
        <w:t xml:space="preserve">Контроль готовности ППЭ к проведению устной части </w:t>
      </w:r>
      <w:r w:rsidR="000B10DA">
        <w:t>ТМ</w:t>
      </w:r>
      <w:r>
        <w:t xml:space="preserve"> по иностранным языкам</w:t>
      </w:r>
      <w:bookmarkEnd w:id="140"/>
      <w:bookmarkEnd w:id="141"/>
      <w:bookmarkEnd w:id="142"/>
    </w:p>
    <w:p w14:paraId="3E6E93D5" w14:textId="0A95A67E" w:rsidR="00571CB8" w:rsidRDefault="00571CB8" w:rsidP="000B10DA">
      <w:pPr>
        <w:spacing w:line="240" w:lineRule="auto"/>
      </w:pPr>
      <w:r w:rsidRPr="00901925">
        <w:t xml:space="preserve">За день до экзамена </w:t>
      </w:r>
      <w:r w:rsidR="000B10DA">
        <w:t>руководитель ОО</w:t>
      </w:r>
      <w:r w:rsidRPr="00901925">
        <w:t xml:space="preserve"> должен совместно с техническим специалистом убедиться в</w:t>
      </w:r>
      <w:r>
        <w:t> </w:t>
      </w:r>
      <w:r w:rsidRPr="00901925">
        <w:t xml:space="preserve">готовности </w:t>
      </w:r>
      <w:r w:rsidR="000B10DA">
        <w:t>ОО</w:t>
      </w:r>
      <w:r w:rsidRPr="00901925">
        <w:t xml:space="preserve"> к проведению </w:t>
      </w:r>
      <w:r w:rsidR="000B10DA">
        <w:t>ТМ</w:t>
      </w:r>
      <w:r w:rsidRPr="00901925">
        <w:t>.</w:t>
      </w:r>
      <w:r>
        <w:t xml:space="preserve"> </w:t>
      </w:r>
    </w:p>
    <w:p w14:paraId="332A2699" w14:textId="3765FECB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 xml:space="preserve">Контроль готовности технических средств в штабе </w:t>
      </w:r>
      <w:r w:rsidR="000B10DA">
        <w:t>ОО</w:t>
      </w:r>
    </w:p>
    <w:p w14:paraId="73179BB6" w14:textId="79D365F5" w:rsidR="00571CB8" w:rsidRDefault="00571CB8" w:rsidP="000B10DA">
      <w:pPr>
        <w:spacing w:line="240" w:lineRule="auto"/>
      </w:pPr>
      <w:r>
        <w:t xml:space="preserve">При проведении контроля готовности технических средств в штабе </w:t>
      </w:r>
      <w:r w:rsidR="000B10DA">
        <w:t>ОО</w:t>
      </w:r>
      <w:r>
        <w:t xml:space="preserve"> необходимо:</w:t>
      </w:r>
    </w:p>
    <w:p w14:paraId="6BBD970A" w14:textId="52170CEE" w:rsidR="00571CB8" w:rsidRPr="00E67411" w:rsidRDefault="00571CB8" w:rsidP="000B10DA">
      <w:pPr>
        <w:pStyle w:val="a"/>
        <w:spacing w:line="240" w:lineRule="auto"/>
        <w:rPr>
          <w:rFonts w:cs="Times New Roman"/>
        </w:rPr>
      </w:pPr>
      <w:r>
        <w:t>у</w:t>
      </w:r>
      <w:r w:rsidRPr="00901925">
        <w:t>бедит</w:t>
      </w:r>
      <w:r>
        <w:t>ься</w:t>
      </w:r>
      <w:r w:rsidRPr="00901925">
        <w:t xml:space="preserve"> и продемонстрир</w:t>
      </w:r>
      <w:r>
        <w:t>овать</w:t>
      </w:r>
      <w:r w:rsidRPr="00901925">
        <w:t xml:space="preserve"> </w:t>
      </w:r>
      <w:r w:rsidR="000B10DA">
        <w:t>руководителю ОО</w:t>
      </w:r>
      <w:r w:rsidRPr="00901925">
        <w:t xml:space="preserve"> наличие в штабе </w:t>
      </w:r>
      <w:r w:rsidR="000B10DA">
        <w:t>ОО</w:t>
      </w:r>
      <w:r w:rsidRPr="00901925">
        <w:t xml:space="preserve"> доступа </w:t>
      </w:r>
      <w:r>
        <w:t>в</w:t>
      </w:r>
      <w:r w:rsidRPr="00901925">
        <w:t xml:space="preserve"> </w:t>
      </w:r>
      <w:r>
        <w:t xml:space="preserve">сеть </w:t>
      </w:r>
      <w:r w:rsidRPr="00901925">
        <w:t xml:space="preserve">Интернет и </w:t>
      </w:r>
      <w:r>
        <w:t xml:space="preserve">сайту </w:t>
      </w:r>
      <w:hyperlink r:id="rId19" w:history="1">
        <w:r w:rsidRPr="00E67411">
          <w:rPr>
            <w:rStyle w:val="afa"/>
            <w:rFonts w:cs="Times New Roman"/>
          </w:rPr>
          <w:t>http://</w:t>
        </w:r>
        <w:r w:rsidRPr="00E67411">
          <w:rPr>
            <w:rStyle w:val="afa"/>
            <w:rFonts w:cs="Times New Roman"/>
            <w:lang w:val="en-US"/>
          </w:rPr>
          <w:t>key</w:t>
        </w:r>
        <w:r w:rsidRPr="00E67411">
          <w:rPr>
            <w:rStyle w:val="afa"/>
            <w:rFonts w:cs="Times New Roman"/>
          </w:rPr>
          <w:t>.ege.spb.ru</w:t>
        </w:r>
      </w:hyperlink>
      <w:r w:rsidRPr="00E67411">
        <w:rPr>
          <w:rFonts w:cs="Times New Roman"/>
        </w:rPr>
        <w:t>.</w:t>
      </w:r>
      <w:r w:rsidRPr="00901925">
        <w:t xml:space="preserve"> Для этого </w:t>
      </w:r>
      <w:r>
        <w:t xml:space="preserve">нужно </w:t>
      </w:r>
      <w:r w:rsidRPr="00901925">
        <w:t xml:space="preserve">на рабочей станции в штабе </w:t>
      </w:r>
      <w:r w:rsidR="000B10DA">
        <w:t>ОО</w:t>
      </w:r>
      <w:r w:rsidRPr="00901925">
        <w:t xml:space="preserve"> </w:t>
      </w:r>
      <w:r>
        <w:t>открыть в</w:t>
      </w:r>
      <w:r w:rsidRPr="00901925">
        <w:t xml:space="preserve"> </w:t>
      </w:r>
      <w:r>
        <w:t xml:space="preserve">браузере страницу </w:t>
      </w:r>
      <w:hyperlink r:id="rId20" w:history="1">
        <w:r w:rsidRPr="00E67411">
          <w:rPr>
            <w:rStyle w:val="afa"/>
            <w:rFonts w:cs="Times New Roman"/>
          </w:rPr>
          <w:t>http://</w:t>
        </w:r>
        <w:r w:rsidRPr="00E67411">
          <w:rPr>
            <w:rStyle w:val="afa"/>
            <w:rFonts w:cs="Times New Roman"/>
            <w:lang w:val="en-US"/>
          </w:rPr>
          <w:t>key</w:t>
        </w:r>
        <w:r w:rsidRPr="00E67411">
          <w:rPr>
            <w:rStyle w:val="afa"/>
            <w:rFonts w:cs="Times New Roman"/>
          </w:rPr>
          <w:t>.ege.spb.ru</w:t>
        </w:r>
      </w:hyperlink>
      <w:r w:rsidRPr="00E67411">
        <w:rPr>
          <w:rFonts w:cs="Times New Roman"/>
        </w:rPr>
        <w:t>;</w:t>
      </w:r>
    </w:p>
    <w:p w14:paraId="635859A2" w14:textId="6639272F" w:rsidR="00571CB8" w:rsidRPr="00901925" w:rsidRDefault="00571CB8" w:rsidP="000B10DA">
      <w:pPr>
        <w:pStyle w:val="a"/>
        <w:spacing w:line="240" w:lineRule="auto"/>
      </w:pPr>
      <w:r>
        <w:t>п</w:t>
      </w:r>
      <w:r w:rsidRPr="00901925">
        <w:t>родемонстрир</w:t>
      </w:r>
      <w:r>
        <w:t>овать</w:t>
      </w:r>
      <w:r w:rsidRPr="00901925">
        <w:t xml:space="preserve"> </w:t>
      </w:r>
      <w:r w:rsidR="000B10DA">
        <w:t xml:space="preserve">руководителю ОО </w:t>
      </w:r>
      <w:r w:rsidRPr="00901925">
        <w:t xml:space="preserve">наличие: </w:t>
      </w:r>
    </w:p>
    <w:p w14:paraId="4F73978F" w14:textId="77777777" w:rsidR="00571CB8" w:rsidRPr="00901925" w:rsidRDefault="00571CB8" w:rsidP="00927E7F">
      <w:pPr>
        <w:pStyle w:val="a0"/>
        <w:numPr>
          <w:ilvl w:val="0"/>
          <w:numId w:val="30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 xml:space="preserve">USB-модема для обеспечения резервного канала связи с Интернет, </w:t>
      </w:r>
    </w:p>
    <w:p w14:paraId="6DC1986C" w14:textId="77777777" w:rsidR="00571CB8" w:rsidRPr="00901925" w:rsidRDefault="00571CB8" w:rsidP="00927E7F">
      <w:pPr>
        <w:pStyle w:val="a0"/>
        <w:numPr>
          <w:ilvl w:val="0"/>
          <w:numId w:val="30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р</w:t>
      </w:r>
      <w:r w:rsidRPr="00901925">
        <w:t xml:space="preserve">езервной гарнитуры для использования в случае выхода из строя или плохого качества работы гарнитуры на какой-либо из Станций записи ответов. </w:t>
      </w:r>
    </w:p>
    <w:p w14:paraId="37016BB5" w14:textId="33FD2EBB" w:rsidR="00571CB8" w:rsidRPr="00901925" w:rsidRDefault="00571CB8" w:rsidP="00927E7F">
      <w:pPr>
        <w:pStyle w:val="a0"/>
        <w:numPr>
          <w:ilvl w:val="0"/>
          <w:numId w:val="30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р</w:t>
      </w:r>
      <w:r w:rsidRPr="00901925">
        <w:t xml:space="preserve">езервной рабочей станции (компьютера), удовлетворяющей техническим требованиям, предъявляемым к Станции записи ответов. </w:t>
      </w:r>
    </w:p>
    <w:p w14:paraId="4C8DDDFD" w14:textId="77777777" w:rsidR="00571CB8" w:rsidRPr="00901925" w:rsidRDefault="00571CB8" w:rsidP="00927E7F">
      <w:pPr>
        <w:pStyle w:val="a0"/>
        <w:numPr>
          <w:ilvl w:val="0"/>
          <w:numId w:val="30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п</w:t>
      </w:r>
      <w:r w:rsidRPr="00901925">
        <w:t xml:space="preserve">ринтера для печати сопроводительных материалов для </w:t>
      </w:r>
      <w:r>
        <w:t>флэш-носителей</w:t>
      </w:r>
      <w:r w:rsidRPr="00901925">
        <w:t xml:space="preserve"> с</w:t>
      </w:r>
      <w:r>
        <w:t> </w:t>
      </w:r>
      <w:r w:rsidRPr="00901925">
        <w:t xml:space="preserve">аудиозаписями ответов (один на ППЭ). </w:t>
      </w:r>
    </w:p>
    <w:p w14:paraId="798A0793" w14:textId="316CAB0D" w:rsidR="00571CB8" w:rsidRPr="0017753F" w:rsidRDefault="00571CB8" w:rsidP="00927E7F">
      <w:pPr>
        <w:pStyle w:val="a0"/>
        <w:numPr>
          <w:ilvl w:val="0"/>
          <w:numId w:val="30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флэш-носителей</w:t>
      </w:r>
      <w:r w:rsidRPr="00901925">
        <w:t>. Флэш-</w:t>
      </w:r>
      <w:r>
        <w:t>носители</w:t>
      </w:r>
      <w:r w:rsidRPr="00901925">
        <w:t xml:space="preserve"> используются техническими специалистами для переноса ключа доступа к</w:t>
      </w:r>
      <w:r>
        <w:t> </w:t>
      </w:r>
      <w:r w:rsidRPr="00901925">
        <w:t>электронным КИМ</w:t>
      </w:r>
      <w:r>
        <w:t xml:space="preserve"> и самого файла электронного КИМ</w:t>
      </w:r>
      <w:r w:rsidRPr="00901925">
        <w:t xml:space="preserve"> из штаба </w:t>
      </w:r>
      <w:r w:rsidR="000B10DA">
        <w:t>ОО</w:t>
      </w:r>
      <w:r w:rsidRPr="00901925">
        <w:t xml:space="preserve"> на рабочие места в аудиториях проведения</w:t>
      </w:r>
      <w:r>
        <w:t>, а также для</w:t>
      </w:r>
      <w:r w:rsidRPr="00901925">
        <w:t xml:space="preserve"> сбора аудиофайлов с ответами участников и электронных журналов работы Станции записи ответов</w:t>
      </w:r>
      <w:r>
        <w:t xml:space="preserve"> ГИА</w:t>
      </w:r>
      <w:r w:rsidRPr="00901925">
        <w:t xml:space="preserve">. </w:t>
      </w:r>
    </w:p>
    <w:p w14:paraId="3F519C58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Контроль готовности технических средств в аудиториях проведения устной части</w:t>
      </w:r>
    </w:p>
    <w:p w14:paraId="38E7C53E" w14:textId="77777777" w:rsidR="00571CB8" w:rsidRPr="00901925" w:rsidRDefault="00571CB8" w:rsidP="009200D2">
      <w:pPr>
        <w:spacing w:line="240" w:lineRule="auto"/>
      </w:pPr>
      <w:r w:rsidRPr="00901925">
        <w:t>На каждом рабочем месте во всех аудиториях проведения</w:t>
      </w:r>
      <w:r>
        <w:t xml:space="preserve"> и на резервном ПК</w:t>
      </w:r>
      <w:r w:rsidRPr="00901925">
        <w:t xml:space="preserve"> </w:t>
      </w:r>
      <w:r>
        <w:t xml:space="preserve">необходимо </w:t>
      </w:r>
      <w:r w:rsidRPr="00901925">
        <w:t>выполнит</w:t>
      </w:r>
      <w:r>
        <w:t>ь</w:t>
      </w:r>
      <w:r w:rsidRPr="00901925">
        <w:t xml:space="preserve"> следующие действия: </w:t>
      </w:r>
    </w:p>
    <w:p w14:paraId="2E86BD3B" w14:textId="54F30DCA" w:rsidR="00571CB8" w:rsidRPr="00901925" w:rsidRDefault="00571CB8" w:rsidP="009200D2">
      <w:pPr>
        <w:pStyle w:val="a"/>
        <w:spacing w:line="240" w:lineRule="auto"/>
      </w:pPr>
      <w:r>
        <w:t>п</w:t>
      </w:r>
      <w:r w:rsidRPr="00901925">
        <w:t>родемонстрир</w:t>
      </w:r>
      <w:r>
        <w:t>овать</w:t>
      </w:r>
      <w:r w:rsidRPr="00901925">
        <w:t xml:space="preserve"> </w:t>
      </w:r>
      <w:r w:rsidR="000B10DA">
        <w:t>руководителю ОО</w:t>
      </w:r>
      <w:r w:rsidRPr="00901925">
        <w:t xml:space="preserve">, что аудиозапись на рабочем месте выполняется качественно. Для этого </w:t>
      </w:r>
      <w:r>
        <w:t xml:space="preserve">необходимо </w:t>
      </w:r>
      <w:r w:rsidRPr="00901925">
        <w:t>повторно прове</w:t>
      </w:r>
      <w:r>
        <w:t>сти</w:t>
      </w:r>
      <w:r w:rsidRPr="00901925">
        <w:t xml:space="preserve"> тестовую аудиозапись средствами Станции записи ответов.</w:t>
      </w:r>
      <w:r>
        <w:t xml:space="preserve"> </w:t>
      </w:r>
      <w:r w:rsidRPr="00901925">
        <w:t>Для записи и прослушивания тестового сообщения должна использоваться гарнитура, которая будет использоваться на соответствующем рабочем месте при проведении экзамена</w:t>
      </w:r>
      <w:r>
        <w:t>;</w:t>
      </w:r>
    </w:p>
    <w:p w14:paraId="021654E2" w14:textId="76F44037" w:rsidR="00571CB8" w:rsidRDefault="00571CB8" w:rsidP="009200D2">
      <w:pPr>
        <w:pStyle w:val="a"/>
        <w:spacing w:line="240" w:lineRule="auto"/>
      </w:pPr>
      <w:r>
        <w:t>п</w:t>
      </w:r>
      <w:r w:rsidRPr="00901925">
        <w:t>родемонстрир</w:t>
      </w:r>
      <w:r>
        <w:t>овать</w:t>
      </w:r>
      <w:r w:rsidRPr="00901925">
        <w:t xml:space="preserve"> </w:t>
      </w:r>
      <w:r w:rsidR="000B10DA">
        <w:t>руководителю ОО</w:t>
      </w:r>
      <w:r w:rsidRPr="00901925">
        <w:t xml:space="preserve">, что электронные КИМ корректно отображаются на мониторе. Для этого </w:t>
      </w:r>
      <w:r>
        <w:t xml:space="preserve">нужно </w:t>
      </w:r>
      <w:r w:rsidRPr="00901925">
        <w:t>средствами</w:t>
      </w:r>
      <w:r>
        <w:t xml:space="preserve"> Станции записи ответов ГИА </w:t>
      </w:r>
      <w:r w:rsidRPr="00901925">
        <w:t>пока</w:t>
      </w:r>
      <w:r>
        <w:t>зать</w:t>
      </w:r>
      <w:r w:rsidRPr="00901925">
        <w:t xml:space="preserve"> </w:t>
      </w:r>
      <w:r w:rsidR="000B10DA">
        <w:t>руководителю ОО</w:t>
      </w:r>
      <w:r w:rsidR="000B10DA" w:rsidRPr="00901925">
        <w:t xml:space="preserve"> </w:t>
      </w:r>
      <w:r w:rsidRPr="00901925">
        <w:t>все страницы демонстрационного варианта КИМ.</w:t>
      </w:r>
    </w:p>
    <w:p w14:paraId="2DC30A6A" w14:textId="77777777" w:rsidR="00571CB8" w:rsidRPr="000B10DA" w:rsidRDefault="00571CB8" w:rsidP="009200D2">
      <w:pPr>
        <w:spacing w:line="240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74DC1193" w14:textId="77777777" w:rsidTr="00571CB8">
        <w:tc>
          <w:tcPr>
            <w:tcW w:w="782" w:type="dxa"/>
          </w:tcPr>
          <w:p w14:paraId="2E7353B6" w14:textId="77777777" w:rsidR="00571CB8" w:rsidRPr="00B53EE2" w:rsidRDefault="00571CB8" w:rsidP="009200D2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170F6A" wp14:editId="1EB74381">
                  <wp:extent cx="360000" cy="360000"/>
                  <wp:effectExtent l="0" t="0" r="0" b="254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195F3760" w14:textId="73C535C9" w:rsidR="00571CB8" w:rsidRPr="00FA25CF" w:rsidRDefault="00571CB8" w:rsidP="009200D2">
            <w:pPr>
              <w:spacing w:line="240" w:lineRule="auto"/>
              <w:ind w:firstLine="0"/>
              <w:rPr>
                <w:b/>
                <w:i/>
              </w:rPr>
            </w:pPr>
            <w:r w:rsidRPr="00FA25CF">
              <w:rPr>
                <w:b/>
                <w:i/>
              </w:rPr>
              <w:t xml:space="preserve">В случае замечаний </w:t>
            </w:r>
            <w:r w:rsidR="000B10DA" w:rsidRPr="000B10DA">
              <w:rPr>
                <w:b/>
              </w:rPr>
              <w:t>руководителя ОО</w:t>
            </w:r>
            <w:r w:rsidR="000B10DA" w:rsidRPr="000B10DA">
              <w:rPr>
                <w:b/>
                <w:i/>
              </w:rPr>
              <w:t xml:space="preserve"> </w:t>
            </w:r>
            <w:r w:rsidRPr="000B10DA">
              <w:rPr>
                <w:b/>
                <w:i/>
              </w:rPr>
              <w:t>к качеству</w:t>
            </w:r>
            <w:r w:rsidRPr="00FA25CF">
              <w:rPr>
                <w:b/>
                <w:i/>
              </w:rPr>
              <w:t xml:space="preserve"> аудиозаписи или отображения электронных КИМ на мониторе, устраните неисправности и повторно проведите соответствующие проверки.</w:t>
            </w:r>
          </w:p>
        </w:tc>
      </w:tr>
    </w:tbl>
    <w:p w14:paraId="399B1AFB" w14:textId="77777777" w:rsidR="00571CB8" w:rsidRDefault="00571CB8" w:rsidP="009200D2">
      <w:pPr>
        <w:spacing w:line="240" w:lineRule="auto"/>
      </w:pPr>
    </w:p>
    <w:p w14:paraId="0E66DC4A" w14:textId="6637E025" w:rsidR="00571CB8" w:rsidRDefault="00571CB8" w:rsidP="009200D2">
      <w:pPr>
        <w:pStyle w:val="a"/>
        <w:spacing w:line="240" w:lineRule="auto"/>
      </w:pPr>
      <w:r>
        <w:lastRenderedPageBreak/>
        <w:t>п</w:t>
      </w:r>
      <w:r w:rsidRPr="00901925">
        <w:t>родемонстрир</w:t>
      </w:r>
      <w:r>
        <w:t>овать</w:t>
      </w:r>
      <w:r w:rsidRPr="00901925">
        <w:t xml:space="preserve"> </w:t>
      </w:r>
      <w:r w:rsidR="000B10DA">
        <w:t>руководителю ОО</w:t>
      </w:r>
      <w:r w:rsidRPr="00901925">
        <w:t xml:space="preserve"> правильность системных даты и времени, которые отображаются в интерфейсе Станции записи ответов.</w:t>
      </w:r>
    </w:p>
    <w:p w14:paraId="2B813640" w14:textId="23F865F1" w:rsidR="00571CB8" w:rsidRDefault="00571CB8" w:rsidP="00571CB8">
      <w:pPr>
        <w:pStyle w:val="30"/>
        <w:ind w:hanging="11"/>
      </w:pPr>
      <w:bookmarkStart w:id="143" w:name="_Toc448310525"/>
      <w:bookmarkStart w:id="144" w:name="_Toc508709069"/>
      <w:bookmarkStart w:id="145" w:name="_Toc92964854"/>
      <w:r>
        <w:t xml:space="preserve">Подготовка к проведению </w:t>
      </w:r>
      <w:r w:rsidR="009200D2">
        <w:t>ТМ</w:t>
      </w:r>
      <w:r>
        <w:t xml:space="preserve"> в </w:t>
      </w:r>
      <w:bookmarkEnd w:id="143"/>
      <w:bookmarkEnd w:id="144"/>
      <w:r w:rsidR="009200D2">
        <w:t>ОО</w:t>
      </w:r>
      <w:bookmarkEnd w:id="145"/>
    </w:p>
    <w:p w14:paraId="170AF1DF" w14:textId="6C6D736C" w:rsidR="00571CB8" w:rsidRDefault="00571CB8" w:rsidP="009200D2">
      <w:pPr>
        <w:spacing w:line="240" w:lineRule="auto"/>
      </w:pPr>
      <w:r>
        <w:t xml:space="preserve">В день проведения экзамена технические специалисты прибывают в </w:t>
      </w:r>
      <w:r w:rsidR="009200D2">
        <w:t>ОО</w:t>
      </w:r>
      <w:r>
        <w:t xml:space="preserve"> не позднее 8:15.</w:t>
      </w:r>
    </w:p>
    <w:p w14:paraId="19EDA978" w14:textId="29E0A25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 xml:space="preserve">Распределение файлов с КИМ по аудиториям проведения </w:t>
      </w:r>
      <w:r w:rsidR="009200D2">
        <w:t>ТМ</w:t>
      </w:r>
    </w:p>
    <w:p w14:paraId="4843042A" w14:textId="306F97F7" w:rsidR="00DD6081" w:rsidRDefault="00571CB8" w:rsidP="00DD6081">
      <w:pPr>
        <w:spacing w:line="240" w:lineRule="auto"/>
      </w:pPr>
      <w:r>
        <w:t xml:space="preserve">Не менее чем за полтора часа до начала экзамена технический специалист должен получить у руководителя ППЭ </w:t>
      </w:r>
      <w:r w:rsidR="009200D2" w:rsidRPr="00E566EF">
        <w:t xml:space="preserve">электронный носитель с </w:t>
      </w:r>
      <w:r w:rsidRPr="00E566EF">
        <w:t>зашифрованным КИМ.</w:t>
      </w:r>
    </w:p>
    <w:p w14:paraId="442599B3" w14:textId="3711222F" w:rsidR="00DD6081" w:rsidRDefault="00935FA2" w:rsidP="00DD6081">
      <w:pPr>
        <w:spacing w:line="240" w:lineRule="auto"/>
      </w:pPr>
      <w:r>
        <w:t>Данный носитель можно использовать для переноса электронных КИМ на каждую станцию записи. При необходимости (наличии большого числа аудиторий проведения) файлы КИМ можно растиражировать на несколько накопителей (флешек) и разносить их по станциям записи вместе с помощником-добровольцем из, например, числа организаторов.</w:t>
      </w:r>
    </w:p>
    <w:p w14:paraId="7B7EB103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Предварительная настройка ПО «Станция записи ответов»</w:t>
      </w:r>
    </w:p>
    <w:p w14:paraId="4659BA86" w14:textId="56EE8813" w:rsidR="00571CB8" w:rsidRDefault="00571CB8" w:rsidP="009200D2">
      <w:pPr>
        <w:spacing w:line="240" w:lineRule="auto"/>
      </w:pPr>
      <w:r>
        <w:t>Технический специалист должен пройти в закрепленные за ним аудитории и произвести предварительную настройку ПО записи ответов на всех рабочих местах участников. Для этого необходимо:</w:t>
      </w:r>
    </w:p>
    <w:p w14:paraId="7B557906" w14:textId="17E72FCD" w:rsidR="00571CB8" w:rsidRPr="005942C3" w:rsidRDefault="00571CB8" w:rsidP="009200D2">
      <w:pPr>
        <w:pStyle w:val="a"/>
        <w:spacing w:line="240" w:lineRule="auto"/>
      </w:pPr>
      <w:r>
        <w:t>включить ПК на рабочих местах участников и дождаться загрузки операционной системы;</w:t>
      </w:r>
    </w:p>
    <w:p w14:paraId="1910CCEC" w14:textId="77777777" w:rsidR="00571CB8" w:rsidRDefault="00571CB8" w:rsidP="009200D2">
      <w:pPr>
        <w:pStyle w:val="a"/>
        <w:spacing w:line="240" w:lineRule="auto"/>
      </w:pPr>
      <w:r>
        <w:t>скопировать файлы КИМ с флэш-носителя на каждую рабочую станцию в</w:t>
      </w:r>
      <w:r>
        <w:rPr>
          <w:lang w:val="en-US"/>
        </w:rPr>
        <w:t> </w:t>
      </w:r>
      <w:r>
        <w:t>заранее определенную папку (например, в «Документы» текущего пользователя) (рис. 2);</w:t>
      </w:r>
    </w:p>
    <w:p w14:paraId="34924962" w14:textId="77777777" w:rsidR="00571CB8" w:rsidRDefault="00571CB8" w:rsidP="00571CB8">
      <w:pPr>
        <w:rPr>
          <w:rFonts w:eastAsiaTheme="majorEastAsia" w:cstheme="majorBidi"/>
          <w:szCs w:val="32"/>
        </w:rPr>
      </w:pPr>
    </w:p>
    <w:p w14:paraId="6B1611A9" w14:textId="77777777" w:rsidR="00571CB8" w:rsidRDefault="00571CB8" w:rsidP="00571CB8">
      <w:pPr>
        <w:ind w:firstLine="0"/>
        <w:jc w:val="center"/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3649F709" wp14:editId="4E96D35C">
            <wp:extent cx="5669280" cy="4874260"/>
            <wp:effectExtent l="0" t="0" r="762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7129" w14:textId="77777777" w:rsidR="00571CB8" w:rsidRDefault="00571CB8" w:rsidP="00571CB8">
      <w:pPr>
        <w:ind w:firstLine="0"/>
        <w:jc w:val="center"/>
      </w:pPr>
      <w:r>
        <w:t>Рис. 2. Копирование файлов с электронными КИМ на рабочие станции</w:t>
      </w:r>
      <w:r>
        <w:br/>
        <w:t>в аудиториях проведения</w:t>
      </w:r>
    </w:p>
    <w:p w14:paraId="33F219F9" w14:textId="77777777" w:rsidR="00571CB8" w:rsidRDefault="00571CB8" w:rsidP="00571CB8"/>
    <w:p w14:paraId="69DB2465" w14:textId="77777777" w:rsidR="00571CB8" w:rsidRDefault="00571CB8" w:rsidP="009200D2">
      <w:pPr>
        <w:pStyle w:val="a"/>
        <w:spacing w:line="240" w:lineRule="auto"/>
      </w:pPr>
      <w:r>
        <w:t>запустить</w:t>
      </w:r>
      <w:r w:rsidRPr="00901925">
        <w:t xml:space="preserve"> Станцию записи ответов на каждом рабочем месте во всех аудиториях проведения</w:t>
      </w:r>
      <w:r>
        <w:t>;</w:t>
      </w:r>
    </w:p>
    <w:p w14:paraId="171026B6" w14:textId="77777777" w:rsidR="00571CB8" w:rsidRDefault="00571CB8" w:rsidP="009200D2">
      <w:pPr>
        <w:pStyle w:val="a"/>
        <w:numPr>
          <w:ilvl w:val="0"/>
          <w:numId w:val="0"/>
        </w:numPr>
        <w:spacing w:line="240" w:lineRule="auto"/>
        <w:ind w:firstLine="709"/>
      </w:pPr>
    </w:p>
    <w:p w14:paraId="61A9DCCC" w14:textId="77777777" w:rsidR="00571CB8" w:rsidRDefault="00571CB8" w:rsidP="009200D2">
      <w:pPr>
        <w:pStyle w:val="a"/>
        <w:numPr>
          <w:ilvl w:val="0"/>
          <w:numId w:val="0"/>
        </w:numPr>
        <w:spacing w:line="240" w:lineRule="auto"/>
        <w:ind w:firstLine="709"/>
      </w:pPr>
    </w:p>
    <w:p w14:paraId="4C885F4A" w14:textId="77777777" w:rsidR="00571CB8" w:rsidRDefault="00571CB8" w:rsidP="009200D2">
      <w:pPr>
        <w:pStyle w:val="a"/>
        <w:numPr>
          <w:ilvl w:val="0"/>
          <w:numId w:val="0"/>
        </w:numPr>
        <w:spacing w:line="240" w:lineRule="auto"/>
        <w:ind w:firstLine="709"/>
      </w:pPr>
    </w:p>
    <w:p w14:paraId="097B71E1" w14:textId="77777777" w:rsidR="00571CB8" w:rsidRDefault="00571CB8" w:rsidP="009200D2">
      <w:pPr>
        <w:pStyle w:val="a"/>
        <w:spacing w:line="240" w:lineRule="auto"/>
      </w:pPr>
      <w:r>
        <w:t>выбрать в списке экзаменов текущий экзамен (рис. 3);</w:t>
      </w:r>
    </w:p>
    <w:p w14:paraId="5FCC7DFB" w14:textId="77777777" w:rsidR="00571CB8" w:rsidRDefault="00571CB8" w:rsidP="00571CB8"/>
    <w:p w14:paraId="4309FDB2" w14:textId="77777777" w:rsidR="00571CB8" w:rsidRDefault="00571CB8" w:rsidP="00571CB8">
      <w:pPr>
        <w:ind w:firstLine="0"/>
        <w:jc w:val="center"/>
      </w:pPr>
      <w:r w:rsidRPr="009C12FD">
        <w:rPr>
          <w:noProof/>
        </w:rPr>
        <w:lastRenderedPageBreak/>
        <w:drawing>
          <wp:inline distT="0" distB="0" distL="0" distR="0" wp14:anchorId="40CDE9C2" wp14:editId="368DA0D4">
            <wp:extent cx="5120640" cy="221869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64A3" w14:textId="77777777" w:rsidR="00571CB8" w:rsidRDefault="00571CB8" w:rsidP="00571CB8">
      <w:pPr>
        <w:ind w:firstLine="0"/>
        <w:jc w:val="center"/>
      </w:pPr>
      <w:r>
        <w:t>Рис. 3. Станция записи ответов ГИА. Выбор текущего экзамена</w:t>
      </w:r>
    </w:p>
    <w:p w14:paraId="1A5FAC4A" w14:textId="77777777" w:rsidR="00571CB8" w:rsidRDefault="00571CB8" w:rsidP="00571CB8"/>
    <w:p w14:paraId="63615C16" w14:textId="77777777" w:rsidR="00571CB8" w:rsidRDefault="00571CB8" w:rsidP="009200D2">
      <w:pPr>
        <w:pStyle w:val="a"/>
        <w:spacing w:line="240" w:lineRule="auto"/>
      </w:pPr>
      <w:r>
        <w:t>убедиться, что на Станции записи ответов после выбора текущего экзамена отображается экран загрузки Ключа доступа к КИМ (рис. 4).</w:t>
      </w:r>
    </w:p>
    <w:p w14:paraId="2916A397" w14:textId="77777777" w:rsidR="00571CB8" w:rsidRDefault="00571CB8" w:rsidP="00571CB8"/>
    <w:p w14:paraId="648EAB66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725FA753" wp14:editId="5AA311D6">
            <wp:extent cx="5661025" cy="2186305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5633" w14:textId="77777777" w:rsidR="00571CB8" w:rsidRDefault="00571CB8" w:rsidP="00571CB8">
      <w:pPr>
        <w:ind w:firstLine="0"/>
        <w:jc w:val="center"/>
      </w:pPr>
      <w:r>
        <w:t>Рис. 4. Станция записи ответов ГИА. Загрузка ключа доступа к КИМ</w:t>
      </w:r>
    </w:p>
    <w:p w14:paraId="01C1BCD2" w14:textId="77777777" w:rsidR="00571CB8" w:rsidRDefault="00571CB8" w:rsidP="00571CB8"/>
    <w:p w14:paraId="0075730C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Выдача кода активации экзамена</w:t>
      </w:r>
    </w:p>
    <w:p w14:paraId="34CB5407" w14:textId="7312DCB0" w:rsidR="00571CB8" w:rsidRDefault="00571CB8" w:rsidP="009200D2">
      <w:pPr>
        <w:spacing w:line="240" w:lineRule="auto"/>
      </w:pPr>
      <w:r w:rsidRPr="00901925">
        <w:t xml:space="preserve">Не менее чем за час до начала экзамена в </w:t>
      </w:r>
      <w:r w:rsidR="009200D2">
        <w:t>ОО</w:t>
      </w:r>
      <w:r w:rsidRPr="00901925">
        <w:t xml:space="preserve"> выдайте всем организаторам в</w:t>
      </w:r>
      <w:r>
        <w:t> </w:t>
      </w:r>
      <w:r w:rsidRPr="00901925">
        <w:t>аудиториях проведения коды активации экзамена (код состоит из четырех цифр и</w:t>
      </w:r>
      <w:r>
        <w:t> </w:t>
      </w:r>
      <w:r w:rsidRPr="00901925">
        <w:t xml:space="preserve">генерируется средствами Станции записи ответов). </w:t>
      </w:r>
      <w:r>
        <w:t>Коды активации экзамена на рабочих местах одной аудитории совпадают.</w:t>
      </w:r>
    </w:p>
    <w:p w14:paraId="776351A6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Получение ключа доступа к электронным КИМ</w:t>
      </w:r>
    </w:p>
    <w:p w14:paraId="38403472" w14:textId="77777777" w:rsidR="00571CB8" w:rsidRDefault="00571CB8" w:rsidP="009200D2">
      <w:pPr>
        <w:spacing w:line="240" w:lineRule="auto"/>
      </w:pPr>
      <w:r w:rsidRPr="00901925">
        <w:t xml:space="preserve">За 30 минут до начала экзамена </w:t>
      </w:r>
      <w:r>
        <w:t>технический специалист должен:</w:t>
      </w:r>
    </w:p>
    <w:p w14:paraId="1228C146" w14:textId="23DA7C24" w:rsidR="00571CB8" w:rsidRPr="00571BE9" w:rsidRDefault="00571CB8" w:rsidP="009200D2">
      <w:pPr>
        <w:pStyle w:val="a"/>
        <w:spacing w:line="240" w:lineRule="auto"/>
      </w:pPr>
      <w:r w:rsidRPr="00901925">
        <w:t xml:space="preserve">на рабочей станции в штабе </w:t>
      </w:r>
      <w:r w:rsidR="009200D2">
        <w:t>ОО</w:t>
      </w:r>
      <w:r w:rsidRPr="00901925">
        <w:t xml:space="preserve"> </w:t>
      </w:r>
      <w:r>
        <w:t xml:space="preserve">открыть в браузере страницу </w:t>
      </w:r>
      <w:hyperlink r:id="rId24" w:history="1">
        <w:r w:rsidRPr="00571BE9">
          <w:rPr>
            <w:rStyle w:val="afa"/>
            <w:rFonts w:cs="Times New Roman"/>
            <w:lang w:val="en-US"/>
          </w:rPr>
          <w:t>http</w:t>
        </w:r>
        <w:r w:rsidRPr="00571BE9">
          <w:rPr>
            <w:rStyle w:val="afa"/>
            <w:rFonts w:cs="Times New Roman"/>
          </w:rPr>
          <w:t>://</w:t>
        </w:r>
        <w:r w:rsidRPr="00571BE9">
          <w:rPr>
            <w:rStyle w:val="afa"/>
            <w:rFonts w:cs="Times New Roman"/>
            <w:lang w:val="en-US"/>
          </w:rPr>
          <w:t>key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ege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spb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ru</w:t>
        </w:r>
      </w:hyperlink>
      <w:r>
        <w:t>;</w:t>
      </w:r>
    </w:p>
    <w:p w14:paraId="408B5553" w14:textId="77777777" w:rsidR="00571CB8" w:rsidRPr="00416082" w:rsidRDefault="00571CB8" w:rsidP="009200D2">
      <w:pPr>
        <w:pStyle w:val="a"/>
        <w:spacing w:line="240" w:lineRule="auto"/>
      </w:pPr>
      <w:r>
        <w:lastRenderedPageBreak/>
        <w:t xml:space="preserve">следуя инструкциям на сайте </w:t>
      </w:r>
      <w:hyperlink r:id="rId25" w:history="1">
        <w:r w:rsidRPr="00571BE9">
          <w:rPr>
            <w:rStyle w:val="afa"/>
            <w:rFonts w:cs="Times New Roman"/>
            <w:lang w:val="en-US"/>
          </w:rPr>
          <w:t>http</w:t>
        </w:r>
        <w:r w:rsidRPr="00571BE9">
          <w:rPr>
            <w:rStyle w:val="afa"/>
            <w:rFonts w:cs="Times New Roman"/>
          </w:rPr>
          <w:t>://</w:t>
        </w:r>
        <w:r w:rsidRPr="00571BE9">
          <w:rPr>
            <w:rStyle w:val="afa"/>
            <w:rFonts w:cs="Times New Roman"/>
            <w:lang w:val="en-US"/>
          </w:rPr>
          <w:t>key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ege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spb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ru</w:t>
        </w:r>
      </w:hyperlink>
      <w:r>
        <w:t xml:space="preserve">, скачать ключ доступа к КИМ (файл с именем вида </w:t>
      </w:r>
      <w:r w:rsidRPr="00571BE9">
        <w:t>&lt;дата экзамена&gt;-</w:t>
      </w:r>
      <w:r w:rsidRPr="00571BE9">
        <w:rPr>
          <w:lang w:val="en-US"/>
        </w:rPr>
        <w:t>key</w:t>
      </w:r>
      <w:r w:rsidRPr="00571BE9">
        <w:t>.</w:t>
      </w:r>
      <w:r w:rsidRPr="00571BE9">
        <w:rPr>
          <w:lang w:val="en-US"/>
        </w:rPr>
        <w:t>dat</w:t>
      </w:r>
      <w:r w:rsidRPr="00C71B93">
        <w:t>)</w:t>
      </w:r>
      <w:r>
        <w:t>;</w:t>
      </w:r>
    </w:p>
    <w:p w14:paraId="3C552226" w14:textId="77777777" w:rsidR="00571CB8" w:rsidRPr="00901925" w:rsidRDefault="00571CB8" w:rsidP="009200D2">
      <w:pPr>
        <w:pStyle w:val="a"/>
        <w:spacing w:line="240" w:lineRule="auto"/>
      </w:pPr>
      <w:r>
        <w:t>з</w:t>
      </w:r>
      <w:r w:rsidRPr="00901925">
        <w:t>апи</w:t>
      </w:r>
      <w:r>
        <w:t>сать</w:t>
      </w:r>
      <w:r w:rsidRPr="00901925">
        <w:t xml:space="preserve"> ключ доступа к КИМ на </w:t>
      </w:r>
      <w:r>
        <w:t>флэш-носитель или носители технических специалистов.</w:t>
      </w:r>
    </w:p>
    <w:p w14:paraId="290BF335" w14:textId="21845198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Загрузка ключа доступа к электронным К</w:t>
      </w:r>
      <w:r w:rsidR="009200D2">
        <w:t>ИМ на рабочих местах участников</w:t>
      </w:r>
    </w:p>
    <w:p w14:paraId="4A7E0534" w14:textId="77777777" w:rsidR="00571CB8" w:rsidRDefault="00571CB8" w:rsidP="009200D2">
      <w:pPr>
        <w:spacing w:line="240" w:lineRule="auto"/>
      </w:pPr>
      <w:r>
        <w:t>П</w:t>
      </w:r>
      <w:r w:rsidRPr="00901925">
        <w:t xml:space="preserve">осле успешного скачивания ключа доступа к КИМ с </w:t>
      </w:r>
      <w:r>
        <w:t xml:space="preserve">сайта </w:t>
      </w:r>
      <w:hyperlink r:id="rId26" w:history="1">
        <w:r w:rsidRPr="00571BE9">
          <w:rPr>
            <w:rStyle w:val="afa"/>
            <w:rFonts w:cs="Times New Roman"/>
            <w:lang w:val="en-US"/>
          </w:rPr>
          <w:t>http</w:t>
        </w:r>
        <w:r w:rsidRPr="00571BE9">
          <w:rPr>
            <w:rStyle w:val="afa"/>
            <w:rFonts w:cs="Times New Roman"/>
          </w:rPr>
          <w:t>://</w:t>
        </w:r>
        <w:r w:rsidRPr="00571BE9">
          <w:rPr>
            <w:rStyle w:val="afa"/>
            <w:rFonts w:cs="Times New Roman"/>
            <w:lang w:val="en-US"/>
          </w:rPr>
          <w:t>key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ege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spb</w:t>
        </w:r>
        <w:r w:rsidRPr="00571BE9">
          <w:rPr>
            <w:rStyle w:val="afa"/>
            <w:rFonts w:cs="Times New Roman"/>
          </w:rPr>
          <w:t>.</w:t>
        </w:r>
        <w:r w:rsidRPr="00571BE9">
          <w:rPr>
            <w:rStyle w:val="afa"/>
            <w:rFonts w:cs="Times New Roman"/>
            <w:lang w:val="en-US"/>
          </w:rPr>
          <w:t>ru</w:t>
        </w:r>
      </w:hyperlink>
      <w:r w:rsidRPr="00571BE9">
        <w:rPr>
          <w:rFonts w:cs="Times New Roman"/>
        </w:rPr>
        <w:t xml:space="preserve"> </w:t>
      </w:r>
      <w:r w:rsidRPr="00901925">
        <w:t>(не дожидаясь</w:t>
      </w:r>
      <w:r>
        <w:t xml:space="preserve"> </w:t>
      </w:r>
      <w:r w:rsidRPr="00901925">
        <w:t xml:space="preserve">10:00) на все рабочие </w:t>
      </w:r>
      <w:r>
        <w:t>станции записи</w:t>
      </w:r>
      <w:r w:rsidRPr="00901925">
        <w:t xml:space="preserve"> в каждой аудитории проведения</w:t>
      </w:r>
      <w:r w:rsidRPr="0075685E">
        <w:t xml:space="preserve"> </w:t>
      </w:r>
      <w:r w:rsidRPr="00901925">
        <w:t xml:space="preserve">необходимо загрузить </w:t>
      </w:r>
      <w:r>
        <w:t>полученный</w:t>
      </w:r>
      <w:r w:rsidRPr="00901925">
        <w:t xml:space="preserve"> ключ доступа к КИМ, записанный на </w:t>
      </w:r>
      <w:r>
        <w:t>флэш-носитель</w:t>
      </w:r>
      <w:r w:rsidRPr="00901925">
        <w:t xml:space="preserve">. </w:t>
      </w:r>
    </w:p>
    <w:p w14:paraId="5F9A8AA2" w14:textId="77777777" w:rsidR="00571CB8" w:rsidRDefault="00571CB8" w:rsidP="009200D2">
      <w:pPr>
        <w:spacing w:line="240" w:lineRule="auto"/>
      </w:pPr>
      <w:r>
        <w:t>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«Выбрать файл ключа» (рис. 5).</w:t>
      </w:r>
    </w:p>
    <w:p w14:paraId="46C55486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3CF03428" wp14:editId="660DAE35">
            <wp:extent cx="5621655" cy="18923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7332" w14:textId="77777777" w:rsidR="00571CB8" w:rsidRDefault="00571CB8" w:rsidP="00571CB8">
      <w:pPr>
        <w:ind w:firstLine="0"/>
        <w:jc w:val="center"/>
      </w:pPr>
      <w:r>
        <w:t>Рис. 5. Станция записи ответов ГИА. Загрузка ключа доступа к КИМ</w:t>
      </w:r>
    </w:p>
    <w:p w14:paraId="457808D3" w14:textId="77777777" w:rsidR="00571CB8" w:rsidRDefault="00571CB8" w:rsidP="00571CB8"/>
    <w:p w14:paraId="28F76151" w14:textId="77777777" w:rsidR="00571CB8" w:rsidRDefault="00571CB8" w:rsidP="009200D2">
      <w:pPr>
        <w:spacing w:line="240" w:lineRule="auto"/>
      </w:pPr>
      <w:r>
        <w:t>В появившемся окне выбора файла необходимо указать файл с ключом доступа к КИМ (рис. 6).</w:t>
      </w:r>
    </w:p>
    <w:p w14:paraId="355D3206" w14:textId="77777777" w:rsidR="00571CB8" w:rsidRDefault="00571CB8" w:rsidP="00571CB8"/>
    <w:p w14:paraId="5354E29A" w14:textId="77777777" w:rsidR="00571CB8" w:rsidRDefault="00571CB8" w:rsidP="00571CB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5E112A1" wp14:editId="16946922">
            <wp:extent cx="5963285" cy="284670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004A" w14:textId="77777777" w:rsidR="00571CB8" w:rsidRDefault="00571CB8" w:rsidP="00571CB8">
      <w:pPr>
        <w:ind w:firstLine="0"/>
        <w:jc w:val="center"/>
      </w:pPr>
      <w:r>
        <w:t>Рис. 6. Станция записи ответов ГИА. Выбор файла с ключом доступа к КИМ</w:t>
      </w:r>
    </w:p>
    <w:p w14:paraId="01C608A1" w14:textId="77777777" w:rsidR="00571CB8" w:rsidRDefault="00571CB8" w:rsidP="009200D2">
      <w:pPr>
        <w:spacing w:line="240" w:lineRule="auto"/>
      </w:pPr>
    </w:p>
    <w:p w14:paraId="2545B1C7" w14:textId="77777777" w:rsidR="00571CB8" w:rsidRDefault="00571CB8" w:rsidP="009200D2">
      <w:pPr>
        <w:spacing w:line="240" w:lineRule="auto"/>
      </w:pPr>
      <w:r>
        <w:t>Ключ доступа к КИМ может быть загружен с флэш-носителя. Копировать файл ключа на локальный диск станции записи не требуется.</w:t>
      </w:r>
    </w:p>
    <w:p w14:paraId="7DC1D5FD" w14:textId="77777777" w:rsidR="00571CB8" w:rsidRDefault="00571CB8" w:rsidP="009200D2">
      <w:pPr>
        <w:spacing w:line="240" w:lineRule="auto"/>
      </w:pPr>
    </w:p>
    <w:p w14:paraId="103B52AF" w14:textId="77777777" w:rsidR="00571CB8" w:rsidRDefault="00571CB8" w:rsidP="00571CB8"/>
    <w:p w14:paraId="4EDFBC25" w14:textId="586BEAEB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Расшифровка и загрузка электронных КИМ</w:t>
      </w:r>
      <w:r w:rsidRPr="004445D1">
        <w:t xml:space="preserve"> </w:t>
      </w:r>
      <w:r>
        <w:t xml:space="preserve">на рабочих местах участников </w:t>
      </w:r>
    </w:p>
    <w:p w14:paraId="7841B699" w14:textId="77777777" w:rsidR="00571CB8" w:rsidRDefault="00571CB8" w:rsidP="009200D2">
      <w:pPr>
        <w:spacing w:line="240" w:lineRule="auto"/>
      </w:pPr>
      <w:r w:rsidRPr="00901925">
        <w:t>После загрузки ключа доступа к КИМ</w:t>
      </w:r>
      <w:r>
        <w:t xml:space="preserve"> отобразится приглашение перейти к загрузке КИМ. Для перехода к загрузке необходимо нажать кнопку «Начать» (рис. 7).</w:t>
      </w:r>
    </w:p>
    <w:p w14:paraId="0C06FFA6" w14:textId="77777777" w:rsidR="00571CB8" w:rsidRDefault="00571CB8" w:rsidP="00571CB8"/>
    <w:p w14:paraId="038A44B9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5691EB22" wp14:editId="36F65084">
            <wp:extent cx="5661025" cy="2170430"/>
            <wp:effectExtent l="0" t="0" r="0" b="127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1045" w14:textId="77777777" w:rsidR="00571CB8" w:rsidRDefault="00571CB8" w:rsidP="00571CB8">
      <w:pPr>
        <w:ind w:firstLine="0"/>
        <w:jc w:val="center"/>
      </w:pPr>
      <w:r>
        <w:t>Рис. 7. Станция записи ответов ГИА. Начало загрузки электронных КИМ</w:t>
      </w:r>
    </w:p>
    <w:p w14:paraId="0E2C2792" w14:textId="77777777" w:rsidR="00571CB8" w:rsidRDefault="00571CB8" w:rsidP="00571CB8"/>
    <w:p w14:paraId="4EF6D338" w14:textId="77777777" w:rsidR="00571CB8" w:rsidRDefault="00571CB8" w:rsidP="009200D2">
      <w:pPr>
        <w:spacing w:line="240" w:lineRule="auto"/>
      </w:pPr>
      <w:r>
        <w:lastRenderedPageBreak/>
        <w:t>Для выбора файла с электронными КИМ необходимо нажать кнопку «Загрузить файл КИМ» (рис. 8), после чего, в открывшемся окне, выбрать файл с соответствующими КИМ.</w:t>
      </w:r>
    </w:p>
    <w:p w14:paraId="6E11FA9C" w14:textId="77777777" w:rsidR="00571CB8" w:rsidRDefault="00571CB8" w:rsidP="00571CB8"/>
    <w:p w14:paraId="42C828C2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227BB7A4" wp14:editId="7F40C054">
            <wp:extent cx="5685155" cy="200342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7E82" w14:textId="77777777" w:rsidR="00571CB8" w:rsidRDefault="00571CB8" w:rsidP="00571CB8">
      <w:pPr>
        <w:ind w:firstLine="0"/>
        <w:jc w:val="center"/>
      </w:pPr>
      <w:r>
        <w:t>Рис. 8. Станция записи ответов ГИА. Загрузка файла с электронными КИМ</w:t>
      </w:r>
    </w:p>
    <w:p w14:paraId="40920782" w14:textId="77777777" w:rsidR="00571CB8" w:rsidRDefault="00571CB8" w:rsidP="00571CB8"/>
    <w:p w14:paraId="3D36EE9A" w14:textId="1AE26F23" w:rsidR="00571CB8" w:rsidRDefault="00571CB8" w:rsidP="009200D2">
      <w:pPr>
        <w:spacing w:line="240" w:lineRule="auto"/>
      </w:pPr>
      <w:r>
        <w:t>По окончании расшифровки электронных КИМ отобразится окно ввода номера бланка устной части участника (рис. 9).</w:t>
      </w:r>
    </w:p>
    <w:p w14:paraId="7F6C64C1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721F47BB" wp14:editId="350FBC75">
            <wp:extent cx="5414645" cy="2607945"/>
            <wp:effectExtent l="0" t="0" r="0" b="190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4602" w14:textId="77777777" w:rsidR="00571CB8" w:rsidRDefault="00571CB8" w:rsidP="00571CB8">
      <w:pPr>
        <w:ind w:firstLine="0"/>
        <w:jc w:val="center"/>
      </w:pPr>
      <w:r>
        <w:t>Рис. 9. Станция записи ответов ГИА. Окно ввода номера бланка устной части участника экзамена</w:t>
      </w:r>
    </w:p>
    <w:p w14:paraId="6124AB58" w14:textId="77777777" w:rsidR="00571CB8" w:rsidRDefault="00571CB8" w:rsidP="00571CB8"/>
    <w:p w14:paraId="56CE291B" w14:textId="52A774F8" w:rsidR="00571CB8" w:rsidRDefault="00571CB8" w:rsidP="009200D2">
      <w:pPr>
        <w:spacing w:line="240" w:lineRule="auto"/>
      </w:pPr>
      <w:r w:rsidRPr="00875A77">
        <w:t xml:space="preserve">После успешной расшифровки КИМ на всех рабочих местах во всех аудиториях проведения технические специалисты могут вернуться в штаб </w:t>
      </w:r>
      <w:r w:rsidR="009200D2">
        <w:t>ОО</w:t>
      </w:r>
      <w:r w:rsidRPr="00875A77">
        <w:t xml:space="preserve"> или аудиторию для технических специалистов.</w:t>
      </w:r>
    </w:p>
    <w:p w14:paraId="3E0BDE5B" w14:textId="1E02608F" w:rsidR="00571CB8" w:rsidRDefault="00571CB8" w:rsidP="00571CB8">
      <w:pPr>
        <w:pStyle w:val="30"/>
        <w:ind w:hanging="11"/>
      </w:pPr>
      <w:bookmarkStart w:id="146" w:name="_Toc448310526"/>
      <w:bookmarkStart w:id="147" w:name="_Toc508709070"/>
      <w:bookmarkStart w:id="148" w:name="_Toc92964855"/>
      <w:r>
        <w:t xml:space="preserve">Проведение </w:t>
      </w:r>
      <w:r w:rsidR="009200D2">
        <w:t>ТМ</w:t>
      </w:r>
      <w:r>
        <w:t xml:space="preserve"> в ППЭ</w:t>
      </w:r>
      <w:bookmarkEnd w:id="146"/>
      <w:bookmarkEnd w:id="147"/>
      <w:bookmarkEnd w:id="148"/>
    </w:p>
    <w:p w14:paraId="685E11F6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Общие сведения</w:t>
      </w:r>
    </w:p>
    <w:p w14:paraId="7BE40073" w14:textId="3CCC67C7" w:rsidR="00571CB8" w:rsidRDefault="00571CB8" w:rsidP="009200D2">
      <w:pPr>
        <w:spacing w:line="240" w:lineRule="auto"/>
      </w:pPr>
      <w:r>
        <w:lastRenderedPageBreak/>
        <w:t xml:space="preserve">Во время проведения устной части </w:t>
      </w:r>
      <w:r w:rsidR="009200D2">
        <w:t>ТМ</w:t>
      </w:r>
      <w:r>
        <w:t xml:space="preserve"> по иностранным языкам технический специалист находится в штабе </w:t>
      </w:r>
      <w:r w:rsidR="009200D2">
        <w:t>ОО</w:t>
      </w:r>
      <w:r>
        <w:t xml:space="preserve"> или в </w:t>
      </w:r>
      <w:r w:rsidRPr="00875A77">
        <w:t>аудитори</w:t>
      </w:r>
      <w:r>
        <w:t>и</w:t>
      </w:r>
      <w:r w:rsidRPr="00875A77">
        <w:t xml:space="preserve"> для технических специалистов</w:t>
      </w:r>
      <w:r>
        <w:t>.</w:t>
      </w:r>
    </w:p>
    <w:p w14:paraId="74F2462B" w14:textId="77777777" w:rsidR="00571CB8" w:rsidRDefault="00571CB8" w:rsidP="009200D2">
      <w:pPr>
        <w:spacing w:line="240" w:lineRule="auto"/>
      </w:pPr>
      <w:r>
        <w:t>В случае возникновения нештатных ситуаций технический специалист оказывает помощь работникам ППЭ в рамках своих полномочий.</w:t>
      </w:r>
    </w:p>
    <w:p w14:paraId="0D7ACC58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Порядок замены рабочей станции на резервную</w:t>
      </w:r>
    </w:p>
    <w:p w14:paraId="3AFE1506" w14:textId="77777777" w:rsidR="00571CB8" w:rsidRPr="00251EF5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0584833A" w14:textId="77777777" w:rsidTr="00571CB8">
        <w:tc>
          <w:tcPr>
            <w:tcW w:w="782" w:type="dxa"/>
          </w:tcPr>
          <w:p w14:paraId="407964D7" w14:textId="77777777" w:rsidR="00571CB8" w:rsidRPr="00B53EE2" w:rsidRDefault="00571CB8" w:rsidP="0016526E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BDA128" wp14:editId="00DC4E68">
                  <wp:extent cx="360000" cy="360000"/>
                  <wp:effectExtent l="0" t="0" r="0" b="254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0C1E67E5" w14:textId="1464E8B3" w:rsidR="00571CB8" w:rsidRPr="00251EF5" w:rsidRDefault="00571CB8" w:rsidP="0016526E">
            <w:pPr>
              <w:spacing w:line="240" w:lineRule="auto"/>
              <w:ind w:firstLine="0"/>
              <w:rPr>
                <w:b/>
                <w:i/>
              </w:rPr>
            </w:pPr>
            <w:r w:rsidRPr="00251EF5">
              <w:rPr>
                <w:b/>
                <w:i/>
              </w:rPr>
              <w:t xml:space="preserve">Решение о невозможности дальнейшего использования рабочей станции для проведения экзамена и ее замене на резервную принимает </w:t>
            </w:r>
            <w:r w:rsidR="0016526E">
              <w:rPr>
                <w:b/>
                <w:i/>
              </w:rPr>
              <w:t>руководитель ОО</w:t>
            </w:r>
            <w:r w:rsidRPr="00251EF5">
              <w:rPr>
                <w:b/>
                <w:i/>
              </w:rPr>
              <w:t xml:space="preserve"> совместно с техническим специалистом.</w:t>
            </w:r>
          </w:p>
        </w:tc>
      </w:tr>
    </w:tbl>
    <w:p w14:paraId="47AB030A" w14:textId="77777777" w:rsidR="00571CB8" w:rsidRDefault="00571CB8" w:rsidP="0016526E">
      <w:pPr>
        <w:spacing w:line="240" w:lineRule="auto"/>
      </w:pPr>
    </w:p>
    <w:p w14:paraId="06A06E9A" w14:textId="77777777" w:rsidR="00571CB8" w:rsidRPr="00901925" w:rsidRDefault="00571CB8" w:rsidP="0016526E">
      <w:pPr>
        <w:spacing w:line="240" w:lineRule="auto"/>
      </w:pPr>
      <w:r w:rsidRPr="00901925">
        <w:t>В случае если принято решение использовать резервную рабочую станцию, то в</w:t>
      </w:r>
      <w:r>
        <w:t> </w:t>
      </w:r>
      <w:r w:rsidRPr="00901925">
        <w:t xml:space="preserve">ходе ее настройки на этапе ввода информации об аудитории необходимо указать </w:t>
      </w:r>
      <w:r w:rsidRPr="00901925">
        <w:rPr>
          <w:b/>
          <w:u w:val="single" w:color="000000"/>
        </w:rPr>
        <w:t xml:space="preserve">новые </w:t>
      </w:r>
      <w:r>
        <w:rPr>
          <w:b/>
          <w:u w:val="single" w:color="000000"/>
        </w:rPr>
        <w:t>ряд и место</w:t>
      </w:r>
      <w:r w:rsidRPr="008C7A8E">
        <w:rPr>
          <w:b/>
          <w:u w:val="single" w:color="000000"/>
        </w:rPr>
        <w:t xml:space="preserve"> в</w:t>
      </w:r>
      <w:r w:rsidRPr="008C7A8E">
        <w:rPr>
          <w:b/>
          <w:u w:val="single"/>
        </w:rPr>
        <w:t xml:space="preserve"> </w:t>
      </w:r>
      <w:r w:rsidRPr="008C7A8E">
        <w:rPr>
          <w:b/>
          <w:u w:val="single" w:color="000000"/>
        </w:rPr>
        <w:t>аудитории</w:t>
      </w:r>
      <w:r w:rsidRPr="00901925">
        <w:t xml:space="preserve">. </w:t>
      </w:r>
    </w:p>
    <w:p w14:paraId="53BFC6DC" w14:textId="77777777" w:rsidR="00571CB8" w:rsidRPr="00901925" w:rsidRDefault="00571CB8" w:rsidP="0016526E">
      <w:pPr>
        <w:spacing w:line="240" w:lineRule="auto"/>
      </w:pPr>
      <w:r w:rsidRPr="00901925">
        <w:t>То есть для резервной рабочей станции всегда нужно указывать сочетание значений полей «Ряд» и «Место», которое еще не было использовано в</w:t>
      </w:r>
      <w:r>
        <w:t> </w:t>
      </w:r>
      <w:r w:rsidRPr="00901925">
        <w:t xml:space="preserve">соответствующей аудитории проведения (даже если фактически резервная рабочая станция устанавливается на место заменяемой). </w:t>
      </w:r>
    </w:p>
    <w:p w14:paraId="5C7520E5" w14:textId="77777777" w:rsidR="00571CB8" w:rsidRDefault="00571CB8" w:rsidP="00571CB8">
      <w:pPr>
        <w:pStyle w:val="30"/>
        <w:ind w:hanging="11"/>
      </w:pPr>
      <w:bookmarkStart w:id="149" w:name="_Toc448310527"/>
      <w:bookmarkStart w:id="150" w:name="_Toc508709071"/>
      <w:bookmarkStart w:id="151" w:name="_Toc92964856"/>
      <w:r>
        <w:t>Завершение проведения ОГЭ в ППЭ</w:t>
      </w:r>
      <w:bookmarkEnd w:id="149"/>
      <w:bookmarkEnd w:id="150"/>
      <w:bookmarkEnd w:id="151"/>
    </w:p>
    <w:p w14:paraId="147BC856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Сбор аудиозаписей ответов участников экзамена и электронных журналов работы Станции записи ответов ГИА</w:t>
      </w:r>
    </w:p>
    <w:p w14:paraId="6BC1483B" w14:textId="7C013A61" w:rsidR="00571CB8" w:rsidRDefault="00571CB8" w:rsidP="00BD57C5">
      <w:pPr>
        <w:spacing w:line="240" w:lineRule="auto"/>
      </w:pPr>
      <w:r w:rsidRPr="00AC4F01">
        <w:t xml:space="preserve">Экспорт аудиозаписей должен быть произведен со всех рабочих станций </w:t>
      </w:r>
      <w:r w:rsidR="0016526E">
        <w:t>ОО</w:t>
      </w:r>
      <w:r w:rsidRPr="00AC4F01">
        <w:t xml:space="preserve">, на которых существует хотя бы один записанный ответ участника, в том числе и с тех, что были заменены на резервные по причине выхода из строя во время </w:t>
      </w:r>
      <w:r w:rsidR="0016526E">
        <w:t>ТМ</w:t>
      </w:r>
      <w:r w:rsidRPr="00AC4F01">
        <w:t>.</w:t>
      </w:r>
    </w:p>
    <w:p w14:paraId="70FCFA17" w14:textId="6D042A29" w:rsidR="00571CB8" w:rsidRDefault="00571CB8" w:rsidP="00BD57C5">
      <w:pPr>
        <w:spacing w:line="240" w:lineRule="auto"/>
      </w:pPr>
      <w:r w:rsidRPr="00901925">
        <w:t xml:space="preserve">После завершения </w:t>
      </w:r>
      <w:r w:rsidR="0016526E">
        <w:t>ТМ</w:t>
      </w:r>
      <w:r w:rsidRPr="00901925">
        <w:t xml:space="preserve"> в аудитории проведения </w:t>
      </w:r>
      <w:r>
        <w:t>технический специалист должен выполнить следующие действия на всех рабочих местах участников, находящихся в данной аудитории:</w:t>
      </w:r>
    </w:p>
    <w:p w14:paraId="34132B88" w14:textId="77777777" w:rsidR="00571CB8" w:rsidRPr="00DF0A17" w:rsidRDefault="00571CB8" w:rsidP="00BD57C5">
      <w:pPr>
        <w:pStyle w:val="a"/>
        <w:spacing w:line="240" w:lineRule="auto"/>
      </w:pPr>
      <w:r>
        <w:t>з</w:t>
      </w:r>
      <w:r w:rsidRPr="00901925">
        <w:t>авершит</w:t>
      </w:r>
      <w:r>
        <w:t>ь</w:t>
      </w:r>
      <w:r w:rsidRPr="00901925">
        <w:t xml:space="preserve"> экзамен на рабочем месте,</w:t>
      </w:r>
      <w:r>
        <w:t xml:space="preserve"> нажав соответствующую кнопку (рис.</w:t>
      </w:r>
      <w:r>
        <w:rPr>
          <w:lang w:val="en-US"/>
        </w:rPr>
        <w:t> </w:t>
      </w:r>
      <w:r>
        <w:t>10).</w:t>
      </w:r>
    </w:p>
    <w:p w14:paraId="5E79DEE4" w14:textId="77777777" w:rsidR="00571CB8" w:rsidRDefault="00571CB8" w:rsidP="00571CB8"/>
    <w:p w14:paraId="0468AC8B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1EB89B37" wp14:editId="2B273FA3">
            <wp:extent cx="4309745" cy="200342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108F" w14:textId="77777777" w:rsidR="00571CB8" w:rsidRDefault="00571CB8" w:rsidP="00571CB8">
      <w:pPr>
        <w:ind w:firstLine="0"/>
        <w:jc w:val="center"/>
      </w:pPr>
      <w:r>
        <w:t>Рис. 10. Станция записи ответов ГИА. Завершение экзамена на рабочем месте</w:t>
      </w:r>
    </w:p>
    <w:p w14:paraId="03782368" w14:textId="77777777" w:rsidR="00571CB8" w:rsidRDefault="00571CB8" w:rsidP="00BD57C5">
      <w:pPr>
        <w:spacing w:line="240" w:lineRule="auto"/>
      </w:pPr>
      <w:r>
        <w:lastRenderedPageBreak/>
        <w:t>В случае, если на рабочем месте была ошибочно нажата кнопка «Новый участник» и Станция записи ответов находится в состоянии ожидания ввода номера бланка устной части, необходимо воспользоваться кнопкой «Завершить экзамен» в левом нижнем углу окна (рис. 11);</w:t>
      </w:r>
    </w:p>
    <w:p w14:paraId="32F2FE03" w14:textId="77777777" w:rsidR="00571CB8" w:rsidRDefault="00571CB8" w:rsidP="00571CB8"/>
    <w:p w14:paraId="2F077988" w14:textId="77777777" w:rsidR="00571CB8" w:rsidRDefault="00571CB8" w:rsidP="00571CB8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9760" behindDoc="0" locked="0" layoutInCell="1" allowOverlap="1" wp14:anchorId="1BC1071A" wp14:editId="573A3916">
                <wp:simplePos x="0" y="0"/>
                <wp:positionH relativeFrom="column">
                  <wp:posOffset>685800</wp:posOffset>
                </wp:positionH>
                <wp:positionV relativeFrom="paragraph">
                  <wp:posOffset>1118869</wp:posOffset>
                </wp:positionV>
                <wp:extent cx="4752975" cy="0"/>
                <wp:effectExtent l="0" t="0" r="9525" b="1905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49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0" o:spid="_x0000_s1026" type="#_x0000_t32" style="position:absolute;margin-left:54pt;margin-top:88.1pt;width:374.25pt;height:0;z-index:251829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" strokecolor="#a5a5a5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FACF1DE" wp14:editId="58C7D752">
                <wp:simplePos x="0" y="0"/>
                <wp:positionH relativeFrom="column">
                  <wp:posOffset>3320415</wp:posOffset>
                </wp:positionH>
                <wp:positionV relativeFrom="paragraph">
                  <wp:posOffset>1067435</wp:posOffset>
                </wp:positionV>
                <wp:extent cx="635" cy="587375"/>
                <wp:effectExtent l="0" t="0" r="37465" b="22225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E6F30" id="Прямая со стрелкой 221" o:spid="_x0000_s1026" type="#_x0000_t32" style="position:absolute;margin-left:261.45pt;margin-top:84.05pt;width:.05pt;height:46.25pt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" strokecolor="#a5a5a5">
                <v:stroke dashstyle="longDas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C406E" wp14:editId="5660750E">
            <wp:extent cx="3880485" cy="1637665"/>
            <wp:effectExtent l="0" t="0" r="5715" b="63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11F9" w14:textId="77777777" w:rsidR="00571CB8" w:rsidRDefault="00571CB8" w:rsidP="00571CB8">
      <w:pPr>
        <w:ind w:firstLine="0"/>
        <w:jc w:val="center"/>
      </w:pPr>
      <w:r>
        <w:t>Рис. 11. Станция записи ответов ГИА. Завершение экзамена на рабочем месте</w:t>
      </w:r>
      <w:r>
        <w:br/>
        <w:t>из окна ввода номера бланка устной части</w:t>
      </w:r>
    </w:p>
    <w:p w14:paraId="189466CF" w14:textId="77777777" w:rsidR="00571CB8" w:rsidRDefault="00571CB8" w:rsidP="00571CB8"/>
    <w:p w14:paraId="1038D584" w14:textId="77777777" w:rsidR="00571CB8" w:rsidRDefault="00571CB8" w:rsidP="00BD57C5">
      <w:pPr>
        <w:spacing w:line="240" w:lineRule="auto"/>
      </w:pPr>
      <w:r>
        <w:t>Для подтверждения операции завершения экзамена необходимо ввести пароль технического специалиста: «12345678».</w:t>
      </w:r>
    </w:p>
    <w:p w14:paraId="6F63D2E9" w14:textId="61F5035E" w:rsidR="00571CB8" w:rsidRDefault="00571CB8" w:rsidP="00BD57C5">
      <w:pPr>
        <w:pStyle w:val="a"/>
        <w:spacing w:line="240" w:lineRule="auto"/>
      </w:pPr>
      <w:r>
        <w:t>с</w:t>
      </w:r>
      <w:r w:rsidRPr="00901925">
        <w:t>вер</w:t>
      </w:r>
      <w:r>
        <w:t>и</w:t>
      </w:r>
      <w:r w:rsidRPr="00901925">
        <w:t>т</w:t>
      </w:r>
      <w:r>
        <w:t>ь</w:t>
      </w:r>
      <w:r w:rsidRPr="00901925">
        <w:t xml:space="preserve"> данные по количеству участников в интерфейсе</w:t>
      </w:r>
      <w:r>
        <w:t xml:space="preserve"> Станции записи ответов </w:t>
      </w:r>
      <w:r w:rsidRPr="00901925">
        <w:t xml:space="preserve">на рабочих местах в аудитории проведения с данными в ведомости учета участников </w:t>
      </w:r>
      <w:r w:rsidR="00BD57C5">
        <w:t>ТМ</w:t>
      </w:r>
      <w:r w:rsidRPr="00901925">
        <w:t xml:space="preserve"> и экзаменационных материалов</w:t>
      </w:r>
      <w:r>
        <w:t xml:space="preserve"> (рис. 12);</w:t>
      </w:r>
    </w:p>
    <w:p w14:paraId="639F2A0E" w14:textId="77777777" w:rsidR="00571CB8" w:rsidRDefault="00571CB8" w:rsidP="00571CB8"/>
    <w:p w14:paraId="6C1D4D33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4D7783A9" wp14:editId="7D02C19C">
            <wp:extent cx="5168265" cy="1804670"/>
            <wp:effectExtent l="0" t="0" r="0" b="50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8FDE" w14:textId="77777777" w:rsidR="00571CB8" w:rsidRDefault="00571CB8" w:rsidP="00571CB8">
      <w:pPr>
        <w:ind w:firstLine="0"/>
        <w:jc w:val="center"/>
      </w:pPr>
      <w:r>
        <w:t>Рис. 12. Станция записи ответов ГИА. Экспорт результатов экзамена</w:t>
      </w:r>
    </w:p>
    <w:p w14:paraId="77C718AD" w14:textId="77777777" w:rsidR="00571CB8" w:rsidRDefault="00571CB8" w:rsidP="00571CB8"/>
    <w:p w14:paraId="2C0AADAB" w14:textId="55B52BE3" w:rsidR="00571CB8" w:rsidRDefault="00571CB8" w:rsidP="00BD57C5">
      <w:pPr>
        <w:pStyle w:val="a"/>
        <w:spacing w:line="240" w:lineRule="auto"/>
      </w:pPr>
      <w:r>
        <w:t>с</w:t>
      </w:r>
      <w:r w:rsidRPr="00901925">
        <w:t>охранит</w:t>
      </w:r>
      <w:r>
        <w:t>ь</w:t>
      </w:r>
      <w:r w:rsidRPr="00901925">
        <w:t xml:space="preserve"> на </w:t>
      </w:r>
      <w:r>
        <w:t>флэш-носитель</w:t>
      </w:r>
      <w:r w:rsidRPr="00901925">
        <w:t xml:space="preserve">, заранее подготовленный в </w:t>
      </w:r>
      <w:r w:rsidR="00BD57C5">
        <w:t>ОО</w:t>
      </w:r>
      <w:r>
        <w:t>,</w:t>
      </w:r>
      <w:r w:rsidRPr="00901925">
        <w:t xml:space="preserve"> аудиозаписи ответов участников и электронные журналы работы</w:t>
      </w:r>
      <w:r>
        <w:t xml:space="preserve"> Станции записи ответов </w:t>
      </w:r>
      <w:r w:rsidRPr="00901925">
        <w:t>со</w:t>
      </w:r>
      <w:r>
        <w:t> </w:t>
      </w:r>
      <w:r w:rsidRPr="00901925">
        <w:t>всех рабоч</w:t>
      </w:r>
      <w:r>
        <w:t>их мест аудитории проведения, для этого необходимо:</w:t>
      </w:r>
    </w:p>
    <w:p w14:paraId="30B546AC" w14:textId="77777777" w:rsidR="00571CB8" w:rsidRDefault="00571CB8" w:rsidP="00927E7F">
      <w:pPr>
        <w:pStyle w:val="a0"/>
        <w:numPr>
          <w:ilvl w:val="0"/>
          <w:numId w:val="32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 xml:space="preserve">вставить флэш-носитель в </w:t>
      </w:r>
      <w:r w:rsidRPr="003A5F91">
        <w:rPr>
          <w:lang w:val="en-US"/>
        </w:rPr>
        <w:t>USB</w:t>
      </w:r>
      <w:r>
        <w:t>-порт рабочей станции;</w:t>
      </w:r>
    </w:p>
    <w:p w14:paraId="35650E40" w14:textId="77777777" w:rsidR="00571CB8" w:rsidRDefault="00571CB8" w:rsidP="00927E7F">
      <w:pPr>
        <w:pStyle w:val="a0"/>
        <w:numPr>
          <w:ilvl w:val="0"/>
          <w:numId w:val="32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нажать кнопку «Сохранить ответы» (рис. 12);</w:t>
      </w:r>
    </w:p>
    <w:p w14:paraId="00E077F5" w14:textId="77777777" w:rsidR="00571CB8" w:rsidRDefault="00571CB8" w:rsidP="00927E7F">
      <w:pPr>
        <w:pStyle w:val="a0"/>
        <w:numPr>
          <w:ilvl w:val="0"/>
          <w:numId w:val="32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t>в окне «Выбор диска» выбрать флэш-носитель для сохранения ответов и нажать кнопку «ОК»;</w:t>
      </w:r>
    </w:p>
    <w:p w14:paraId="3E66A927" w14:textId="77777777" w:rsidR="00571CB8" w:rsidRDefault="00571CB8" w:rsidP="00927E7F">
      <w:pPr>
        <w:pStyle w:val="a0"/>
        <w:numPr>
          <w:ilvl w:val="0"/>
          <w:numId w:val="32"/>
        </w:numPr>
        <w:tabs>
          <w:tab w:val="clear" w:pos="1843"/>
          <w:tab w:val="left" w:pos="1134"/>
        </w:tabs>
        <w:spacing w:line="240" w:lineRule="auto"/>
        <w:ind w:left="0" w:firstLine="709"/>
      </w:pPr>
      <w:r>
        <w:lastRenderedPageBreak/>
        <w:t>дождаться завершения процесс сохранения (рис. 13).</w:t>
      </w:r>
    </w:p>
    <w:p w14:paraId="03740B06" w14:textId="77777777" w:rsidR="00571CB8" w:rsidRDefault="00571CB8" w:rsidP="00571CB8"/>
    <w:p w14:paraId="15D7998F" w14:textId="77777777" w:rsidR="00571CB8" w:rsidRDefault="00571CB8" w:rsidP="00571CB8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DCA67FE" wp14:editId="090471E3">
            <wp:extent cx="5391150" cy="10096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B528" w14:textId="77777777" w:rsidR="00571CB8" w:rsidRDefault="00571CB8" w:rsidP="00571CB8">
      <w:pPr>
        <w:ind w:firstLine="0"/>
        <w:jc w:val="center"/>
      </w:pPr>
      <w:r>
        <w:t>Рис. 13. Станция записи ответов ГИА. Сохранение ответов участников ОГЭ</w:t>
      </w:r>
    </w:p>
    <w:p w14:paraId="00746779" w14:textId="77777777" w:rsidR="00571CB8" w:rsidRDefault="00571CB8" w:rsidP="00571CB8"/>
    <w:p w14:paraId="0CB23951" w14:textId="77777777" w:rsidR="00571CB8" w:rsidRPr="00AC4F01" w:rsidRDefault="00571CB8" w:rsidP="00927E7F">
      <w:pPr>
        <w:pStyle w:val="4"/>
        <w:numPr>
          <w:ilvl w:val="3"/>
          <w:numId w:val="26"/>
        </w:numPr>
        <w:ind w:left="709" w:firstLine="0"/>
      </w:pPr>
      <w:r w:rsidRPr="00AC4F01">
        <w:t>Экспорт ответов со Станции записи</w:t>
      </w:r>
      <w:r>
        <w:t xml:space="preserve"> ответов ГИА, вышедшей из строя</w:t>
      </w:r>
    </w:p>
    <w:p w14:paraId="2C4DA049" w14:textId="77777777" w:rsidR="00571CB8" w:rsidRPr="00AC4F01" w:rsidRDefault="00571CB8" w:rsidP="00BD57C5">
      <w:pPr>
        <w:spacing w:line="240" w:lineRule="auto"/>
      </w:pPr>
      <w:r w:rsidRPr="00AC4F01">
        <w:t>Для экспорта ответов с вышедшей из строя рабочей станции</w:t>
      </w:r>
      <w:r>
        <w:t xml:space="preserve"> технический специалист должен</w:t>
      </w:r>
      <w:r w:rsidRPr="00AC4F01">
        <w:t>:</w:t>
      </w:r>
    </w:p>
    <w:p w14:paraId="390AD6EA" w14:textId="77777777" w:rsidR="00571CB8" w:rsidRPr="00AC4F01" w:rsidRDefault="00571CB8" w:rsidP="00BD57C5">
      <w:pPr>
        <w:pStyle w:val="a"/>
        <w:spacing w:line="240" w:lineRule="auto"/>
      </w:pPr>
      <w:r>
        <w:t>в</w:t>
      </w:r>
      <w:r w:rsidRPr="00AC4F01">
        <w:t>ключит</w:t>
      </w:r>
      <w:r>
        <w:t>ь</w:t>
      </w:r>
      <w:r w:rsidRPr="00AC4F01">
        <w:t xml:space="preserve"> </w:t>
      </w:r>
      <w:r>
        <w:t xml:space="preserve">вышедшею из строя </w:t>
      </w:r>
      <w:r w:rsidRPr="00AC4F01">
        <w:t>рабочую станцию</w:t>
      </w:r>
      <w:r>
        <w:t>;</w:t>
      </w:r>
    </w:p>
    <w:p w14:paraId="6FE3AEA7" w14:textId="77777777" w:rsidR="00571CB8" w:rsidRPr="00AC4F01" w:rsidRDefault="00571CB8" w:rsidP="00BD57C5">
      <w:pPr>
        <w:pStyle w:val="a"/>
        <w:spacing w:line="240" w:lineRule="auto"/>
      </w:pPr>
      <w:r>
        <w:t>з</w:t>
      </w:r>
      <w:r w:rsidRPr="00AC4F01">
        <w:t>апустит</w:t>
      </w:r>
      <w:r>
        <w:t>ь</w:t>
      </w:r>
      <w:r w:rsidRPr="00AC4F01">
        <w:t xml:space="preserve"> Станцию записи ответов ГИА</w:t>
      </w:r>
      <w:r>
        <w:t>;</w:t>
      </w:r>
    </w:p>
    <w:p w14:paraId="0CB02486" w14:textId="77777777" w:rsidR="00571CB8" w:rsidRPr="00AC4F01" w:rsidRDefault="00571CB8" w:rsidP="00BD57C5">
      <w:pPr>
        <w:pStyle w:val="a"/>
        <w:spacing w:line="240" w:lineRule="auto"/>
      </w:pPr>
      <w:r>
        <w:t>в</w:t>
      </w:r>
      <w:r w:rsidRPr="00AC4F01">
        <w:t>ыбр</w:t>
      </w:r>
      <w:r>
        <w:t>ать</w:t>
      </w:r>
      <w:r w:rsidRPr="00AC4F01">
        <w:t xml:space="preserve"> текущий экзамен</w:t>
      </w:r>
      <w:r>
        <w:t>;</w:t>
      </w:r>
    </w:p>
    <w:p w14:paraId="5C75D2DD" w14:textId="77777777" w:rsidR="00571CB8" w:rsidRPr="00AC4F01" w:rsidRDefault="00571CB8" w:rsidP="00BD57C5">
      <w:pPr>
        <w:pStyle w:val="a"/>
        <w:spacing w:line="240" w:lineRule="auto"/>
      </w:pPr>
      <w:r>
        <w:t>з</w:t>
      </w:r>
      <w:r w:rsidRPr="00AC4F01">
        <w:t>аново загрузит</w:t>
      </w:r>
      <w:r>
        <w:t>ь</w:t>
      </w:r>
      <w:r w:rsidRPr="00AC4F01">
        <w:t xml:space="preserve"> файл с КИМ,</w:t>
      </w:r>
    </w:p>
    <w:p w14:paraId="2F274C3E" w14:textId="77777777" w:rsidR="00571CB8" w:rsidRPr="00AC4F01" w:rsidRDefault="00571CB8" w:rsidP="00BD57C5">
      <w:pPr>
        <w:pStyle w:val="a"/>
        <w:spacing w:line="240" w:lineRule="auto"/>
      </w:pPr>
      <w:r>
        <w:t>н</w:t>
      </w:r>
      <w:r w:rsidRPr="00AC4F01">
        <w:t>а этапе ввода номера бланка устной части наж</w:t>
      </w:r>
      <w:r>
        <w:t>ать</w:t>
      </w:r>
      <w:r w:rsidRPr="00AC4F01">
        <w:t xml:space="preserve"> кнопку «Завершить экзамен»,</w:t>
      </w:r>
    </w:p>
    <w:p w14:paraId="11A4A5D7" w14:textId="77777777" w:rsidR="00571CB8" w:rsidRDefault="00571CB8" w:rsidP="00BD57C5">
      <w:pPr>
        <w:pStyle w:val="a"/>
        <w:spacing w:line="240" w:lineRule="auto"/>
      </w:pPr>
      <w:r>
        <w:t>п</w:t>
      </w:r>
      <w:r w:rsidRPr="00AC4F01">
        <w:t>роизве</w:t>
      </w:r>
      <w:r>
        <w:t>сти</w:t>
      </w:r>
      <w:r w:rsidRPr="00AC4F01">
        <w:t xml:space="preserve"> все действия, описанные в разделе «</w:t>
      </w:r>
      <w:r>
        <w:t>Сбор аудиозаписей ответов участников экзамена и электронных журналов работы Станции записи ответов ГИА</w:t>
      </w:r>
      <w:r w:rsidRPr="00AC4F01">
        <w:t>» настоящей инструкции.</w:t>
      </w:r>
    </w:p>
    <w:p w14:paraId="747AEF3C" w14:textId="77777777" w:rsidR="00571CB8" w:rsidRDefault="00571CB8" w:rsidP="00571CB8"/>
    <w:p w14:paraId="2B38D19A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Формирование Протокола создания носителя аудиозаписей и Сопроводительного бланка к носителю</w:t>
      </w:r>
      <w:r w:rsidRPr="00DA1AB1">
        <w:t xml:space="preserve"> </w:t>
      </w:r>
      <w:r>
        <w:t>аудиозаписей</w:t>
      </w:r>
    </w:p>
    <w:p w14:paraId="3DCDBDB6" w14:textId="6C93929E" w:rsidR="00571CB8" w:rsidRDefault="00571CB8" w:rsidP="00BD57C5">
      <w:pPr>
        <w:spacing w:line="240" w:lineRule="auto"/>
      </w:pPr>
      <w:r>
        <w:t xml:space="preserve">Протокол создания носителя аудиозаписей и сопроводительный бланк к носителю формируются техническим специалистом после завершения </w:t>
      </w:r>
      <w:r w:rsidR="00BD57C5">
        <w:t>ТМ</w:t>
      </w:r>
      <w:r>
        <w:t xml:space="preserve"> и сохранения на флэш-носитель всех аудиозаписей участников во всех аудиториях ППЭ.</w:t>
      </w:r>
    </w:p>
    <w:p w14:paraId="18F3D4DF" w14:textId="77777777" w:rsidR="00571CB8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7244609F" w14:textId="77777777" w:rsidTr="00571CB8">
        <w:tc>
          <w:tcPr>
            <w:tcW w:w="782" w:type="dxa"/>
          </w:tcPr>
          <w:p w14:paraId="5D3A3C1D" w14:textId="77777777" w:rsidR="00571CB8" w:rsidRPr="00B53EE2" w:rsidRDefault="00571CB8" w:rsidP="00571CB8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91D9A0" wp14:editId="18567F88">
                  <wp:extent cx="360000" cy="360000"/>
                  <wp:effectExtent l="0" t="0" r="0" b="254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1E20FADB" w14:textId="77777777" w:rsidR="00571CB8" w:rsidRPr="006626EE" w:rsidRDefault="00571CB8" w:rsidP="00BD57C5">
            <w:pPr>
              <w:spacing w:line="240" w:lineRule="auto"/>
              <w:ind w:firstLine="0"/>
              <w:rPr>
                <w:b/>
                <w:i/>
              </w:rPr>
            </w:pPr>
            <w:r w:rsidRPr="006626EE">
              <w:rPr>
                <w:b/>
                <w:i/>
              </w:rPr>
              <w:t>В случае, если для сбора аудиозаписей ответов участников экзамена используется несколько флэш-носителей, то протокол создания и</w:t>
            </w:r>
            <w:r>
              <w:rPr>
                <w:b/>
                <w:i/>
              </w:rPr>
              <w:t> </w:t>
            </w:r>
            <w:r w:rsidRPr="006626EE">
              <w:rPr>
                <w:b/>
                <w:i/>
              </w:rPr>
              <w:t>сопроводительный бланк формиру</w:t>
            </w:r>
            <w:r>
              <w:rPr>
                <w:b/>
                <w:i/>
              </w:rPr>
              <w:t>ю</w:t>
            </w:r>
            <w:r w:rsidRPr="006626EE">
              <w:rPr>
                <w:b/>
                <w:i/>
              </w:rPr>
              <w:t>тся для каждого носителя.</w:t>
            </w:r>
          </w:p>
        </w:tc>
      </w:tr>
    </w:tbl>
    <w:p w14:paraId="443BB563" w14:textId="77777777" w:rsidR="00571CB8" w:rsidRDefault="00571CB8" w:rsidP="00571CB8"/>
    <w:p w14:paraId="41AA7A18" w14:textId="77777777" w:rsidR="00571CB8" w:rsidRDefault="00571CB8" w:rsidP="00BD57C5">
      <w:pPr>
        <w:spacing w:line="240" w:lineRule="auto"/>
      </w:pPr>
      <w:r>
        <w:t>Для формирования Сопроводительного бланка</w:t>
      </w:r>
      <w:r w:rsidRPr="00DA1AB1">
        <w:t xml:space="preserve"> </w:t>
      </w:r>
      <w:r>
        <w:t>технический специалист должен:</w:t>
      </w:r>
    </w:p>
    <w:p w14:paraId="441AD079" w14:textId="2B5532FB" w:rsidR="00571CB8" w:rsidRDefault="00571CB8" w:rsidP="00BD57C5">
      <w:pPr>
        <w:pStyle w:val="a"/>
        <w:spacing w:line="240" w:lineRule="auto"/>
      </w:pPr>
      <w:r>
        <w:t>не извлекая флэш-носитель из последней станции записи ответов, с которой производилось копирование аудиозаписей с ответами участников, нажать кнопку «Сопроводительный бланк» (рис. 12);</w:t>
      </w:r>
    </w:p>
    <w:p w14:paraId="53BC7F0F" w14:textId="77777777" w:rsidR="00571CB8" w:rsidRDefault="00571CB8" w:rsidP="00BD57C5">
      <w:pPr>
        <w:pStyle w:val="a"/>
        <w:spacing w:line="240" w:lineRule="auto"/>
      </w:pPr>
      <w:r>
        <w:lastRenderedPageBreak/>
        <w:t>в окне «Выбор диска» выбрать флэш-носитель с сохраненными ответами участников и нажать кнопку «ОК»;</w:t>
      </w:r>
    </w:p>
    <w:p w14:paraId="016338C5" w14:textId="77777777" w:rsidR="00571CB8" w:rsidRDefault="00571CB8" w:rsidP="00BD57C5">
      <w:pPr>
        <w:pStyle w:val="a"/>
        <w:spacing w:line="240" w:lineRule="auto"/>
        <w:rPr>
          <w:noProof/>
          <w:lang w:val="en-US"/>
        </w:rPr>
      </w:pPr>
      <w:r>
        <w:t xml:space="preserve">в окне просмотра отчета выбрать </w:t>
      </w:r>
      <w:r>
        <w:rPr>
          <w:noProof/>
        </w:rPr>
        <w:t xml:space="preserve">пункт меню </w:t>
      </w:r>
      <w:r>
        <w:rPr>
          <w:noProof/>
          <w:lang w:val="en-US"/>
        </w:rPr>
        <w:t>Save</w:t>
      </w:r>
      <w:r w:rsidRPr="00DA1AB1">
        <w:rPr>
          <w:noProof/>
          <w:lang w:val="en-US"/>
        </w:rPr>
        <w:t xml:space="preserve"> –&gt; </w:t>
      </w:r>
      <w:r>
        <w:rPr>
          <w:noProof/>
          <w:lang w:val="en-US"/>
        </w:rPr>
        <w:t>Adobe</w:t>
      </w:r>
      <w:r w:rsidRPr="00DA1AB1">
        <w:rPr>
          <w:noProof/>
          <w:lang w:val="en-US"/>
        </w:rPr>
        <w:t xml:space="preserve"> </w:t>
      </w:r>
      <w:r>
        <w:rPr>
          <w:noProof/>
          <w:lang w:val="en-US"/>
        </w:rPr>
        <w:t>Pdf</w:t>
      </w:r>
      <w:r w:rsidRPr="00DA1AB1">
        <w:rPr>
          <w:noProof/>
          <w:lang w:val="en-US"/>
        </w:rPr>
        <w:t xml:space="preserve"> </w:t>
      </w:r>
      <w:r>
        <w:rPr>
          <w:noProof/>
          <w:lang w:val="en-US"/>
        </w:rPr>
        <w:t>File</w:t>
      </w:r>
      <w:r w:rsidRPr="00DA1AB1">
        <w:rPr>
          <w:noProof/>
          <w:lang w:val="en-US"/>
        </w:rPr>
        <w:t>… (</w:t>
      </w:r>
      <w:r>
        <w:rPr>
          <w:noProof/>
        </w:rPr>
        <w:t>рис</w:t>
      </w:r>
      <w:r w:rsidRPr="00DA1AB1">
        <w:rPr>
          <w:noProof/>
          <w:lang w:val="en-US"/>
        </w:rPr>
        <w:t>.</w:t>
      </w:r>
      <w:r w:rsidRPr="00251EF5">
        <w:rPr>
          <w:noProof/>
          <w:lang w:val="en-US"/>
        </w:rPr>
        <w:t> 13</w:t>
      </w:r>
      <w:r w:rsidRPr="00DA1AB1">
        <w:rPr>
          <w:noProof/>
          <w:lang w:val="en-US"/>
        </w:rPr>
        <w:t>);</w:t>
      </w:r>
    </w:p>
    <w:p w14:paraId="56859AA2" w14:textId="77777777" w:rsidR="00571CB8" w:rsidRDefault="00571CB8" w:rsidP="00571CB8">
      <w:pPr>
        <w:rPr>
          <w:noProof/>
          <w:lang w:val="en-US"/>
        </w:rPr>
      </w:pPr>
    </w:p>
    <w:p w14:paraId="5E8A141D" w14:textId="77777777" w:rsidR="00571CB8" w:rsidRDefault="00571CB8" w:rsidP="00571CB8">
      <w:pPr>
        <w:ind w:firstLine="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496744EB" wp14:editId="19CBD446">
            <wp:extent cx="4746625" cy="114490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8AFA" w14:textId="77777777" w:rsidR="00571CB8" w:rsidRPr="00DA1AB1" w:rsidRDefault="00571CB8" w:rsidP="00571CB8">
      <w:pPr>
        <w:ind w:firstLine="0"/>
        <w:jc w:val="center"/>
      </w:pPr>
      <w:r>
        <w:t>Рис. 13. Станция записи ответов ГИА. Сохранение Сопроводительного бланка</w:t>
      </w:r>
      <w:r>
        <w:br/>
        <w:t>к носителю аудиозаписей ответов</w:t>
      </w:r>
    </w:p>
    <w:p w14:paraId="180A8EFC" w14:textId="77777777" w:rsidR="00571CB8" w:rsidRDefault="00571CB8" w:rsidP="00571CB8"/>
    <w:p w14:paraId="681C1E41" w14:textId="77777777" w:rsidR="00571CB8" w:rsidRDefault="00571CB8" w:rsidP="00BD57C5">
      <w:pPr>
        <w:pStyle w:val="a"/>
        <w:spacing w:line="240" w:lineRule="auto"/>
        <w:rPr>
          <w:noProof/>
        </w:rPr>
      </w:pPr>
      <w:r>
        <w:rPr>
          <w:noProof/>
        </w:rPr>
        <w:t>в окне «</w:t>
      </w:r>
      <w:r>
        <w:rPr>
          <w:noProof/>
          <w:lang w:val="en-US"/>
        </w:rPr>
        <w:t>Export</w:t>
      </w:r>
      <w:r w:rsidRPr="000A0072">
        <w:rPr>
          <w:noProof/>
        </w:rPr>
        <w:t xml:space="preserve"> </w:t>
      </w:r>
      <w:r>
        <w:rPr>
          <w:noProof/>
          <w:lang w:val="en-US"/>
        </w:rPr>
        <w:t>Settings</w:t>
      </w:r>
      <w:r>
        <w:rPr>
          <w:noProof/>
        </w:rPr>
        <w:t>» убедиться, что в поле «</w:t>
      </w:r>
      <w:r>
        <w:rPr>
          <w:noProof/>
          <w:lang w:val="en-US"/>
        </w:rPr>
        <w:t>Page</w:t>
      </w:r>
      <w:r w:rsidRPr="000A0072">
        <w:rPr>
          <w:noProof/>
        </w:rPr>
        <w:t xml:space="preserve"> </w:t>
      </w:r>
      <w:r>
        <w:rPr>
          <w:noProof/>
          <w:lang w:val="en-US"/>
        </w:rPr>
        <w:t>range</w:t>
      </w:r>
      <w:r>
        <w:rPr>
          <w:noProof/>
        </w:rPr>
        <w:t>» выбрано значение «</w:t>
      </w:r>
      <w:r>
        <w:rPr>
          <w:noProof/>
          <w:lang w:val="en-US"/>
        </w:rPr>
        <w:t>All</w:t>
      </w:r>
      <w:r>
        <w:rPr>
          <w:noProof/>
        </w:rPr>
        <w:t>»</w:t>
      </w:r>
      <w:r w:rsidRPr="000A0072">
        <w:rPr>
          <w:noProof/>
        </w:rPr>
        <w:t xml:space="preserve"> </w:t>
      </w:r>
      <w:r>
        <w:rPr>
          <w:noProof/>
        </w:rPr>
        <w:t>и нажать</w:t>
      </w:r>
      <w:r w:rsidRPr="000A0072">
        <w:rPr>
          <w:noProof/>
        </w:rPr>
        <w:t xml:space="preserve"> </w:t>
      </w:r>
      <w:r>
        <w:rPr>
          <w:noProof/>
        </w:rPr>
        <w:t>кнопку «</w:t>
      </w:r>
      <w:r>
        <w:rPr>
          <w:noProof/>
          <w:lang w:val="en-US"/>
        </w:rPr>
        <w:t>OK</w:t>
      </w:r>
      <w:r>
        <w:rPr>
          <w:noProof/>
        </w:rPr>
        <w:t>»;</w:t>
      </w:r>
    </w:p>
    <w:p w14:paraId="19C1931C" w14:textId="77777777" w:rsidR="00571CB8" w:rsidRDefault="00571CB8" w:rsidP="00BD57C5">
      <w:pPr>
        <w:pStyle w:val="a"/>
        <w:spacing w:line="240" w:lineRule="auto"/>
        <w:rPr>
          <w:noProof/>
        </w:rPr>
      </w:pPr>
      <w:r>
        <w:rPr>
          <w:noProof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32355770" w14:textId="77777777" w:rsidR="00571CB8" w:rsidRPr="00C77739" w:rsidRDefault="00571CB8" w:rsidP="00BD57C5">
      <w:pPr>
        <w:pStyle w:val="a"/>
        <w:spacing w:line="240" w:lineRule="auto"/>
      </w:pPr>
      <w:r w:rsidRPr="00C77739">
        <w:t>закрыть окно просмотра отчёта и нажмите в Станции записи ответов ГИА</w:t>
      </w:r>
      <w:r>
        <w:t>.</w:t>
      </w:r>
    </w:p>
    <w:p w14:paraId="43683B5B" w14:textId="77777777" w:rsidR="00571CB8" w:rsidRDefault="00571CB8" w:rsidP="00BD57C5">
      <w:pPr>
        <w:spacing w:line="240" w:lineRule="auto"/>
      </w:pPr>
      <w:r>
        <w:t>Для формирования Протокола создания носителя технический специалист должен:</w:t>
      </w:r>
    </w:p>
    <w:p w14:paraId="10B9D978" w14:textId="3E80DBDD" w:rsidR="00571CB8" w:rsidRDefault="00571CB8" w:rsidP="00BD57C5">
      <w:pPr>
        <w:pStyle w:val="a"/>
        <w:spacing w:line="240" w:lineRule="auto"/>
      </w:pPr>
      <w:r>
        <w:t>не извлекая флэш-носитель из последней станции записи ответов, с которой производилось копирование аудиозаписей с ответами участников, нажать кнопку «Протокол создания» (рис. 12);</w:t>
      </w:r>
    </w:p>
    <w:p w14:paraId="44D8880A" w14:textId="77777777" w:rsidR="00571CB8" w:rsidRDefault="00571CB8" w:rsidP="00BD57C5">
      <w:pPr>
        <w:pStyle w:val="a"/>
        <w:spacing w:line="240" w:lineRule="auto"/>
      </w:pPr>
      <w:r>
        <w:t>в окне «Выбор диска» выбрать флэш-носитель с сохраненными ответами участников и нажать кнопку «ОК»;</w:t>
      </w:r>
    </w:p>
    <w:p w14:paraId="41E7D15B" w14:textId="77777777" w:rsidR="00571CB8" w:rsidRDefault="00571CB8" w:rsidP="00BD57C5">
      <w:pPr>
        <w:pStyle w:val="a"/>
        <w:spacing w:line="240" w:lineRule="auto"/>
        <w:rPr>
          <w:noProof/>
          <w:lang w:val="en-US"/>
        </w:rPr>
      </w:pPr>
      <w:r>
        <w:t xml:space="preserve">в окне просмотра отчета выбрать </w:t>
      </w:r>
      <w:r>
        <w:rPr>
          <w:noProof/>
        </w:rPr>
        <w:t xml:space="preserve">пункт меню </w:t>
      </w:r>
      <w:r>
        <w:rPr>
          <w:noProof/>
          <w:lang w:val="en-US"/>
        </w:rPr>
        <w:t>Save</w:t>
      </w:r>
      <w:r w:rsidRPr="00DA1AB1">
        <w:rPr>
          <w:noProof/>
          <w:lang w:val="en-US"/>
        </w:rPr>
        <w:t xml:space="preserve"> –&gt; </w:t>
      </w:r>
      <w:r>
        <w:rPr>
          <w:noProof/>
          <w:lang w:val="en-US"/>
        </w:rPr>
        <w:t>Adobe</w:t>
      </w:r>
      <w:r w:rsidRPr="00DA1AB1">
        <w:rPr>
          <w:noProof/>
          <w:lang w:val="en-US"/>
        </w:rPr>
        <w:t xml:space="preserve"> </w:t>
      </w:r>
      <w:r>
        <w:rPr>
          <w:noProof/>
          <w:lang w:val="en-US"/>
        </w:rPr>
        <w:t>Pdf</w:t>
      </w:r>
      <w:r w:rsidRPr="00DA1AB1">
        <w:rPr>
          <w:noProof/>
          <w:lang w:val="en-US"/>
        </w:rPr>
        <w:t xml:space="preserve"> </w:t>
      </w:r>
      <w:r>
        <w:rPr>
          <w:noProof/>
          <w:lang w:val="en-US"/>
        </w:rPr>
        <w:t>File</w:t>
      </w:r>
      <w:r w:rsidRPr="00DA1AB1">
        <w:rPr>
          <w:noProof/>
          <w:lang w:val="en-US"/>
        </w:rPr>
        <w:t>… (</w:t>
      </w:r>
      <w:r>
        <w:rPr>
          <w:noProof/>
        </w:rPr>
        <w:t>рис</w:t>
      </w:r>
      <w:r w:rsidRPr="00DA1AB1">
        <w:rPr>
          <w:noProof/>
          <w:lang w:val="en-US"/>
        </w:rPr>
        <w:t>.</w:t>
      </w:r>
      <w:r w:rsidRPr="00C77739">
        <w:rPr>
          <w:noProof/>
          <w:lang w:val="en-US"/>
        </w:rPr>
        <w:t> 13</w:t>
      </w:r>
      <w:r w:rsidRPr="00DA1AB1">
        <w:rPr>
          <w:noProof/>
          <w:lang w:val="en-US"/>
        </w:rPr>
        <w:t>);</w:t>
      </w:r>
    </w:p>
    <w:p w14:paraId="75577535" w14:textId="77777777" w:rsidR="00571CB8" w:rsidRDefault="00571CB8" w:rsidP="00BD57C5">
      <w:pPr>
        <w:pStyle w:val="a"/>
        <w:spacing w:line="240" w:lineRule="auto"/>
        <w:rPr>
          <w:noProof/>
        </w:rPr>
      </w:pPr>
      <w:r>
        <w:rPr>
          <w:noProof/>
        </w:rPr>
        <w:t>в окне «</w:t>
      </w:r>
      <w:r>
        <w:rPr>
          <w:noProof/>
          <w:lang w:val="en-US"/>
        </w:rPr>
        <w:t>Export</w:t>
      </w:r>
      <w:r w:rsidRPr="000A0072">
        <w:rPr>
          <w:noProof/>
        </w:rPr>
        <w:t xml:space="preserve"> </w:t>
      </w:r>
      <w:r>
        <w:rPr>
          <w:noProof/>
          <w:lang w:val="en-US"/>
        </w:rPr>
        <w:t>Settings</w:t>
      </w:r>
      <w:r>
        <w:rPr>
          <w:noProof/>
        </w:rPr>
        <w:t>» убедиться, что в поле «</w:t>
      </w:r>
      <w:r>
        <w:rPr>
          <w:noProof/>
          <w:lang w:val="en-US"/>
        </w:rPr>
        <w:t>Page</w:t>
      </w:r>
      <w:r w:rsidRPr="000A0072">
        <w:rPr>
          <w:noProof/>
        </w:rPr>
        <w:t xml:space="preserve"> </w:t>
      </w:r>
      <w:r>
        <w:rPr>
          <w:noProof/>
          <w:lang w:val="en-US"/>
        </w:rPr>
        <w:t>range</w:t>
      </w:r>
      <w:r>
        <w:rPr>
          <w:noProof/>
        </w:rPr>
        <w:t>» выбрано значение «</w:t>
      </w:r>
      <w:r>
        <w:rPr>
          <w:noProof/>
          <w:lang w:val="en-US"/>
        </w:rPr>
        <w:t>All</w:t>
      </w:r>
      <w:r>
        <w:rPr>
          <w:noProof/>
        </w:rPr>
        <w:t>»</w:t>
      </w:r>
      <w:r w:rsidRPr="000A0072">
        <w:rPr>
          <w:noProof/>
        </w:rPr>
        <w:t xml:space="preserve"> </w:t>
      </w:r>
      <w:r>
        <w:rPr>
          <w:noProof/>
        </w:rPr>
        <w:t>и нажать</w:t>
      </w:r>
      <w:r w:rsidRPr="000A0072">
        <w:rPr>
          <w:noProof/>
        </w:rPr>
        <w:t xml:space="preserve"> </w:t>
      </w:r>
      <w:r>
        <w:rPr>
          <w:noProof/>
        </w:rPr>
        <w:t>кнопку «</w:t>
      </w:r>
      <w:r>
        <w:rPr>
          <w:noProof/>
          <w:lang w:val="en-US"/>
        </w:rPr>
        <w:t>OK</w:t>
      </w:r>
      <w:r>
        <w:rPr>
          <w:noProof/>
        </w:rPr>
        <w:t>»;</w:t>
      </w:r>
    </w:p>
    <w:p w14:paraId="37387AB3" w14:textId="77777777" w:rsidR="00571CB8" w:rsidRDefault="00571CB8" w:rsidP="00BD57C5">
      <w:pPr>
        <w:pStyle w:val="a"/>
        <w:spacing w:line="240" w:lineRule="auto"/>
        <w:rPr>
          <w:noProof/>
        </w:rPr>
      </w:pPr>
      <w:r>
        <w:rPr>
          <w:noProof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0CC7F607" w14:textId="77777777" w:rsidR="00571CB8" w:rsidRPr="00C77739" w:rsidRDefault="00571CB8" w:rsidP="00BD57C5">
      <w:pPr>
        <w:pStyle w:val="a"/>
        <w:spacing w:line="240" w:lineRule="auto"/>
      </w:pPr>
      <w:r w:rsidRPr="00C77739">
        <w:t>закрыть окно просмотра отчёта и нажмите в Станции записи ответов ГИА</w:t>
      </w:r>
      <w:r>
        <w:t>.</w:t>
      </w:r>
    </w:p>
    <w:p w14:paraId="6E362B94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Передача экзаменационных материалов руководителю ППЭ</w:t>
      </w:r>
    </w:p>
    <w:p w14:paraId="2F32C015" w14:textId="0EF749C8" w:rsidR="00571CB8" w:rsidRDefault="00571CB8" w:rsidP="00BD57C5">
      <w:pPr>
        <w:spacing w:line="240" w:lineRule="auto"/>
      </w:pPr>
      <w:r>
        <w:t xml:space="preserve">После формирования отчетной и сопроводительной документации к носителю аудиозаписей ответов участников технический специалист обязан передать руководителю </w:t>
      </w:r>
      <w:r w:rsidR="00BD57C5">
        <w:t>ОО</w:t>
      </w:r>
      <w:r>
        <w:t>:</w:t>
      </w:r>
    </w:p>
    <w:p w14:paraId="48FFAE16" w14:textId="77777777" w:rsidR="00571CB8" w:rsidRDefault="00571CB8" w:rsidP="00BD57C5">
      <w:pPr>
        <w:pStyle w:val="a"/>
        <w:spacing w:line="240" w:lineRule="auto"/>
      </w:pPr>
      <w:r w:rsidRPr="00901925">
        <w:t>фл</w:t>
      </w:r>
      <w:r>
        <w:t>э</w:t>
      </w:r>
      <w:r w:rsidRPr="00901925">
        <w:t>ш-</w:t>
      </w:r>
      <w:r>
        <w:t>носители</w:t>
      </w:r>
      <w:r w:rsidRPr="00901925">
        <w:t xml:space="preserve"> с аудиозаписями ответов и электронными журналами работы Станции записи ответов</w:t>
      </w:r>
      <w:r>
        <w:t xml:space="preserve"> ГИА;</w:t>
      </w:r>
      <w:r w:rsidRPr="00901925">
        <w:t xml:space="preserve"> </w:t>
      </w:r>
    </w:p>
    <w:p w14:paraId="13C64E46" w14:textId="77777777" w:rsidR="00571CB8" w:rsidRDefault="00571CB8" w:rsidP="00BD57C5">
      <w:pPr>
        <w:pStyle w:val="a"/>
        <w:spacing w:line="240" w:lineRule="auto"/>
      </w:pPr>
      <w:r w:rsidRPr="00901925">
        <w:t xml:space="preserve">Сопроводительные бланки и </w:t>
      </w:r>
      <w:r>
        <w:t>П</w:t>
      </w:r>
      <w:r w:rsidRPr="00901925">
        <w:t xml:space="preserve">ротоколы создания для всех </w:t>
      </w:r>
      <w:r>
        <w:t>флэш-носителей.</w:t>
      </w:r>
    </w:p>
    <w:p w14:paraId="39B58376" w14:textId="7B01795B" w:rsidR="00571CB8" w:rsidRDefault="00571CB8" w:rsidP="00BD57C5">
      <w:pPr>
        <w:spacing w:line="240" w:lineRule="auto"/>
      </w:pPr>
      <w:r>
        <w:t xml:space="preserve">На рабочем месте в Штабе </w:t>
      </w:r>
      <w:r w:rsidR="00BD57C5">
        <w:t>ОО</w:t>
      </w:r>
      <w:r>
        <w:t xml:space="preserve"> технический специалист должен сохранить резервную копию всех файлов, предоставляемых в РЦОИ на флэш-носителях.</w:t>
      </w:r>
    </w:p>
    <w:p w14:paraId="038109E8" w14:textId="77777777" w:rsidR="00571CB8" w:rsidRDefault="00571CB8" w:rsidP="00571CB8">
      <w:pPr>
        <w:pStyle w:val="30"/>
        <w:ind w:hanging="11"/>
      </w:pPr>
      <w:bookmarkStart w:id="152" w:name="_Toc448310528"/>
      <w:bookmarkStart w:id="153" w:name="_Toc508709072"/>
      <w:bookmarkStart w:id="154" w:name="_Toc92964857"/>
      <w:r>
        <w:lastRenderedPageBreak/>
        <w:t>Порядок передачи файлов записи с рабочих мест, на которых восстановление работоспособности Станции записи ответов ГИА невозможно по техническим причинам</w:t>
      </w:r>
      <w:bookmarkEnd w:id="152"/>
      <w:bookmarkEnd w:id="153"/>
      <w:bookmarkEnd w:id="154"/>
    </w:p>
    <w:p w14:paraId="0865BA10" w14:textId="77777777" w:rsidR="00571CB8" w:rsidRDefault="00571CB8" w:rsidP="00BD57C5">
      <w:pPr>
        <w:spacing w:line="240" w:lineRule="auto"/>
      </w:pPr>
      <w:r>
        <w:t>В случае, когда невозможно провести экспорт файлов записи штатными средствами ПО (не запускается станция записи, поврежден файл базы данных приложения и т.п.), необходимо:</w:t>
      </w:r>
    </w:p>
    <w:p w14:paraId="419FB4CE" w14:textId="77777777" w:rsidR="00571CB8" w:rsidRPr="00E204AC" w:rsidRDefault="00571CB8" w:rsidP="00BD57C5">
      <w:pPr>
        <w:pStyle w:val="a"/>
        <w:spacing w:line="240" w:lineRule="auto"/>
      </w:pPr>
      <w:r>
        <w:t>о</w:t>
      </w:r>
      <w:r w:rsidRPr="002F229B">
        <w:t>ткрыть</w:t>
      </w:r>
      <w:r w:rsidRPr="00E204AC">
        <w:t xml:space="preserve"> </w:t>
      </w:r>
      <w:r w:rsidRPr="002F229B">
        <w:t>общую</w:t>
      </w:r>
      <w:r w:rsidRPr="00E204AC">
        <w:t xml:space="preserve"> </w:t>
      </w:r>
      <w:r w:rsidRPr="002F229B">
        <w:t>папку</w:t>
      </w:r>
      <w:r w:rsidRPr="00E204AC">
        <w:t xml:space="preserve"> </w:t>
      </w:r>
      <w:r w:rsidRPr="002F229B">
        <w:t>данных</w:t>
      </w:r>
      <w:r w:rsidRPr="00E204AC">
        <w:t xml:space="preserve"> </w:t>
      </w:r>
      <w:r w:rsidRPr="002F229B">
        <w:t>приложений</w:t>
      </w:r>
      <w:r w:rsidRPr="00E204AC">
        <w:t xml:space="preserve"> </w:t>
      </w:r>
      <w:r w:rsidRPr="002F229B">
        <w:t>ОС</w:t>
      </w:r>
      <w:r w:rsidRPr="00E204AC">
        <w:t xml:space="preserve"> (</w:t>
      </w:r>
      <w:r>
        <w:t>для</w:t>
      </w:r>
      <w:r w:rsidRPr="00E204AC">
        <w:t xml:space="preserve"> </w:t>
      </w:r>
      <w:r w:rsidRPr="00E204AC">
        <w:rPr>
          <w:lang w:val="en-US"/>
        </w:rPr>
        <w:t>Windows</w:t>
      </w:r>
      <w:r w:rsidRPr="00E204AC">
        <w:t xml:space="preserve"> </w:t>
      </w:r>
      <w:r w:rsidRPr="00E204AC">
        <w:rPr>
          <w:lang w:val="en-US"/>
        </w:rPr>
        <w:t>XP</w:t>
      </w:r>
      <w:r w:rsidRPr="00E204AC">
        <w:t xml:space="preserve">: </w:t>
      </w:r>
      <w:r w:rsidRPr="00E204AC">
        <w:rPr>
          <w:i/>
          <w:lang w:val="en-US"/>
        </w:rPr>
        <w:t>C</w:t>
      </w:r>
      <w:r w:rsidRPr="00E204AC">
        <w:rPr>
          <w:i/>
        </w:rPr>
        <w:t>:\</w:t>
      </w:r>
      <w:r w:rsidRPr="00E204AC">
        <w:rPr>
          <w:i/>
          <w:lang w:val="en-US"/>
        </w:rPr>
        <w:t>Documents</w:t>
      </w:r>
      <w:r w:rsidRPr="00E204AC">
        <w:rPr>
          <w:i/>
        </w:rPr>
        <w:t xml:space="preserve"> </w:t>
      </w:r>
      <w:r w:rsidRPr="00E204AC">
        <w:rPr>
          <w:i/>
          <w:lang w:val="en-US"/>
        </w:rPr>
        <w:t>and</w:t>
      </w:r>
      <w:r w:rsidRPr="00E204AC">
        <w:rPr>
          <w:i/>
        </w:rPr>
        <w:t xml:space="preserve"> </w:t>
      </w:r>
      <w:r w:rsidRPr="00E204AC">
        <w:rPr>
          <w:i/>
          <w:lang w:val="en-US"/>
        </w:rPr>
        <w:t>Settings</w:t>
      </w:r>
      <w:r w:rsidRPr="00E204AC">
        <w:rPr>
          <w:i/>
        </w:rPr>
        <w:t>\</w:t>
      </w:r>
      <w:r w:rsidRPr="00E204AC">
        <w:rPr>
          <w:i/>
          <w:lang w:val="en-US"/>
        </w:rPr>
        <w:t>All</w:t>
      </w:r>
      <w:r w:rsidRPr="00E204AC">
        <w:rPr>
          <w:i/>
        </w:rPr>
        <w:t xml:space="preserve"> </w:t>
      </w:r>
      <w:r w:rsidRPr="00E204AC">
        <w:rPr>
          <w:i/>
          <w:lang w:val="en-US"/>
        </w:rPr>
        <w:t>Users</w:t>
      </w:r>
      <w:r w:rsidRPr="00E204AC">
        <w:rPr>
          <w:i/>
        </w:rPr>
        <w:t>\</w:t>
      </w:r>
      <w:r w:rsidRPr="00E204AC">
        <w:rPr>
          <w:i/>
          <w:lang w:val="en-US"/>
        </w:rPr>
        <w:t>Application</w:t>
      </w:r>
      <w:r w:rsidRPr="00E204AC">
        <w:rPr>
          <w:i/>
        </w:rPr>
        <w:t xml:space="preserve"> </w:t>
      </w:r>
      <w:r w:rsidRPr="00E204AC">
        <w:rPr>
          <w:i/>
          <w:lang w:val="en-US"/>
        </w:rPr>
        <w:t>Data</w:t>
      </w:r>
      <w:r w:rsidRPr="00E204AC">
        <w:rPr>
          <w:i/>
        </w:rPr>
        <w:t>\</w:t>
      </w:r>
      <w:r w:rsidRPr="00E204AC">
        <w:t xml:space="preserve">, </w:t>
      </w:r>
      <w:r>
        <w:t>для</w:t>
      </w:r>
      <w:r w:rsidRPr="00E204AC">
        <w:t xml:space="preserve"> </w:t>
      </w:r>
      <w:r w:rsidRPr="00E204AC">
        <w:rPr>
          <w:lang w:val="en-US"/>
        </w:rPr>
        <w:t>Windows</w:t>
      </w:r>
      <w:r w:rsidRPr="00E204AC">
        <w:t xml:space="preserve"> </w:t>
      </w:r>
      <w:r w:rsidRPr="00E204AC">
        <w:rPr>
          <w:lang w:val="en-US"/>
        </w:rPr>
        <w:t>Vista</w:t>
      </w:r>
      <w:r w:rsidRPr="00E204AC">
        <w:t xml:space="preserve"> </w:t>
      </w:r>
      <w:r>
        <w:t>и</w:t>
      </w:r>
      <w:r w:rsidRPr="00E204AC">
        <w:t xml:space="preserve"> </w:t>
      </w:r>
      <w:r>
        <w:t>выше</w:t>
      </w:r>
      <w:r w:rsidRPr="00E204AC">
        <w:t xml:space="preserve">: </w:t>
      </w:r>
      <w:r w:rsidRPr="00E204AC">
        <w:rPr>
          <w:i/>
          <w:lang w:val="en-US"/>
        </w:rPr>
        <w:t>C</w:t>
      </w:r>
      <w:r w:rsidRPr="00E204AC">
        <w:rPr>
          <w:i/>
        </w:rPr>
        <w:t>:\</w:t>
      </w:r>
      <w:r w:rsidRPr="00E204AC">
        <w:rPr>
          <w:i/>
          <w:lang w:val="en-US"/>
        </w:rPr>
        <w:t>ProgramData</w:t>
      </w:r>
      <w:r w:rsidRPr="00E204AC">
        <w:rPr>
          <w:i/>
        </w:rPr>
        <w:t>\</w:t>
      </w:r>
      <w:r w:rsidRPr="00E204AC">
        <w:t>)</w:t>
      </w:r>
      <w:r>
        <w:t>;</w:t>
      </w:r>
    </w:p>
    <w:p w14:paraId="26E81722" w14:textId="77777777" w:rsidR="00571CB8" w:rsidRPr="002F229B" w:rsidRDefault="00571CB8" w:rsidP="00BD57C5">
      <w:pPr>
        <w:pStyle w:val="a"/>
        <w:spacing w:line="240" w:lineRule="auto"/>
      </w:pPr>
      <w:r>
        <w:t>заархивировать</w:t>
      </w:r>
      <w:r w:rsidRPr="002F229B">
        <w:t xml:space="preserve"> </w:t>
      </w:r>
      <w:r>
        <w:t>папку</w:t>
      </w:r>
      <w:r w:rsidRPr="002F229B">
        <w:t xml:space="preserve"> </w:t>
      </w:r>
      <w:r w:rsidRPr="00E204AC">
        <w:rPr>
          <w:i/>
          <w:lang w:val="en-US"/>
        </w:rPr>
        <w:t>TestPoint</w:t>
      </w:r>
      <w:r w:rsidRPr="00E204AC">
        <w:rPr>
          <w:i/>
        </w:rPr>
        <w:t>.</w:t>
      </w:r>
      <w:r w:rsidRPr="00E204AC">
        <w:rPr>
          <w:i/>
          <w:lang w:val="en-US"/>
        </w:rPr>
        <w:t>Client</w:t>
      </w:r>
      <w:r w:rsidRPr="002F229B">
        <w:t xml:space="preserve"> (</w:t>
      </w:r>
      <w:r>
        <w:t>программой</w:t>
      </w:r>
      <w:r w:rsidRPr="002F229B">
        <w:t xml:space="preserve"> </w:t>
      </w:r>
      <w:r>
        <w:rPr>
          <w:lang w:val="en-US"/>
        </w:rPr>
        <w:t>WinRar</w:t>
      </w:r>
      <w:r w:rsidRPr="002F229B">
        <w:t>, 7-</w:t>
      </w:r>
      <w:r>
        <w:rPr>
          <w:lang w:val="en-US"/>
        </w:rPr>
        <w:t>Zip</w:t>
      </w:r>
      <w:r w:rsidRPr="002F229B">
        <w:t xml:space="preserve"> </w:t>
      </w:r>
      <w:r>
        <w:t>или любой подобной</w:t>
      </w:r>
      <w:r w:rsidRPr="002F229B">
        <w:t>)</w:t>
      </w:r>
      <w:r>
        <w:t>;</w:t>
      </w:r>
    </w:p>
    <w:p w14:paraId="30CC3417" w14:textId="77777777" w:rsidR="00571CB8" w:rsidRDefault="00571CB8" w:rsidP="00BD57C5">
      <w:pPr>
        <w:pStyle w:val="a"/>
        <w:spacing w:line="240" w:lineRule="auto"/>
      </w:pPr>
      <w:r>
        <w:t>присвоить</w:t>
      </w:r>
      <w:r w:rsidRPr="002F229B">
        <w:t xml:space="preserve"> </w:t>
      </w:r>
      <w:r>
        <w:t xml:space="preserve">полученному архиву имя вида: </w:t>
      </w:r>
    </w:p>
    <w:p w14:paraId="24F72DCC" w14:textId="77777777" w:rsidR="00571CB8" w:rsidRPr="00E204AC" w:rsidRDefault="00571CB8" w:rsidP="00BD57C5">
      <w:pPr>
        <w:spacing w:line="240" w:lineRule="auto"/>
        <w:rPr>
          <w:i/>
        </w:rPr>
      </w:pPr>
      <w:r w:rsidRPr="002F229B">
        <w:rPr>
          <w:i/>
        </w:rPr>
        <w:t>&lt;код ППЭ&gt;-&lt;код аудитории&gt;-&lt;номер места&gt;-</w:t>
      </w:r>
      <w:r w:rsidRPr="002F229B">
        <w:rPr>
          <w:i/>
          <w:lang w:val="en-US"/>
        </w:rPr>
        <w:t>TestPoint</w:t>
      </w:r>
      <w:r w:rsidRPr="002F229B">
        <w:rPr>
          <w:i/>
        </w:rPr>
        <w:t>.</w:t>
      </w:r>
      <w:r w:rsidRPr="002F229B">
        <w:rPr>
          <w:i/>
          <w:lang w:val="en-US"/>
        </w:rPr>
        <w:t>Client</w:t>
      </w:r>
      <w:r>
        <w:rPr>
          <w:i/>
        </w:rPr>
        <w:t>;</w:t>
      </w:r>
    </w:p>
    <w:p w14:paraId="39A4C3FA" w14:textId="77777777" w:rsidR="00571CB8" w:rsidRPr="002F229B" w:rsidRDefault="00571CB8" w:rsidP="00BD57C5">
      <w:pPr>
        <w:pStyle w:val="a"/>
        <w:spacing w:line="240" w:lineRule="auto"/>
      </w:pPr>
      <w:r>
        <w:t>с</w:t>
      </w:r>
      <w:r w:rsidRPr="002F229B">
        <w:t xml:space="preserve">копировать данный архив на </w:t>
      </w:r>
      <w:r>
        <w:t>флэш-</w:t>
      </w:r>
      <w:r w:rsidRPr="002F229B">
        <w:t>носитель, используемый для экспорта файлов ответов со станций записи ответов ГИА штатным образом.</w:t>
      </w:r>
    </w:p>
    <w:p w14:paraId="00FF11A2" w14:textId="77777777" w:rsidR="00571CB8" w:rsidRPr="00E204AC" w:rsidRDefault="00571CB8" w:rsidP="00571CB8"/>
    <w:p w14:paraId="54543616" w14:textId="77777777" w:rsidR="00571CB8" w:rsidRPr="00C77739" w:rsidRDefault="00571CB8" w:rsidP="00571CB8">
      <w:pPr>
        <w:spacing w:after="160" w:line="259" w:lineRule="auto"/>
        <w:ind w:firstLine="0"/>
        <w:contextualSpacing w:val="0"/>
        <w:jc w:val="left"/>
      </w:pPr>
      <w:r w:rsidRPr="00C77739">
        <w:br w:type="page"/>
      </w:r>
    </w:p>
    <w:p w14:paraId="3DABD9B6" w14:textId="77777777" w:rsidR="00571CB8" w:rsidRDefault="00571CB8" w:rsidP="00571CB8">
      <w:pPr>
        <w:pStyle w:val="30"/>
        <w:numPr>
          <w:ilvl w:val="0"/>
          <w:numId w:val="0"/>
        </w:numPr>
        <w:ind w:left="709"/>
      </w:pPr>
      <w:bookmarkStart w:id="155" w:name="_Toc448310529"/>
      <w:bookmarkStart w:id="156" w:name="_Toc508709073"/>
      <w:bookmarkStart w:id="157" w:name="_Toc92964858"/>
      <w:r>
        <w:lastRenderedPageBreak/>
        <w:t xml:space="preserve">Приложение 1. </w:t>
      </w:r>
      <w:bookmarkStart w:id="158" w:name="_Toc445805377"/>
      <w:r w:rsidRPr="000D7ECE">
        <w:t>Требования к техническому и программному оснащению ППЭ</w:t>
      </w:r>
      <w:bookmarkEnd w:id="155"/>
      <w:bookmarkEnd w:id="156"/>
      <w:bookmarkEnd w:id="157"/>
      <w:bookmarkEnd w:id="158"/>
    </w:p>
    <w:p w14:paraId="04CBF9C1" w14:textId="3A5108F0" w:rsidR="00571CB8" w:rsidRDefault="00571CB8" w:rsidP="00BD57C5">
      <w:pPr>
        <w:spacing w:line="240" w:lineRule="auto"/>
        <w:rPr>
          <w:sz w:val="22"/>
        </w:rPr>
      </w:pPr>
      <w:r w:rsidRPr="000D7ECE">
        <w:t>В следующей таблице приведены требования к аппаратному и программно</w:t>
      </w:r>
      <w:r>
        <w:t xml:space="preserve">му обеспечению, необходимому </w:t>
      </w:r>
      <w:r w:rsidRPr="000D7ECE">
        <w:t xml:space="preserve">для проведения </w:t>
      </w:r>
      <w:r w:rsidR="00BD57C5">
        <w:t>ТМ</w:t>
      </w:r>
      <w:r w:rsidRPr="000D7ECE">
        <w:t xml:space="preserve"> по всем иностранным языкам по иностранному языку с включенным разделом «говорение»</w:t>
      </w:r>
      <w:r w:rsidRPr="000D7ECE">
        <w:rPr>
          <w:sz w:val="22"/>
        </w:rPr>
        <w:t>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77"/>
        <w:gridCol w:w="2148"/>
        <w:gridCol w:w="5830"/>
      </w:tblGrid>
      <w:tr w:rsidR="00571CB8" w:rsidRPr="00251EF5" w14:paraId="53BBB555" w14:textId="77777777" w:rsidTr="00BD57C5">
        <w:trPr>
          <w:trHeight w:val="17"/>
        </w:trPr>
        <w:tc>
          <w:tcPr>
            <w:tcW w:w="1877" w:type="dxa"/>
            <w:shd w:val="clear" w:color="auto" w:fill="auto"/>
          </w:tcPr>
          <w:p w14:paraId="20392467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>Компонент</w:t>
            </w:r>
          </w:p>
        </w:tc>
        <w:tc>
          <w:tcPr>
            <w:tcW w:w="2148" w:type="dxa"/>
            <w:shd w:val="clear" w:color="auto" w:fill="auto"/>
          </w:tcPr>
          <w:p w14:paraId="4B363B3D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>Количество</w:t>
            </w:r>
          </w:p>
        </w:tc>
        <w:tc>
          <w:tcPr>
            <w:tcW w:w="5830" w:type="dxa"/>
            <w:shd w:val="clear" w:color="auto" w:fill="auto"/>
          </w:tcPr>
          <w:p w14:paraId="7A8B795C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>Конфигурация</w:t>
            </w:r>
          </w:p>
        </w:tc>
      </w:tr>
      <w:tr w:rsidR="00571CB8" w:rsidRPr="00251EF5" w14:paraId="2D004F81" w14:textId="77777777" w:rsidTr="00BD57C5">
        <w:trPr>
          <w:trHeight w:val="6885"/>
        </w:trPr>
        <w:tc>
          <w:tcPr>
            <w:tcW w:w="1877" w:type="dxa"/>
            <w:shd w:val="clear" w:color="auto" w:fill="auto"/>
          </w:tcPr>
          <w:p w14:paraId="632861E8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Рабочая станция участника ОГЭ </w:t>
            </w:r>
          </w:p>
        </w:tc>
        <w:tc>
          <w:tcPr>
            <w:tcW w:w="2148" w:type="dxa"/>
            <w:shd w:val="clear" w:color="auto" w:fill="auto"/>
          </w:tcPr>
          <w:p w14:paraId="1F40EDEE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не более 4-х на одну аудиторию проведения, за исключением лингафонных кабинетов (+ одна резервная на 5 аудиторий проведения) </w:t>
            </w:r>
          </w:p>
        </w:tc>
        <w:tc>
          <w:tcPr>
            <w:tcW w:w="5830" w:type="dxa"/>
            <w:shd w:val="clear" w:color="auto" w:fill="auto"/>
          </w:tcPr>
          <w:p w14:paraId="18F4857A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Операционные системы: Windows XP </w:t>
            </w:r>
            <w:r w:rsidRPr="00251EF5">
              <w:rPr>
                <w:rFonts w:cs="Times New Roman"/>
                <w:lang w:val="en-US"/>
              </w:rPr>
              <w:t>SP</w:t>
            </w:r>
            <w:r w:rsidRPr="00251EF5">
              <w:rPr>
                <w:rFonts w:cs="Times New Roman"/>
              </w:rPr>
              <w:t xml:space="preserve">3 / 7 / 8 / 8.1 / 10 платформы: x86, x64. </w:t>
            </w:r>
          </w:p>
          <w:p w14:paraId="77B14DC4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Процессор: </w:t>
            </w:r>
          </w:p>
          <w:p w14:paraId="68015E19" w14:textId="77777777" w:rsidR="00571CB8" w:rsidRPr="00251EF5" w:rsidRDefault="00571CB8" w:rsidP="00927E7F">
            <w:pPr>
              <w:numPr>
                <w:ilvl w:val="0"/>
                <w:numId w:val="42"/>
              </w:numPr>
              <w:spacing w:after="120" w:line="276" w:lineRule="auto"/>
              <w:ind w:left="29" w:right="57" w:firstLine="0"/>
              <w:contextualSpacing w:val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минимальная конфигурация: одноядерный, минимальная частота 3,0 ГГц, </w:t>
            </w:r>
          </w:p>
          <w:p w14:paraId="1783D5B4" w14:textId="77777777" w:rsidR="00571CB8" w:rsidRPr="00251EF5" w:rsidRDefault="00571CB8" w:rsidP="00927E7F">
            <w:pPr>
              <w:numPr>
                <w:ilvl w:val="0"/>
                <w:numId w:val="42"/>
              </w:numPr>
              <w:spacing w:after="120" w:line="276" w:lineRule="auto"/>
              <w:ind w:left="29" w:right="57" w:firstLine="0"/>
              <w:contextualSpacing w:val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рекомендуемая конфигурация: двухъядерный, минимальная частота 2,5 ГГц. </w:t>
            </w:r>
          </w:p>
          <w:p w14:paraId="37AA0E18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Оперативная память: </w:t>
            </w:r>
          </w:p>
          <w:p w14:paraId="11EB6EEF" w14:textId="77777777" w:rsidR="00571CB8" w:rsidRPr="00251EF5" w:rsidRDefault="00571CB8" w:rsidP="00927E7F">
            <w:pPr>
              <w:numPr>
                <w:ilvl w:val="0"/>
                <w:numId w:val="43"/>
              </w:numPr>
              <w:spacing w:after="120" w:line="276" w:lineRule="auto"/>
              <w:ind w:left="29" w:right="57" w:firstLine="0"/>
              <w:contextualSpacing w:val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минимальный объём: 1 ГБайт, </w:t>
            </w:r>
          </w:p>
          <w:p w14:paraId="100B93DB" w14:textId="77777777" w:rsidR="00571CB8" w:rsidRPr="00251EF5" w:rsidRDefault="00571CB8" w:rsidP="00927E7F">
            <w:pPr>
              <w:numPr>
                <w:ilvl w:val="0"/>
                <w:numId w:val="43"/>
              </w:numPr>
              <w:spacing w:after="120" w:line="276" w:lineRule="auto"/>
              <w:ind w:left="29" w:right="57" w:firstLine="0"/>
              <w:contextualSpacing w:val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рекомендуемый объём: 2 ГБайт. </w:t>
            </w:r>
          </w:p>
          <w:p w14:paraId="2733E18C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Свободное дисковое пространство: от 10 Гбайт. </w:t>
            </w:r>
          </w:p>
          <w:p w14:paraId="0C60790D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Внешний интерфейс: USB 2.0 и выше, рекомендуется USB не менее двух свободных. </w:t>
            </w:r>
          </w:p>
          <w:p w14:paraId="6C109C3F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Манипулятор «мышь». </w:t>
            </w:r>
          </w:p>
          <w:p w14:paraId="54470363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Клавиатура. </w:t>
            </w:r>
          </w:p>
          <w:p w14:paraId="4359D963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Видеокарта и монитор: </w:t>
            </w:r>
          </w:p>
          <w:p w14:paraId="68F57E6F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Разрешение не менее 1024px по горизонтали и не менее 768</w:t>
            </w:r>
            <w:r w:rsidRPr="00251EF5">
              <w:rPr>
                <w:rFonts w:cs="Times New Roman"/>
                <w:lang w:val="en-US"/>
              </w:rPr>
              <w:t>px</w:t>
            </w:r>
            <w:r w:rsidRPr="00251EF5">
              <w:rPr>
                <w:rFonts w:cs="Times New Roman"/>
              </w:rPr>
              <w:t xml:space="preserve"> по вертикали. Рекомендуемое разрешение: 1280x1024.</w:t>
            </w:r>
          </w:p>
        </w:tc>
      </w:tr>
      <w:tr w:rsidR="00571CB8" w:rsidRPr="00251EF5" w14:paraId="40496716" w14:textId="77777777" w:rsidTr="00BD57C5">
        <w:trPr>
          <w:trHeight w:val="2406"/>
        </w:trPr>
        <w:tc>
          <w:tcPr>
            <w:tcW w:w="1877" w:type="dxa"/>
            <w:shd w:val="clear" w:color="auto" w:fill="auto"/>
          </w:tcPr>
          <w:p w14:paraId="7FF6BFE8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Аудио- оборудование </w:t>
            </w:r>
          </w:p>
        </w:tc>
        <w:tc>
          <w:tcPr>
            <w:tcW w:w="2148" w:type="dxa"/>
            <w:shd w:val="clear" w:color="auto" w:fill="auto"/>
          </w:tcPr>
          <w:p w14:paraId="382D2264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на каждую рабочую станцию </w:t>
            </w:r>
          </w:p>
          <w:p w14:paraId="368D1A97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участника экзамена (+ одна </w:t>
            </w:r>
          </w:p>
          <w:p w14:paraId="5E41D88A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на аудиторию проведения, </w:t>
            </w:r>
          </w:p>
          <w:p w14:paraId="1F1CFD20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используется для инструктажа участников)</w:t>
            </w:r>
          </w:p>
        </w:tc>
        <w:tc>
          <w:tcPr>
            <w:tcW w:w="5830" w:type="dxa"/>
            <w:shd w:val="clear" w:color="auto" w:fill="auto"/>
          </w:tcPr>
          <w:p w14:paraId="36278A0B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b/>
              </w:rPr>
            </w:pPr>
            <w:r w:rsidRPr="00251EF5">
              <w:rPr>
                <w:rFonts w:cs="Times New Roman"/>
                <w:b/>
              </w:rPr>
              <w:t>Минимальные требования (простые гарнитуры*):</w:t>
            </w:r>
          </w:p>
          <w:p w14:paraId="25E7A489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Тип: гарнитура, микрофон с подвижным креплением (не «на проводе»).</w:t>
            </w:r>
          </w:p>
          <w:p w14:paraId="429FDBC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Тип динамиков: полузакрытого типа.</w:t>
            </w:r>
          </w:p>
          <w:p w14:paraId="09BE7FF7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Ушные подушки наушников (амбушюры): мягкие.</w:t>
            </w:r>
          </w:p>
          <w:p w14:paraId="6C3FDC14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Система активного шумоподавления: нет.</w:t>
            </w:r>
          </w:p>
          <w:p w14:paraId="68EAD1B1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137B58D5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Направленность микрофона: нет.</w:t>
            </w:r>
          </w:p>
          <w:p w14:paraId="7E0B9B9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51EF5">
                <w:rPr>
                  <w:rFonts w:cs="Times New Roman"/>
                </w:rPr>
                <w:t>2 м</w:t>
              </w:r>
            </w:smartTag>
            <w:r w:rsidRPr="00251EF5">
              <w:rPr>
                <w:rFonts w:cs="Times New Roman"/>
              </w:rPr>
              <w:t>.</w:t>
            </w:r>
          </w:p>
          <w:p w14:paraId="1E5C3916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b/>
              </w:rPr>
            </w:pPr>
            <w:r w:rsidRPr="00251EF5">
              <w:rPr>
                <w:rFonts w:cs="Times New Roman"/>
              </w:rPr>
              <w:lastRenderedPageBreak/>
              <w:t>Тип крепления: мягкое оголовье с возможностью регулировки размера.</w:t>
            </w:r>
          </w:p>
          <w:p w14:paraId="5306BD0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 xml:space="preserve">Рекомендуемые (лингафонные гарнитуры**) </w:t>
            </w:r>
          </w:p>
          <w:p w14:paraId="448DE286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Тип: гарнитура, микрофон с подвижным креплением (не «на проводе»). </w:t>
            </w:r>
          </w:p>
          <w:p w14:paraId="1237FEA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09303910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1A09D4BC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Система активного шумоподавления: да. </w:t>
            </w:r>
          </w:p>
          <w:p w14:paraId="0632F370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Чувствительность микрофона: не более -60 Дб (т.е. число чувствительности должно быть меньше 60). </w:t>
            </w:r>
          </w:p>
          <w:p w14:paraId="6BB1B99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Направленность микрофона: однонаправленный. </w:t>
            </w:r>
          </w:p>
          <w:p w14:paraId="1C29047C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51EF5">
                <w:rPr>
                  <w:rFonts w:cs="Times New Roman"/>
                </w:rPr>
                <w:t>2 м</w:t>
              </w:r>
            </w:smartTag>
            <w:r w:rsidRPr="00251EF5">
              <w:rPr>
                <w:rFonts w:cs="Times New Roman"/>
              </w:rPr>
              <w:t xml:space="preserve">. </w:t>
            </w:r>
          </w:p>
          <w:p w14:paraId="6C9DD8FE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Тип крепления: мягкое оголовье с возможностью регулировки размера. </w:t>
            </w:r>
          </w:p>
          <w:p w14:paraId="7E9A8134" w14:textId="77777777" w:rsidR="00571CB8" w:rsidRPr="00251EF5" w:rsidRDefault="00571CB8" w:rsidP="00571CB8">
            <w:pPr>
              <w:spacing w:after="120" w:line="276" w:lineRule="auto"/>
              <w:ind w:left="29" w:right="63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 xml:space="preserve">* - простые гарнитуры могут использоваться при проведении экзамена в случае размещения одного участника в аудитории проведения </w:t>
            </w:r>
          </w:p>
          <w:p w14:paraId="085BAEB1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  <w:b/>
              </w:rPr>
              <w:t>** - лингафонные гарнитуры должны использоваться при проведении экзамена в случае размещения более одного участника в аудитории проведения</w:t>
            </w:r>
            <w:r w:rsidRPr="00251EF5">
              <w:rPr>
                <w:rFonts w:cs="Times New Roman"/>
              </w:rPr>
              <w:t xml:space="preserve"> </w:t>
            </w:r>
          </w:p>
        </w:tc>
      </w:tr>
      <w:tr w:rsidR="00571CB8" w:rsidRPr="00251EF5" w14:paraId="015A432B" w14:textId="77777777" w:rsidTr="00BD57C5">
        <w:trPr>
          <w:trHeight w:val="1253"/>
        </w:trPr>
        <w:tc>
          <w:tcPr>
            <w:tcW w:w="1877" w:type="dxa"/>
            <w:shd w:val="clear" w:color="auto" w:fill="auto"/>
          </w:tcPr>
          <w:p w14:paraId="5B0485F7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lastRenderedPageBreak/>
              <w:t>Принтер</w:t>
            </w:r>
          </w:p>
        </w:tc>
        <w:tc>
          <w:tcPr>
            <w:tcW w:w="2148" w:type="dxa"/>
            <w:shd w:val="clear" w:color="auto" w:fill="auto"/>
          </w:tcPr>
          <w:p w14:paraId="57943FCD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1</w:t>
            </w:r>
          </w:p>
        </w:tc>
        <w:tc>
          <w:tcPr>
            <w:tcW w:w="5830" w:type="dxa"/>
            <w:shd w:val="clear" w:color="auto" w:fill="auto"/>
          </w:tcPr>
          <w:p w14:paraId="6D608AF7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Формат: не менее А4.</w:t>
            </w:r>
          </w:p>
          <w:p w14:paraId="2BC00A5C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Тип печати: черно-белая.</w:t>
            </w:r>
          </w:p>
        </w:tc>
      </w:tr>
      <w:tr w:rsidR="00571CB8" w:rsidRPr="00251EF5" w14:paraId="295F2C01" w14:textId="77777777" w:rsidTr="00BD57C5">
        <w:trPr>
          <w:trHeight w:val="3014"/>
        </w:trPr>
        <w:tc>
          <w:tcPr>
            <w:tcW w:w="1877" w:type="dxa"/>
            <w:shd w:val="clear" w:color="auto" w:fill="auto"/>
          </w:tcPr>
          <w:p w14:paraId="7ECF70A1" w14:textId="603DAA8F" w:rsidR="00571CB8" w:rsidRPr="00251EF5" w:rsidRDefault="00571CB8" w:rsidP="00BD57C5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Рабочая станция в штабе </w:t>
            </w:r>
            <w:r w:rsidR="00BD57C5">
              <w:rPr>
                <w:rFonts w:cs="Times New Roman"/>
              </w:rPr>
              <w:t>ОО</w:t>
            </w:r>
          </w:p>
        </w:tc>
        <w:tc>
          <w:tcPr>
            <w:tcW w:w="2148" w:type="dxa"/>
            <w:shd w:val="clear" w:color="auto" w:fill="auto"/>
          </w:tcPr>
          <w:p w14:paraId="7720D08A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1</w:t>
            </w:r>
          </w:p>
        </w:tc>
        <w:tc>
          <w:tcPr>
            <w:tcW w:w="5830" w:type="dxa"/>
            <w:shd w:val="clear" w:color="auto" w:fill="auto"/>
          </w:tcPr>
          <w:p w14:paraId="40ED33D8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Операционные системы: </w:t>
            </w:r>
          </w:p>
          <w:p w14:paraId="66EACD18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  <w:lang w:val="en-US"/>
              </w:rPr>
              <w:t>Windows</w:t>
            </w:r>
            <w:r w:rsidRPr="00251EF5">
              <w:rPr>
                <w:rFonts w:cs="Times New Roman"/>
              </w:rPr>
              <w:t xml:space="preserve"> </w:t>
            </w:r>
            <w:r w:rsidRPr="00251EF5">
              <w:rPr>
                <w:rFonts w:cs="Times New Roman"/>
                <w:lang w:val="en-US"/>
              </w:rPr>
              <w:t>XP</w:t>
            </w:r>
            <w:r w:rsidRPr="00251EF5">
              <w:rPr>
                <w:rFonts w:cs="Times New Roman"/>
              </w:rPr>
              <w:t xml:space="preserve"> </w:t>
            </w:r>
            <w:r w:rsidRPr="00251EF5">
              <w:rPr>
                <w:rFonts w:cs="Times New Roman"/>
                <w:lang w:val="en-US"/>
              </w:rPr>
              <w:t>SP</w:t>
            </w:r>
            <w:r w:rsidRPr="00251EF5">
              <w:rPr>
                <w:rFonts w:cs="Times New Roman"/>
              </w:rPr>
              <w:t xml:space="preserve">3 / </w:t>
            </w:r>
            <w:r w:rsidRPr="00251EF5">
              <w:rPr>
                <w:rFonts w:cs="Times New Roman"/>
                <w:lang w:val="en-US"/>
              </w:rPr>
              <w:t>Vista</w:t>
            </w:r>
            <w:r w:rsidRPr="00251EF5">
              <w:rPr>
                <w:rFonts w:cs="Times New Roman"/>
              </w:rPr>
              <w:t xml:space="preserve"> / 7 / 8 / 8.1 / 10 платформы: </w:t>
            </w:r>
            <w:r w:rsidRPr="00251EF5">
              <w:rPr>
                <w:rFonts w:cs="Times New Roman"/>
                <w:lang w:val="en-US"/>
              </w:rPr>
              <w:t>x</w:t>
            </w:r>
            <w:r w:rsidRPr="00251EF5">
              <w:rPr>
                <w:rFonts w:cs="Times New Roman"/>
              </w:rPr>
              <w:t xml:space="preserve">86, </w:t>
            </w:r>
            <w:r w:rsidRPr="00251EF5">
              <w:rPr>
                <w:rFonts w:cs="Times New Roman"/>
                <w:lang w:val="en-US"/>
              </w:rPr>
              <w:t>x</w:t>
            </w:r>
            <w:r w:rsidRPr="00251EF5">
              <w:rPr>
                <w:rFonts w:cs="Times New Roman"/>
              </w:rPr>
              <w:t>64.</w:t>
            </w:r>
          </w:p>
          <w:p w14:paraId="58CAF393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Внешний интерфейс: USB 2.0 и выше, рекомендуется не менее двух свободных портов.</w:t>
            </w:r>
          </w:p>
          <w:p w14:paraId="7CEF30C8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Наличие стабильного канала связи с выходом в Интернет.</w:t>
            </w:r>
          </w:p>
          <w:p w14:paraId="55EE1317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571CB8" w:rsidRPr="00251EF5" w14:paraId="5028085C" w14:textId="77777777" w:rsidTr="00BD57C5">
        <w:trPr>
          <w:trHeight w:val="326"/>
        </w:trPr>
        <w:tc>
          <w:tcPr>
            <w:tcW w:w="1877" w:type="dxa"/>
            <w:shd w:val="clear" w:color="auto" w:fill="auto"/>
          </w:tcPr>
          <w:p w14:paraId="4327E340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lastRenderedPageBreak/>
              <w:t>Фл</w:t>
            </w:r>
            <w:r>
              <w:rPr>
                <w:rFonts w:cs="Times New Roman"/>
              </w:rPr>
              <w:t>э</w:t>
            </w:r>
            <w:r w:rsidRPr="00251EF5">
              <w:rPr>
                <w:rFonts w:cs="Times New Roman"/>
              </w:rPr>
              <w:t>ш-носители</w:t>
            </w:r>
          </w:p>
          <w:p w14:paraId="6C45F3A0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14:paraId="52A0381C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не менее одного на ППЭ (рекомендуется один на технического специалиста)</w:t>
            </w:r>
          </w:p>
        </w:tc>
        <w:tc>
          <w:tcPr>
            <w:tcW w:w="5830" w:type="dxa"/>
            <w:shd w:val="clear" w:color="auto" w:fill="auto"/>
          </w:tcPr>
          <w:p w14:paraId="67957518" w14:textId="4E9CAFA5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Фл</w:t>
            </w:r>
            <w:r>
              <w:rPr>
                <w:rFonts w:cs="Times New Roman"/>
              </w:rPr>
              <w:t>э</w:t>
            </w:r>
            <w:r w:rsidRPr="00251EF5">
              <w:rPr>
                <w:rFonts w:cs="Times New Roman"/>
              </w:rPr>
              <w:t xml:space="preserve">ш-носители используются для переноса ключа доступа к электронным КИМ и самих КИМ из штаба </w:t>
            </w:r>
            <w:r w:rsidR="00BD57C5">
              <w:rPr>
                <w:rFonts w:cs="Times New Roman"/>
              </w:rPr>
              <w:t>ОО</w:t>
            </w:r>
            <w:r w:rsidRPr="00251EF5">
              <w:rPr>
                <w:rFonts w:cs="Times New Roman"/>
              </w:rPr>
              <w:t xml:space="preserve"> в аудитории, а также для доставки аудиозаписей ответов участников из </w:t>
            </w:r>
            <w:r w:rsidR="00BD57C5">
              <w:rPr>
                <w:rFonts w:cs="Times New Roman"/>
              </w:rPr>
              <w:t>ОО</w:t>
            </w:r>
            <w:r w:rsidRPr="00251EF5">
              <w:rPr>
                <w:rFonts w:cs="Times New Roman"/>
              </w:rPr>
              <w:t xml:space="preserve"> в РЦОИ.</w:t>
            </w:r>
          </w:p>
          <w:p w14:paraId="6BB9FB46" w14:textId="7A9551CE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Суммарный объем всех фл</w:t>
            </w:r>
            <w:r>
              <w:rPr>
                <w:rFonts w:cs="Times New Roman"/>
              </w:rPr>
              <w:t>э</w:t>
            </w:r>
            <w:r w:rsidRPr="00251EF5">
              <w:rPr>
                <w:rFonts w:cs="Times New Roman"/>
              </w:rPr>
              <w:t xml:space="preserve">ш-носителей, на которых предполагается передавать аудиозаписи ответов из </w:t>
            </w:r>
            <w:r w:rsidR="00BD57C5">
              <w:rPr>
                <w:rFonts w:cs="Times New Roman"/>
              </w:rPr>
              <w:t>ОО</w:t>
            </w:r>
            <w:r w:rsidRPr="00251EF5">
              <w:rPr>
                <w:rFonts w:cs="Times New Roman"/>
              </w:rPr>
              <w:t xml:space="preserve"> в РЦОИ, должен быть не менее 10 Гб.</w:t>
            </w:r>
          </w:p>
          <w:p w14:paraId="58E9994D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i/>
              </w:rPr>
            </w:pPr>
            <w:r w:rsidRPr="00251EF5">
              <w:rPr>
                <w:rFonts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14AAF5F8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i/>
              </w:rPr>
            </w:pPr>
            <w:r w:rsidRPr="00251EF5">
              <w:rPr>
                <w:rFonts w:cs="Times New Roman"/>
                <w:i/>
              </w:rPr>
              <w:t>На одно рабочее место с 4 участниками понадобится: 4 * 10 мин. (длительность экзамена участника) + 120 мин (длительность потоковой записи) = 160 Мб.</w:t>
            </w:r>
          </w:p>
          <w:p w14:paraId="7DAADA25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i/>
              </w:rPr>
            </w:pPr>
            <w:r w:rsidRPr="00251EF5">
              <w:rPr>
                <w:rFonts w:cs="Times New Roman"/>
                <w:i/>
              </w:rPr>
              <w:t>На одну аудиторию с 4 местами и 16 участниками понадобится = 640 Мб.</w:t>
            </w:r>
          </w:p>
          <w:p w14:paraId="1E7FC058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  <w:i/>
              </w:rPr>
            </w:pPr>
            <w:r w:rsidRPr="00251EF5">
              <w:rPr>
                <w:rFonts w:cs="Times New Roman"/>
                <w:i/>
              </w:rPr>
              <w:t>Допускается использовать несколько флеш-носителей, но все они должны быть переданы для загрузки на станцию приёмки.</w:t>
            </w:r>
          </w:p>
          <w:p w14:paraId="2602B009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  <w:b/>
                <w:i/>
              </w:rPr>
              <w:t xml:space="preserve">Запрещено </w:t>
            </w:r>
            <w:r w:rsidRPr="00251EF5">
              <w:rPr>
                <w:rFonts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571CB8" w:rsidRPr="00251EF5" w14:paraId="0EB9B855" w14:textId="77777777" w:rsidTr="00BD57C5">
        <w:trPr>
          <w:trHeight w:val="326"/>
        </w:trPr>
        <w:tc>
          <w:tcPr>
            <w:tcW w:w="1877" w:type="dxa"/>
            <w:shd w:val="clear" w:color="auto" w:fill="auto"/>
          </w:tcPr>
          <w:p w14:paraId="2AD58904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USB модем</w:t>
            </w:r>
          </w:p>
          <w:p w14:paraId="5CF61EE4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</w:p>
        </w:tc>
        <w:tc>
          <w:tcPr>
            <w:tcW w:w="2148" w:type="dxa"/>
            <w:shd w:val="clear" w:color="auto" w:fill="auto"/>
          </w:tcPr>
          <w:p w14:paraId="690BF2C2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1</w:t>
            </w:r>
          </w:p>
        </w:tc>
        <w:tc>
          <w:tcPr>
            <w:tcW w:w="5830" w:type="dxa"/>
            <w:shd w:val="clear" w:color="auto" w:fill="auto"/>
          </w:tcPr>
          <w:p w14:paraId="0A6CE5D4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571CB8" w:rsidRPr="00251EF5" w14:paraId="4C530D55" w14:textId="77777777" w:rsidTr="00BD57C5">
        <w:trPr>
          <w:trHeight w:val="326"/>
        </w:trPr>
        <w:tc>
          <w:tcPr>
            <w:tcW w:w="1877" w:type="dxa"/>
            <w:shd w:val="clear" w:color="auto" w:fill="auto"/>
          </w:tcPr>
          <w:p w14:paraId="08722622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 xml:space="preserve">Резервная </w:t>
            </w:r>
          </w:p>
          <w:p w14:paraId="1E2D9423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гарнитура</w:t>
            </w:r>
          </w:p>
        </w:tc>
        <w:tc>
          <w:tcPr>
            <w:tcW w:w="2148" w:type="dxa"/>
            <w:shd w:val="clear" w:color="auto" w:fill="auto"/>
          </w:tcPr>
          <w:p w14:paraId="5598B584" w14:textId="77777777" w:rsidR="00571CB8" w:rsidRPr="00251EF5" w:rsidRDefault="00571CB8" w:rsidP="00571CB8">
            <w:pPr>
              <w:spacing w:after="120" w:line="276" w:lineRule="auto"/>
              <w:ind w:left="29" w:right="57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1</w:t>
            </w:r>
          </w:p>
        </w:tc>
        <w:tc>
          <w:tcPr>
            <w:tcW w:w="5830" w:type="dxa"/>
            <w:shd w:val="clear" w:color="auto" w:fill="auto"/>
          </w:tcPr>
          <w:p w14:paraId="5E7868A3" w14:textId="77777777" w:rsidR="00571CB8" w:rsidRPr="00251EF5" w:rsidRDefault="00571CB8" w:rsidP="00571CB8">
            <w:pPr>
              <w:spacing w:after="120" w:line="276" w:lineRule="auto"/>
              <w:ind w:left="29" w:firstLine="0"/>
              <w:jc w:val="left"/>
              <w:rPr>
                <w:rFonts w:cs="Times New Roman"/>
              </w:rPr>
            </w:pPr>
            <w:r w:rsidRPr="00251EF5">
              <w:rPr>
                <w:rFonts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293340BC" w14:textId="77777777" w:rsidR="00571CB8" w:rsidRDefault="00571CB8" w:rsidP="00571CB8"/>
    <w:p w14:paraId="2E473162" w14:textId="77777777" w:rsidR="00571CB8" w:rsidRPr="009233E5" w:rsidRDefault="00571CB8" w:rsidP="00571CB8">
      <w:pPr>
        <w:rPr>
          <w:b/>
          <w:i/>
        </w:rPr>
      </w:pPr>
      <w:r w:rsidRPr="009233E5">
        <w:rPr>
          <w:b/>
          <w:i/>
        </w:rPr>
        <w:t xml:space="preserve">Примечание: </w:t>
      </w:r>
    </w:p>
    <w:p w14:paraId="7C3E4235" w14:textId="77777777" w:rsidR="00571CB8" w:rsidRPr="00251EF5" w:rsidRDefault="00571CB8" w:rsidP="00571CB8">
      <w:r w:rsidRPr="000D7ECE">
        <w:t xml:space="preserve">Для проведения устной части экзамена по иностранному языку по технологии </w:t>
      </w:r>
      <w:r>
        <w:t>основного</w:t>
      </w:r>
      <w:r w:rsidRPr="000D7ECE">
        <w:t xml:space="preserve"> государственного экзамена в пункте проведения экзамена наличи</w:t>
      </w:r>
      <w:r>
        <w:t xml:space="preserve">е локальной сети не требуется. </w:t>
      </w:r>
    </w:p>
    <w:p w14:paraId="7B7EE1A3" w14:textId="77777777" w:rsidR="00571CB8" w:rsidRDefault="00571CB8" w:rsidP="00571CB8">
      <w:pPr>
        <w:spacing w:after="160" w:line="259" w:lineRule="auto"/>
        <w:ind w:firstLine="0"/>
        <w:contextualSpacing w:val="0"/>
        <w:jc w:val="left"/>
        <w:rPr>
          <w:rFonts w:eastAsiaTheme="majorEastAsia" w:cstheme="majorBidi"/>
          <w:b/>
          <w:szCs w:val="24"/>
        </w:rPr>
      </w:pPr>
      <w:r>
        <w:br w:type="page"/>
      </w:r>
    </w:p>
    <w:p w14:paraId="4DA32A1E" w14:textId="77777777" w:rsidR="00571CB8" w:rsidRDefault="00571CB8" w:rsidP="00571CB8">
      <w:pPr>
        <w:pStyle w:val="30"/>
        <w:numPr>
          <w:ilvl w:val="0"/>
          <w:numId w:val="0"/>
        </w:numPr>
        <w:ind w:left="709"/>
      </w:pPr>
      <w:bookmarkStart w:id="159" w:name="_Toc448310530"/>
      <w:bookmarkStart w:id="160" w:name="_Toc508709074"/>
      <w:bookmarkStart w:id="161" w:name="_Toc92964859"/>
      <w:r>
        <w:lastRenderedPageBreak/>
        <w:t>Приложение 2. Инструкция по установке и настройке Станции записи ответов ГИА</w:t>
      </w:r>
      <w:bookmarkEnd w:id="159"/>
      <w:bookmarkEnd w:id="160"/>
      <w:bookmarkEnd w:id="161"/>
    </w:p>
    <w:p w14:paraId="07939D24" w14:textId="77777777" w:rsidR="00571CB8" w:rsidRPr="00827661" w:rsidRDefault="00571CB8" w:rsidP="00927E7F">
      <w:pPr>
        <w:pStyle w:val="a0"/>
        <w:numPr>
          <w:ilvl w:val="0"/>
          <w:numId w:val="31"/>
        </w:numPr>
        <w:tabs>
          <w:tab w:val="clear" w:pos="1843"/>
          <w:tab w:val="left" w:pos="426"/>
        </w:tabs>
        <w:ind w:left="0" w:firstLine="0"/>
        <w:jc w:val="center"/>
        <w:rPr>
          <w:b/>
        </w:rPr>
      </w:pPr>
      <w:r w:rsidRPr="00827661">
        <w:rPr>
          <w:b/>
        </w:rPr>
        <w:t>Установка Станции записи ответов</w:t>
      </w:r>
    </w:p>
    <w:p w14:paraId="45001232" w14:textId="04642A63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</w:pPr>
      <w:r w:rsidRPr="00901925">
        <w:t xml:space="preserve">На рабочих местах участников в каждой аудитории проведения </w:t>
      </w:r>
      <w:r>
        <w:t xml:space="preserve">и резервном ПК </w:t>
      </w:r>
      <w:r w:rsidRPr="00901925">
        <w:t>установите Станцию записи ответов. Для этого запустите исполняемый файл</w:t>
      </w:r>
      <w:r>
        <w:t xml:space="preserve"> </w:t>
      </w:r>
      <w:r w:rsidRPr="00C8359E">
        <w:rPr>
          <w:lang w:val="en-US"/>
        </w:rPr>
        <w:t>setup</w:t>
      </w:r>
      <w:r w:rsidRPr="00192938">
        <w:t>.</w:t>
      </w:r>
      <w:r w:rsidRPr="00C8359E">
        <w:rPr>
          <w:lang w:val="en-US"/>
        </w:rPr>
        <w:t>exe</w:t>
      </w:r>
      <w:r w:rsidRPr="00901925">
        <w:t xml:space="preserve"> из дистрибутива</w:t>
      </w:r>
      <w:r>
        <w:t>, предоставленного РЦОИ</w:t>
      </w:r>
      <w:r>
        <w:rPr>
          <w:rStyle w:val="af9"/>
        </w:rPr>
        <w:footnoteReference w:id="1"/>
      </w:r>
      <w:r w:rsidRPr="00901925">
        <w:t>.</w:t>
      </w:r>
    </w:p>
    <w:p w14:paraId="2EC6D0C5" w14:textId="77777777" w:rsidR="00571CB8" w:rsidRDefault="00571CB8" w:rsidP="00571CB8"/>
    <w:p w14:paraId="1C43EFC8" w14:textId="77777777" w:rsidR="00571CB8" w:rsidRDefault="00571CB8" w:rsidP="00571CB8">
      <w:pPr>
        <w:ind w:firstLine="0"/>
        <w:jc w:val="center"/>
      </w:pPr>
      <w:r>
        <w:rPr>
          <w:rFonts w:ascii="Tahoma" w:hAnsi="Tahoma" w:cs="Tahoma"/>
          <w:noProof/>
        </w:rPr>
        <w:drawing>
          <wp:inline distT="0" distB="0" distL="0" distR="0" wp14:anchorId="3B9B404C" wp14:editId="4DFE664C">
            <wp:extent cx="2369185" cy="12084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99CE" w14:textId="77777777" w:rsidR="00571CB8" w:rsidRDefault="00571CB8" w:rsidP="00571CB8"/>
    <w:p w14:paraId="7CE35EFB" w14:textId="77777777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ind w:left="0" w:firstLine="709"/>
      </w:pPr>
      <w:r>
        <w:t>В окне начала установки нажмите «Далее».</w:t>
      </w:r>
    </w:p>
    <w:p w14:paraId="39BFB9CC" w14:textId="77777777" w:rsidR="00571CB8" w:rsidRDefault="00571CB8" w:rsidP="00571CB8"/>
    <w:p w14:paraId="0B478F45" w14:textId="77777777" w:rsidR="00571CB8" w:rsidRPr="00827661" w:rsidRDefault="00571CB8" w:rsidP="00571CB8">
      <w:pPr>
        <w:ind w:firstLine="0"/>
        <w:jc w:val="center"/>
        <w:rPr>
          <w:rFonts w:ascii="Tahoma" w:hAnsi="Tahoma" w:cs="Tahoma"/>
        </w:rPr>
      </w:pPr>
      <w:r w:rsidRPr="00D6449F">
        <w:rPr>
          <w:noProof/>
        </w:rPr>
        <w:drawing>
          <wp:inline distT="0" distB="0" distL="0" distR="0" wp14:anchorId="33A73E69" wp14:editId="321222F4">
            <wp:extent cx="3695700" cy="30289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FA78" w14:textId="77777777" w:rsidR="00571CB8" w:rsidRDefault="00571CB8" w:rsidP="00571CB8"/>
    <w:p w14:paraId="3E48B479" w14:textId="77777777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</w:pPr>
      <w:r w:rsidRPr="00D6449F">
        <w:t>На экране выбора папки для установки и следующем экране подтверждения параметров также нажмите «Далее».</w:t>
      </w:r>
    </w:p>
    <w:p w14:paraId="0640487F" w14:textId="77777777" w:rsidR="00571CB8" w:rsidRDefault="00571CB8" w:rsidP="00571CB8"/>
    <w:p w14:paraId="6B29EF00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7CD3B830" wp14:editId="614E0990">
            <wp:extent cx="3667125" cy="30099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BC0D" w14:textId="77777777" w:rsidR="00571CB8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29FE98CB" w14:textId="77777777" w:rsidTr="00571CB8">
        <w:tc>
          <w:tcPr>
            <w:tcW w:w="782" w:type="dxa"/>
          </w:tcPr>
          <w:p w14:paraId="43B50BAD" w14:textId="77777777" w:rsidR="00571CB8" w:rsidRPr="00B53EE2" w:rsidRDefault="00571CB8" w:rsidP="00571CB8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D1CA88" wp14:editId="5053887D">
                  <wp:extent cx="360000" cy="360000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138DB43B" w14:textId="77777777" w:rsidR="00571CB8" w:rsidRPr="00571BE9" w:rsidRDefault="00571CB8" w:rsidP="00EC7CC8">
            <w:pPr>
              <w:spacing w:line="240" w:lineRule="auto"/>
              <w:ind w:firstLine="0"/>
              <w:rPr>
                <w:b/>
                <w:i/>
              </w:rPr>
            </w:pPr>
            <w:r w:rsidRPr="00571BE9">
              <w:rPr>
                <w:b/>
                <w:i/>
              </w:rPr>
              <w:t>Для комфортной работы участников и организаторов рекомендуется отключить переход в спящий режим и блокировку компьютера.</w:t>
            </w:r>
          </w:p>
          <w:p w14:paraId="3E4800BE" w14:textId="77777777" w:rsidR="00571CB8" w:rsidRPr="00571BE9" w:rsidRDefault="00571CB8" w:rsidP="00EC7CC8">
            <w:pPr>
              <w:spacing w:line="240" w:lineRule="auto"/>
              <w:ind w:firstLine="0"/>
              <w:rPr>
                <w:b/>
                <w:i/>
              </w:rPr>
            </w:pPr>
          </w:p>
          <w:p w14:paraId="6B515389" w14:textId="77777777" w:rsidR="00571CB8" w:rsidRPr="00ED3E83" w:rsidRDefault="00571CB8" w:rsidP="00EC7CC8">
            <w:pPr>
              <w:spacing w:line="240" w:lineRule="auto"/>
              <w:ind w:firstLine="0"/>
              <w:rPr>
                <w:b/>
                <w:i/>
              </w:rPr>
            </w:pPr>
            <w:r w:rsidRPr="00571BE9">
              <w:rPr>
                <w:b/>
                <w:i/>
              </w:rPr>
              <w:t>Если в качестве рабочих станций используются ноутбуки, заранее настройте комфортное значение яркости экрана (рекомендуется не задавать крайние значения: минимальное или максимальное).</w:t>
            </w:r>
          </w:p>
        </w:tc>
      </w:tr>
    </w:tbl>
    <w:p w14:paraId="27387E7C" w14:textId="77777777" w:rsidR="00571CB8" w:rsidRDefault="00571CB8" w:rsidP="00571CB8"/>
    <w:p w14:paraId="3D59339D" w14:textId="77777777" w:rsidR="00571CB8" w:rsidRDefault="00571CB8" w:rsidP="00EC7CC8">
      <w:pPr>
        <w:spacing w:line="240" w:lineRule="auto"/>
      </w:pPr>
      <w:r w:rsidRPr="00D6449F">
        <w:t xml:space="preserve">При установке Станции записи ответов на ПК также будет установлен набор программного обеспечения </w:t>
      </w:r>
      <w:r w:rsidRPr="00D6449F">
        <w:rPr>
          <w:lang w:val="en-US"/>
        </w:rPr>
        <w:t>GhostScript</w:t>
      </w:r>
      <w:r w:rsidRPr="00D6449F">
        <w:t xml:space="preserve"> версии 9.18 для работы с преобразованием </w:t>
      </w:r>
      <w:r w:rsidRPr="00D6449F">
        <w:rPr>
          <w:lang w:val="en-US"/>
        </w:rPr>
        <w:t>pdf</w:t>
      </w:r>
      <w:r w:rsidRPr="00D6449F">
        <w:t xml:space="preserve"> документов. Не удаляйте данное ПО, так как оно необходимо для работы станции записи.</w:t>
      </w:r>
    </w:p>
    <w:p w14:paraId="221DDC56" w14:textId="77777777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</w:pPr>
      <w:r w:rsidRPr="00D6449F">
        <w:t>После окончания установки на рабочем столе будет создан ярлык</w:t>
      </w:r>
      <w:r>
        <w:t xml:space="preserve"> «Станция записи ответов ГИА», а в меню «Пуск» соответствующая появится папка.</w:t>
      </w:r>
    </w:p>
    <w:p w14:paraId="6E9AA1F6" w14:textId="77777777" w:rsidR="00571CB8" w:rsidRPr="0044583F" w:rsidRDefault="00571CB8" w:rsidP="00571CB8">
      <w:pPr>
        <w:rPr>
          <w:sz w:val="22"/>
        </w:rPr>
      </w:pPr>
    </w:p>
    <w:p w14:paraId="3D444896" w14:textId="77777777" w:rsidR="00571CB8" w:rsidRPr="00827661" w:rsidRDefault="00571CB8" w:rsidP="00571CB8">
      <w:pPr>
        <w:ind w:firstLine="0"/>
        <w:jc w:val="center"/>
        <w:rPr>
          <w:rFonts w:ascii="Tahoma" w:hAnsi="Tahoma" w:cs="Tahoma"/>
        </w:rPr>
      </w:pPr>
      <w:r w:rsidRPr="00D6449F">
        <w:rPr>
          <w:noProof/>
        </w:rPr>
        <w:drawing>
          <wp:inline distT="0" distB="0" distL="0" distR="0" wp14:anchorId="2FA80F62" wp14:editId="5D62F2A0">
            <wp:extent cx="5619750" cy="4191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83D2" w14:textId="77777777" w:rsidR="00571CB8" w:rsidRDefault="00571CB8" w:rsidP="00927E7F">
      <w:pPr>
        <w:pStyle w:val="a0"/>
        <w:numPr>
          <w:ilvl w:val="0"/>
          <w:numId w:val="31"/>
        </w:numPr>
        <w:tabs>
          <w:tab w:val="clear" w:pos="1843"/>
          <w:tab w:val="left" w:pos="426"/>
        </w:tabs>
        <w:ind w:left="0" w:firstLine="0"/>
        <w:jc w:val="center"/>
        <w:rPr>
          <w:b/>
        </w:rPr>
      </w:pPr>
      <w:r>
        <w:rPr>
          <w:b/>
        </w:rPr>
        <w:t>Подготовка и проверка работоспособности</w:t>
      </w:r>
      <w:r>
        <w:rPr>
          <w:b/>
        </w:rPr>
        <w:br/>
        <w:t>Станции записи ответов ГИА</w:t>
      </w:r>
    </w:p>
    <w:p w14:paraId="724B0D9E" w14:textId="77777777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</w:pPr>
      <w:r w:rsidRPr="00FF1533">
        <w:t>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работоспособности. Для этого выполните следующие действия:</w:t>
      </w:r>
    </w:p>
    <w:p w14:paraId="3D5B255B" w14:textId="77777777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4A20F2">
        <w:rPr>
          <w:rFonts w:cs="Times New Roman"/>
        </w:rPr>
        <w:t>Еще раз проверьте необходимое техническое оснащение:</w:t>
      </w:r>
    </w:p>
    <w:p w14:paraId="6CB4D7A4" w14:textId="77777777" w:rsidR="00571CB8" w:rsidRPr="00D6449F" w:rsidRDefault="00571CB8" w:rsidP="00EC7CC8">
      <w:pPr>
        <w:pStyle w:val="a"/>
        <w:spacing w:line="240" w:lineRule="auto"/>
      </w:pPr>
      <w:r w:rsidRPr="00D6449F">
        <w:t>наличие подключенной гарнитуры</w:t>
      </w:r>
      <w:r>
        <w:t>;</w:t>
      </w:r>
      <w:r w:rsidRPr="00D6449F">
        <w:t xml:space="preserve"> </w:t>
      </w:r>
    </w:p>
    <w:p w14:paraId="70C1A8A2" w14:textId="77777777" w:rsidR="00571CB8" w:rsidRPr="00D6449F" w:rsidRDefault="00571CB8" w:rsidP="00EC7CC8">
      <w:pPr>
        <w:pStyle w:val="a"/>
        <w:spacing w:line="240" w:lineRule="auto"/>
      </w:pPr>
      <w:r w:rsidRPr="00D6449F">
        <w:lastRenderedPageBreak/>
        <w:t>наличие внешнего интерфейса USB</w:t>
      </w:r>
      <w:r>
        <w:t>;</w:t>
      </w:r>
      <w:r w:rsidRPr="00D6449F">
        <w:t xml:space="preserve"> </w:t>
      </w:r>
    </w:p>
    <w:p w14:paraId="506F4B02" w14:textId="77777777" w:rsidR="00571CB8" w:rsidRPr="00D6449F" w:rsidRDefault="00571CB8" w:rsidP="00EC7CC8">
      <w:pPr>
        <w:pStyle w:val="a"/>
        <w:spacing w:line="240" w:lineRule="auto"/>
      </w:pPr>
      <w:r w:rsidRPr="00D6449F">
        <w:t xml:space="preserve">отсутствие действующих сетевых подключений (включая Wi-Fi соединения). </w:t>
      </w:r>
    </w:p>
    <w:p w14:paraId="589D64D1" w14:textId="77777777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4A20F2">
        <w:rPr>
          <w:rFonts w:cs="Times New Roman"/>
        </w:rPr>
        <w:t>Запустите Станцию записи ответов ГИА, щелкнув по её ярлыку на</w:t>
      </w:r>
      <w:r>
        <w:rPr>
          <w:rFonts w:cs="Times New Roman"/>
        </w:rPr>
        <w:t> </w:t>
      </w:r>
      <w:r w:rsidRPr="004A20F2">
        <w:rPr>
          <w:rFonts w:cs="Times New Roman"/>
        </w:rPr>
        <w:t xml:space="preserve">рабочем столе либо в меню «Пуск» &gt; «Программы» &gt; «Станция записи ответов ГИА» &gt; </w:t>
      </w:r>
      <w:r w:rsidRPr="004A20F2">
        <w:rPr>
          <w:rFonts w:cs="Times New Roman"/>
          <w:noProof/>
        </w:rPr>
        <w:t>«</w:t>
      </w:r>
      <w:r w:rsidRPr="004A20F2">
        <w:rPr>
          <w:rFonts w:cs="Times New Roman"/>
          <w:noProof/>
        </w:rPr>
        <w:drawing>
          <wp:inline distT="0" distB="0" distL="0" distR="0" wp14:anchorId="3802BDAA" wp14:editId="5C32FEEB">
            <wp:extent cx="190500" cy="1905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A20F2">
        <w:rPr>
          <w:rFonts w:cs="Times New Roman"/>
        </w:rPr>
        <w:t xml:space="preserve"> Станция записи ответов ГИА».</w:t>
      </w:r>
    </w:p>
    <w:p w14:paraId="29317EA5" w14:textId="77777777" w:rsidR="00571CB8" w:rsidRDefault="00571CB8" w:rsidP="00EC7CC8">
      <w:pPr>
        <w:spacing w:line="240" w:lineRule="auto"/>
      </w:pPr>
    </w:p>
    <w:p w14:paraId="13CA15A5" w14:textId="77777777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183C43">
        <w:rPr>
          <w:rFonts w:cs="Times New Roman"/>
        </w:rPr>
        <w:t>В окне запроса пароля технического специалиста введите пароль «12345678» (без кавычек).</w:t>
      </w:r>
    </w:p>
    <w:p w14:paraId="4AAD207A" w14:textId="77777777" w:rsidR="00571CB8" w:rsidRDefault="00571CB8" w:rsidP="00EC7CC8">
      <w:pPr>
        <w:spacing w:line="240" w:lineRule="auto"/>
      </w:pPr>
    </w:p>
    <w:p w14:paraId="6EC3C860" w14:textId="77777777" w:rsidR="00571CB8" w:rsidRPr="00D6449F" w:rsidRDefault="00571CB8" w:rsidP="00EC7CC8">
      <w:pPr>
        <w:spacing w:before="100" w:beforeAutospacing="1" w:after="120" w:line="240" w:lineRule="auto"/>
        <w:ind w:firstLine="0"/>
        <w:jc w:val="center"/>
        <w:rPr>
          <w:rFonts w:ascii="Tahoma" w:hAnsi="Tahoma" w:cs="Tahoma"/>
          <w:noProof/>
        </w:rPr>
      </w:pPr>
      <w:r w:rsidRPr="00D6449F">
        <w:rPr>
          <w:rFonts w:ascii="Tahoma" w:hAnsi="Tahoma" w:cs="Tahoma"/>
          <w:noProof/>
        </w:rPr>
        <w:drawing>
          <wp:inline distT="0" distB="0" distL="0" distR="0" wp14:anchorId="777044BF" wp14:editId="290A480D">
            <wp:extent cx="3057525" cy="123825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05D5" w14:textId="77777777" w:rsidR="00571CB8" w:rsidRDefault="00571CB8" w:rsidP="00EC7CC8">
      <w:pPr>
        <w:spacing w:line="240" w:lineRule="auto"/>
      </w:pPr>
    </w:p>
    <w:p w14:paraId="3E4B9911" w14:textId="77777777" w:rsidR="00571CB8" w:rsidRPr="00183C43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183C43">
        <w:rPr>
          <w:rFonts w:cs="Times New Roman"/>
        </w:rPr>
        <w:t>В меню выбора экзаменов нажмите кнопку «Новый экзамен»</w:t>
      </w:r>
    </w:p>
    <w:p w14:paraId="753BEF19" w14:textId="77777777" w:rsidR="00571CB8" w:rsidRDefault="00571CB8" w:rsidP="00EC7CC8">
      <w:pPr>
        <w:spacing w:line="240" w:lineRule="auto"/>
        <w:rPr>
          <w:rFonts w:ascii="Tahoma" w:hAnsi="Tahoma" w:cs="Tahoma"/>
          <w:noProof/>
        </w:rPr>
      </w:pPr>
    </w:p>
    <w:p w14:paraId="17508EB1" w14:textId="77777777" w:rsidR="00571CB8" w:rsidRDefault="00571CB8" w:rsidP="00EC7CC8">
      <w:pPr>
        <w:spacing w:before="100" w:beforeAutospacing="1" w:after="120" w:line="240" w:lineRule="auto"/>
        <w:ind w:firstLine="0"/>
        <w:jc w:val="center"/>
        <w:rPr>
          <w:rFonts w:ascii="Tahoma" w:hAnsi="Tahoma" w:cs="Tahoma"/>
        </w:rPr>
      </w:pPr>
      <w:r w:rsidRPr="00D6449F">
        <w:rPr>
          <w:rFonts w:ascii="Tahoma" w:hAnsi="Tahoma" w:cs="Tahoma"/>
          <w:noProof/>
        </w:rPr>
        <w:drawing>
          <wp:inline distT="0" distB="0" distL="0" distR="0" wp14:anchorId="0A7AED86" wp14:editId="28F6D625">
            <wp:extent cx="5305425" cy="170497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D27A" w14:textId="77777777" w:rsidR="00571CB8" w:rsidRDefault="00571CB8" w:rsidP="00EC7CC8">
      <w:pPr>
        <w:spacing w:line="240" w:lineRule="auto"/>
      </w:pPr>
    </w:p>
    <w:p w14:paraId="045D5250" w14:textId="77777777" w:rsidR="00571CB8" w:rsidRPr="00183C43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183C43">
        <w:rPr>
          <w:rFonts w:cs="Times New Roman"/>
        </w:rPr>
        <w:t xml:space="preserve">В окне «Информация об аудитории» введите: </w:t>
      </w:r>
    </w:p>
    <w:p w14:paraId="0B2B7F30" w14:textId="77777777" w:rsidR="00571CB8" w:rsidRPr="00D6449F" w:rsidRDefault="00571CB8" w:rsidP="00EC7CC8">
      <w:pPr>
        <w:pStyle w:val="a"/>
        <w:spacing w:line="240" w:lineRule="auto"/>
      </w:pPr>
      <w:r w:rsidRPr="00D6449F">
        <w:t>код региона – 78 (Санкт-Петербург)</w:t>
      </w:r>
      <w:r>
        <w:t>;</w:t>
      </w:r>
    </w:p>
    <w:p w14:paraId="1EBB09CA" w14:textId="0C6D1D36" w:rsidR="00571CB8" w:rsidRPr="00D6449F" w:rsidRDefault="00571CB8" w:rsidP="00EC7CC8">
      <w:pPr>
        <w:pStyle w:val="a"/>
        <w:spacing w:line="240" w:lineRule="auto"/>
      </w:pPr>
      <w:r>
        <w:t>к</w:t>
      </w:r>
      <w:r w:rsidRPr="00D6449F">
        <w:t>од ППЭ – код вашего ППЭ</w:t>
      </w:r>
      <w:r w:rsidR="001B6FB7" w:rsidRPr="001B6FB7">
        <w:t xml:space="preserve"> (</w:t>
      </w:r>
      <w:r w:rsidR="001B6FB7">
        <w:t>для ТМ можно заранее узнать у районного ответственного</w:t>
      </w:r>
      <w:r w:rsidR="001B6FB7" w:rsidRPr="001B6FB7">
        <w:t>)</w:t>
      </w:r>
      <w:r>
        <w:t>;</w:t>
      </w:r>
    </w:p>
    <w:p w14:paraId="08734A73" w14:textId="77777777" w:rsidR="00571CB8" w:rsidRPr="00D6449F" w:rsidRDefault="00571CB8" w:rsidP="00EC7CC8">
      <w:pPr>
        <w:pStyle w:val="a"/>
        <w:spacing w:line="240" w:lineRule="auto"/>
      </w:pPr>
      <w:r w:rsidRPr="00D6449F">
        <w:t>№ аудитории – Номер аудитории согласно кодификатору, полученному в</w:t>
      </w:r>
      <w:r>
        <w:t> </w:t>
      </w:r>
      <w:r w:rsidRPr="00D6449F">
        <w:t>РЦОИ вместе с дистрибутивом (обратите внимание на то, что номер аудитории в</w:t>
      </w:r>
      <w:r>
        <w:t> </w:t>
      </w:r>
      <w:r w:rsidRPr="00D6449F">
        <w:t>большинстве случаев не будет совпадать с реальным номером кабинета)</w:t>
      </w:r>
      <w:r>
        <w:t>;</w:t>
      </w:r>
    </w:p>
    <w:p w14:paraId="49FBDCDE" w14:textId="77777777" w:rsidR="00571CB8" w:rsidRPr="00D6449F" w:rsidRDefault="00571CB8" w:rsidP="00EC7CC8">
      <w:pPr>
        <w:pStyle w:val="a"/>
        <w:spacing w:line="240" w:lineRule="auto"/>
      </w:pPr>
      <w:r>
        <w:t>р</w:t>
      </w:r>
      <w:r w:rsidRPr="00D6449F">
        <w:t>яд и место в аудитории – Выберите номер ряда и места, на котором установлена рабочая станция. При нестандартной схеме установке парт в кабинете</w:t>
      </w:r>
      <w:r w:rsidRPr="00183C43">
        <w:rPr>
          <w:rStyle w:val="af9"/>
          <w:rFonts w:eastAsiaTheme="minorEastAsia" w:cs="Times New Roman"/>
        </w:rPr>
        <w:footnoteReference w:id="2"/>
      </w:r>
      <w:r w:rsidRPr="00D6449F">
        <w:t xml:space="preserve"> выбирайте Номер ряда – 1, Номер места – Порядковый номер компьютера в аудитории. </w:t>
      </w:r>
      <w:r w:rsidRPr="00D6449F">
        <w:rPr>
          <w:i/>
        </w:rPr>
        <w:t xml:space="preserve">Внимательно следите за тем, чтобы в пределах </w:t>
      </w:r>
      <w:r w:rsidRPr="00D6449F">
        <w:rPr>
          <w:i/>
        </w:rPr>
        <w:lastRenderedPageBreak/>
        <w:t xml:space="preserve">одной аудитории случайно не внести несколько раз один и тот же номер места на разных Станциях записи. </w:t>
      </w:r>
    </w:p>
    <w:p w14:paraId="5E55083D" w14:textId="03F713E3" w:rsidR="00571CB8" w:rsidRPr="00D6449F" w:rsidRDefault="00571CB8" w:rsidP="00EC7CC8">
      <w:pPr>
        <w:pStyle w:val="a"/>
        <w:spacing w:line="240" w:lineRule="auto"/>
      </w:pPr>
      <w:r>
        <w:t>э</w:t>
      </w:r>
      <w:r w:rsidRPr="00D6449F">
        <w:t xml:space="preserve">тап – </w:t>
      </w:r>
      <w:r w:rsidR="00935FA2">
        <w:t xml:space="preserve">для ТМ – </w:t>
      </w:r>
      <w:r w:rsidR="00935FA2" w:rsidRPr="00935FA2">
        <w:rPr>
          <w:b/>
        </w:rPr>
        <w:t>«Тренировка»</w:t>
      </w:r>
      <w:r w:rsidRPr="00935FA2">
        <w:rPr>
          <w:b/>
        </w:rPr>
        <w:t>;</w:t>
      </w:r>
    </w:p>
    <w:p w14:paraId="7F29F2F5" w14:textId="40C4ED81" w:rsidR="00571CB8" w:rsidRPr="00D6449F" w:rsidRDefault="00571CB8" w:rsidP="00EC7CC8">
      <w:pPr>
        <w:pStyle w:val="a"/>
        <w:spacing w:line="240" w:lineRule="auto"/>
      </w:pPr>
      <w:r>
        <w:t>п</w:t>
      </w:r>
      <w:r w:rsidRPr="00D6449F">
        <w:t xml:space="preserve">редмет – Иностранный язык, </w:t>
      </w:r>
      <w:r w:rsidR="00EC7CC8">
        <w:t>ТМ</w:t>
      </w:r>
      <w:r w:rsidRPr="00D6449F">
        <w:t xml:space="preserve"> по которому будет приниматься за данной станцией,</w:t>
      </w:r>
    </w:p>
    <w:p w14:paraId="075AA94D" w14:textId="561FE54B" w:rsidR="00571CB8" w:rsidRPr="00D6449F" w:rsidRDefault="00571CB8" w:rsidP="00EC7CC8">
      <w:pPr>
        <w:pStyle w:val="a"/>
        <w:spacing w:line="240" w:lineRule="auto"/>
      </w:pPr>
      <w:r>
        <w:t>д</w:t>
      </w:r>
      <w:r w:rsidRPr="00D6449F">
        <w:t>ату экзамена</w:t>
      </w:r>
      <w:r w:rsidR="00935FA2">
        <w:t xml:space="preserve"> </w:t>
      </w:r>
      <w:r w:rsidR="001B6FB7">
        <w:t>–</w:t>
      </w:r>
      <w:r w:rsidR="001B6FB7" w:rsidRPr="001B6FB7">
        <w:t xml:space="preserve"> </w:t>
      </w:r>
      <w:r w:rsidR="001B6FB7">
        <w:rPr>
          <w:b/>
          <w:lang w:val="en-US"/>
        </w:rPr>
        <w:t>16.02.2022</w:t>
      </w:r>
      <w:r>
        <w:t>.</w:t>
      </w:r>
    </w:p>
    <w:p w14:paraId="3C1DB209" w14:textId="77777777" w:rsidR="00571CB8" w:rsidRDefault="00571CB8" w:rsidP="00EC7CC8">
      <w:pPr>
        <w:spacing w:line="240" w:lineRule="auto"/>
        <w:rPr>
          <w:noProof/>
        </w:rPr>
      </w:pPr>
      <w:r w:rsidRPr="00D6449F">
        <w:t>После заполнения всех по</w:t>
      </w:r>
      <w:r>
        <w:t>лей нажмите Кнопку «Продолжить».</w:t>
      </w:r>
    </w:p>
    <w:p w14:paraId="5A43CC8C" w14:textId="77777777" w:rsidR="00571CB8" w:rsidRDefault="00571CB8" w:rsidP="00571CB8"/>
    <w:p w14:paraId="760B096C" w14:textId="77777777" w:rsidR="00571CB8" w:rsidRPr="00D6449F" w:rsidRDefault="00571CB8" w:rsidP="00571CB8">
      <w:pPr>
        <w:spacing w:before="100" w:beforeAutospacing="1" w:after="120"/>
        <w:ind w:firstLine="0"/>
        <w:jc w:val="center"/>
        <w:rPr>
          <w:rFonts w:ascii="Tahoma" w:hAnsi="Tahoma" w:cs="Tahoma"/>
        </w:rPr>
      </w:pPr>
      <w:r w:rsidRPr="00D6449F">
        <w:rPr>
          <w:rFonts w:ascii="Tahoma" w:hAnsi="Tahoma" w:cs="Tahoma"/>
          <w:noProof/>
        </w:rPr>
        <w:drawing>
          <wp:inline distT="0" distB="0" distL="0" distR="0" wp14:anchorId="20820037" wp14:editId="364F0F5A">
            <wp:extent cx="4886325" cy="33528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6A06" w14:textId="77777777" w:rsidR="00571CB8" w:rsidRDefault="00571CB8" w:rsidP="00571CB8"/>
    <w:p w14:paraId="53713056" w14:textId="77777777" w:rsidR="00571CB8" w:rsidRPr="00636F9E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636F9E">
        <w:rPr>
          <w:rFonts w:cs="Times New Roman"/>
        </w:rPr>
        <w:t>На экране подготовки и проверки станции записи выполните следующие действия:</w:t>
      </w:r>
    </w:p>
    <w:p w14:paraId="38582A03" w14:textId="77777777" w:rsidR="00571CB8" w:rsidRDefault="00571CB8" w:rsidP="00EC7CC8">
      <w:pPr>
        <w:pStyle w:val="a"/>
        <w:spacing w:line="240" w:lineRule="auto"/>
      </w:pPr>
      <w:r>
        <w:t>п</w:t>
      </w:r>
      <w:r w:rsidRPr="00D6449F">
        <w:t>роверьте правильность установки системного времени</w:t>
      </w:r>
    </w:p>
    <w:p w14:paraId="2950759B" w14:textId="77777777" w:rsidR="00571CB8" w:rsidRDefault="00571CB8" w:rsidP="00EC7CC8">
      <w:pPr>
        <w:spacing w:line="240" w:lineRule="auto"/>
      </w:pPr>
    </w:p>
    <w:p w14:paraId="0EBC7DD9" w14:textId="77777777" w:rsidR="00571CB8" w:rsidRPr="00D6449F" w:rsidRDefault="00571CB8" w:rsidP="00EC7CC8">
      <w:pPr>
        <w:spacing w:before="100" w:beforeAutospacing="1" w:after="120" w:line="240" w:lineRule="auto"/>
        <w:ind w:firstLine="0"/>
        <w:jc w:val="center"/>
        <w:rPr>
          <w:rFonts w:ascii="Tahoma" w:hAnsi="Tahoma" w:cs="Tahoma"/>
        </w:rPr>
      </w:pPr>
      <w:r w:rsidRPr="00D6449F">
        <w:rPr>
          <w:rFonts w:ascii="Tahoma" w:hAnsi="Tahoma" w:cs="Tahoma"/>
          <w:noProof/>
        </w:rPr>
        <w:drawing>
          <wp:inline distT="0" distB="0" distL="0" distR="0" wp14:anchorId="120CD394" wp14:editId="111D8D1D">
            <wp:extent cx="5267325" cy="34290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ACB2" w14:textId="77777777" w:rsidR="00571CB8" w:rsidRDefault="00571CB8" w:rsidP="00EC7CC8">
      <w:pPr>
        <w:spacing w:line="240" w:lineRule="auto"/>
      </w:pPr>
    </w:p>
    <w:p w14:paraId="2FD211B7" w14:textId="77777777" w:rsidR="00571CB8" w:rsidRDefault="00571CB8" w:rsidP="00EC7CC8">
      <w:pPr>
        <w:pStyle w:val="a"/>
        <w:spacing w:line="240" w:lineRule="auto"/>
      </w:pPr>
      <w:r>
        <w:t>в</w:t>
      </w:r>
      <w:r w:rsidRPr="00D6449F">
        <w:t>ыберите драйвер аудиоустройства и устройство для записи – подключенную гарнитуру</w:t>
      </w:r>
      <w:r>
        <w:t>;</w:t>
      </w:r>
    </w:p>
    <w:p w14:paraId="28FE666F" w14:textId="77777777" w:rsidR="00571CB8" w:rsidRDefault="00571CB8" w:rsidP="00571CB8"/>
    <w:p w14:paraId="42AC78B5" w14:textId="77777777" w:rsidR="00571CB8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35BB5BCA" wp14:editId="6FBD2E72">
            <wp:extent cx="6229350" cy="44767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7D0F" w14:textId="77777777" w:rsidR="00571CB8" w:rsidRPr="00D6449F" w:rsidRDefault="00571CB8" w:rsidP="00571CB8">
      <w:pPr>
        <w:ind w:firstLine="0"/>
        <w:jc w:val="center"/>
      </w:pPr>
    </w:p>
    <w:p w14:paraId="1A8DA954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lastRenderedPageBreak/>
        <w:drawing>
          <wp:inline distT="0" distB="0" distL="0" distR="0" wp14:anchorId="47ABB1FE" wp14:editId="20D82A60">
            <wp:extent cx="4714875" cy="171450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BF2D" w14:textId="77777777" w:rsidR="00571CB8" w:rsidRDefault="00571CB8" w:rsidP="00571CB8"/>
    <w:p w14:paraId="3CA3FC03" w14:textId="77777777" w:rsidR="00571CB8" w:rsidRDefault="00571CB8" w:rsidP="00EC7CC8">
      <w:pPr>
        <w:pStyle w:val="a"/>
        <w:spacing w:line="240" w:lineRule="auto"/>
      </w:pPr>
      <w:r>
        <w:t>п</w:t>
      </w:r>
      <w:r w:rsidRPr="00D6449F">
        <w:t>роведите тестовую аудиозапись и проверьте её качеств</w:t>
      </w:r>
      <w:r>
        <w:t>о, следуя инструкциям на экране;</w:t>
      </w:r>
    </w:p>
    <w:p w14:paraId="7A07D0AF" w14:textId="77777777" w:rsidR="00571CB8" w:rsidRDefault="00571CB8" w:rsidP="00EC7CC8">
      <w:pPr>
        <w:spacing w:line="240" w:lineRule="auto"/>
      </w:pPr>
    </w:p>
    <w:p w14:paraId="18DDC25D" w14:textId="77777777" w:rsidR="00571CB8" w:rsidRPr="00D6449F" w:rsidRDefault="00571CB8" w:rsidP="00EC7CC8">
      <w:pPr>
        <w:spacing w:line="240" w:lineRule="auto"/>
        <w:ind w:firstLine="0"/>
        <w:jc w:val="center"/>
      </w:pPr>
      <w:r w:rsidRPr="00D6449F">
        <w:rPr>
          <w:noProof/>
        </w:rPr>
        <w:drawing>
          <wp:inline distT="0" distB="0" distL="0" distR="0" wp14:anchorId="1FDE7B32" wp14:editId="3528EA3B">
            <wp:extent cx="5600700" cy="561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15C5" w14:textId="77777777" w:rsidR="00571CB8" w:rsidRDefault="00571CB8" w:rsidP="00EC7CC8">
      <w:pPr>
        <w:spacing w:line="240" w:lineRule="auto"/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1CCA1D64" w14:textId="77777777" w:rsidTr="00571CB8">
        <w:tc>
          <w:tcPr>
            <w:tcW w:w="782" w:type="dxa"/>
          </w:tcPr>
          <w:p w14:paraId="632DF1F1" w14:textId="77777777" w:rsidR="00571CB8" w:rsidRPr="00B53EE2" w:rsidRDefault="00571CB8" w:rsidP="00EC7CC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DAEB4B1" wp14:editId="3256F3A5">
                  <wp:extent cx="360000" cy="360000"/>
                  <wp:effectExtent l="0" t="0" r="0" b="254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74A7A069" w14:textId="77777777" w:rsidR="00571CB8" w:rsidRPr="00CD5DD1" w:rsidRDefault="00571CB8" w:rsidP="00EC7CC8">
            <w:pPr>
              <w:spacing w:line="240" w:lineRule="auto"/>
              <w:ind w:firstLine="0"/>
              <w:rPr>
                <w:b/>
                <w:i/>
              </w:rPr>
            </w:pPr>
            <w:r w:rsidRPr="00CD5DD1">
              <w:rPr>
                <w:b/>
                <w:i/>
              </w:rPr>
              <w:t>На записи тестового сообщения при средних настройках громкости воспроизведения:</w:t>
            </w:r>
          </w:p>
          <w:p w14:paraId="5DC1D1A1" w14:textId="77777777" w:rsidR="00571CB8" w:rsidRPr="00CD5DD1" w:rsidRDefault="00571CB8" w:rsidP="00EC7CC8">
            <w:pPr>
              <w:pStyle w:val="a"/>
              <w:spacing w:line="240" w:lineRule="auto"/>
              <w:ind w:left="245" w:hanging="245"/>
              <w:rPr>
                <w:b/>
                <w:i/>
              </w:rPr>
            </w:pPr>
            <w:r w:rsidRPr="00CD5DD1">
              <w:rPr>
                <w:b/>
                <w:i/>
              </w:rPr>
              <w:t>должны быть отчетливо слышны и различимы все слова;</w:t>
            </w:r>
          </w:p>
          <w:p w14:paraId="6F94067F" w14:textId="77777777" w:rsidR="00571CB8" w:rsidRPr="00183C43" w:rsidRDefault="00571CB8" w:rsidP="00EC7CC8">
            <w:pPr>
              <w:pStyle w:val="a"/>
              <w:spacing w:line="240" w:lineRule="auto"/>
              <w:ind w:left="245" w:hanging="245"/>
              <w:rPr>
                <w:b/>
                <w:i/>
              </w:rPr>
            </w:pPr>
            <w:r w:rsidRPr="00CD5DD1">
              <w:rPr>
                <w:b/>
                <w:i/>
              </w:rPr>
              <w:t>фоновый шум должен отсутствовать.</w:t>
            </w:r>
          </w:p>
        </w:tc>
      </w:tr>
    </w:tbl>
    <w:p w14:paraId="10D6447F" w14:textId="77777777" w:rsidR="00571CB8" w:rsidRDefault="00571CB8" w:rsidP="00EC7CC8">
      <w:pPr>
        <w:spacing w:line="240" w:lineRule="auto"/>
      </w:pPr>
    </w:p>
    <w:p w14:paraId="070E7456" w14:textId="77777777" w:rsidR="00571CB8" w:rsidRDefault="00571CB8" w:rsidP="00EC7CC8">
      <w:pPr>
        <w:pStyle w:val="a"/>
        <w:spacing w:line="240" w:lineRule="auto"/>
      </w:pPr>
      <w:r>
        <w:t>просмотрите тестовый КИМ;</w:t>
      </w:r>
    </w:p>
    <w:p w14:paraId="5091C38F" w14:textId="77777777" w:rsidR="00571CB8" w:rsidRDefault="00571CB8" w:rsidP="00571CB8"/>
    <w:p w14:paraId="03082742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4CCDD8D5" wp14:editId="10043FB2">
            <wp:extent cx="5791200" cy="51435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CE70" w14:textId="77777777" w:rsidR="00571CB8" w:rsidRDefault="00571CB8" w:rsidP="00571CB8"/>
    <w:p w14:paraId="4DBA991F" w14:textId="77777777" w:rsidR="00571CB8" w:rsidRDefault="00571CB8" w:rsidP="00EC7CC8">
      <w:pPr>
        <w:pStyle w:val="a"/>
        <w:spacing w:line="240" w:lineRule="auto"/>
      </w:pPr>
      <w:r>
        <w:t>п</w:t>
      </w:r>
      <w:r w:rsidRPr="00D6449F">
        <w:t>роверьте корректность отображения всех страниц демонстрационного варианта КИМ на мониторе рабочего места</w:t>
      </w:r>
      <w:r>
        <w:t>.</w:t>
      </w:r>
    </w:p>
    <w:p w14:paraId="0A91238A" w14:textId="77777777" w:rsidR="00571CB8" w:rsidRDefault="00571CB8" w:rsidP="00571CB8"/>
    <w:p w14:paraId="7D0D2079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lastRenderedPageBreak/>
        <w:drawing>
          <wp:inline distT="0" distB="0" distL="0" distR="0" wp14:anchorId="0E0C3AC0" wp14:editId="06369C3D">
            <wp:extent cx="5219700" cy="34480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BCC3" w14:textId="77777777" w:rsidR="00571CB8" w:rsidRDefault="00571CB8" w:rsidP="00571CB8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571CB8" w14:paraId="659D312F" w14:textId="77777777" w:rsidTr="00571CB8">
        <w:tc>
          <w:tcPr>
            <w:tcW w:w="782" w:type="dxa"/>
          </w:tcPr>
          <w:p w14:paraId="538D79F4" w14:textId="77777777" w:rsidR="00571CB8" w:rsidRPr="00B53EE2" w:rsidRDefault="00571CB8" w:rsidP="00EC7CC8">
            <w:pPr>
              <w:spacing w:line="240" w:lineRule="auto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148462" wp14:editId="46279498">
                  <wp:extent cx="360000" cy="360000"/>
                  <wp:effectExtent l="0" t="0" r="0" b="254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</w:tcPr>
          <w:p w14:paraId="758C5BE1" w14:textId="77777777" w:rsidR="00571CB8" w:rsidRPr="00CD5DD1" w:rsidRDefault="00571CB8" w:rsidP="00EC7CC8">
            <w:pPr>
              <w:spacing w:line="240" w:lineRule="auto"/>
              <w:ind w:firstLine="0"/>
              <w:rPr>
                <w:b/>
                <w:i/>
              </w:rPr>
            </w:pPr>
            <w:r w:rsidRPr="00CD5DD1">
              <w:rPr>
                <w:b/>
                <w:i/>
              </w:rPr>
              <w:t>Основными критериями качества отображения страниц демонстрационного варианта КИМ являются:</w:t>
            </w:r>
          </w:p>
          <w:p w14:paraId="24ADC991" w14:textId="77777777" w:rsidR="00571CB8" w:rsidRPr="00CD5DD1" w:rsidRDefault="00571CB8" w:rsidP="00EC7CC8">
            <w:pPr>
              <w:pStyle w:val="a"/>
              <w:spacing w:line="240" w:lineRule="auto"/>
              <w:ind w:left="245" w:hanging="245"/>
              <w:rPr>
                <w:b/>
                <w:i/>
              </w:rPr>
            </w:pPr>
            <w:r w:rsidRPr="00CD5DD1">
              <w:rPr>
                <w:b/>
                <w:i/>
              </w:rPr>
              <w:t xml:space="preserve">отображение КИМ на весь экран, за исключением кнопок навигации, </w:t>
            </w:r>
          </w:p>
          <w:p w14:paraId="3A1A78D9" w14:textId="77777777" w:rsidR="00571CB8" w:rsidRPr="00CD5DD1" w:rsidRDefault="00571CB8" w:rsidP="00EC7CC8">
            <w:pPr>
              <w:pStyle w:val="a"/>
              <w:spacing w:line="240" w:lineRule="auto"/>
              <w:ind w:left="245" w:hanging="245"/>
              <w:rPr>
                <w:b/>
                <w:i/>
              </w:rPr>
            </w:pPr>
            <w:r w:rsidRPr="00CD5DD1">
              <w:rPr>
                <w:b/>
                <w:i/>
              </w:rPr>
              <w:t xml:space="preserve">четкое отображение и читаемость текста, </w:t>
            </w:r>
          </w:p>
          <w:p w14:paraId="249AE703" w14:textId="77777777" w:rsidR="00571CB8" w:rsidRPr="00CD5DD1" w:rsidRDefault="00571CB8" w:rsidP="00EC7CC8">
            <w:pPr>
              <w:pStyle w:val="a"/>
              <w:spacing w:line="240" w:lineRule="auto"/>
              <w:ind w:left="245" w:hanging="245"/>
              <w:rPr>
                <w:i/>
              </w:rPr>
            </w:pPr>
            <w:r w:rsidRPr="00CD5DD1">
              <w:rPr>
                <w:b/>
                <w:i/>
              </w:rPr>
              <w:t>корректная передача цветов на фотографиях.</w:t>
            </w:r>
            <w:r w:rsidRPr="00D6449F">
              <w:t xml:space="preserve"> </w:t>
            </w:r>
          </w:p>
        </w:tc>
      </w:tr>
    </w:tbl>
    <w:p w14:paraId="5A74C2C5" w14:textId="77777777" w:rsidR="00571CB8" w:rsidRDefault="00571CB8" w:rsidP="00EC7CC8">
      <w:pPr>
        <w:spacing w:line="240" w:lineRule="auto"/>
      </w:pPr>
    </w:p>
    <w:p w14:paraId="4C60F295" w14:textId="77777777" w:rsidR="00571CB8" w:rsidRDefault="00571CB8" w:rsidP="00927E7F">
      <w:pPr>
        <w:pStyle w:val="a0"/>
        <w:numPr>
          <w:ilvl w:val="0"/>
          <w:numId w:val="31"/>
        </w:numPr>
        <w:tabs>
          <w:tab w:val="clear" w:pos="1843"/>
          <w:tab w:val="left" w:pos="426"/>
        </w:tabs>
        <w:spacing w:line="240" w:lineRule="auto"/>
        <w:ind w:left="0" w:firstLine="0"/>
        <w:jc w:val="center"/>
        <w:rPr>
          <w:b/>
        </w:rPr>
      </w:pPr>
      <w:r>
        <w:rPr>
          <w:b/>
        </w:rPr>
        <w:t>Формирование отчетов с кодом активации экзамена</w:t>
      </w:r>
      <w:r>
        <w:rPr>
          <w:b/>
        </w:rPr>
        <w:br/>
        <w:t>и паспорта станции</w:t>
      </w:r>
    </w:p>
    <w:p w14:paraId="3E471100" w14:textId="77777777" w:rsidR="00571CB8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CD5DD1">
        <w:rPr>
          <w:rFonts w:cs="Times New Roman"/>
        </w:rPr>
        <w:t>Формирование отчета с кодом активации экзамена</w:t>
      </w:r>
    </w:p>
    <w:p w14:paraId="476402CB" w14:textId="7A1479A0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20"/>
      </w:pPr>
      <w:r w:rsidRPr="00475FE7">
        <w:t xml:space="preserve">Код активации вводится организатором в аудитории на Станции записи ответов ГИА для инициализации процесса сдачи </w:t>
      </w:r>
      <w:r w:rsidR="00EC7CC8">
        <w:t>ТМ</w:t>
      </w:r>
      <w:r w:rsidRPr="00475FE7">
        <w:t xml:space="preserve"> каждым участником.</w:t>
      </w:r>
    </w:p>
    <w:p w14:paraId="62CBFEC2" w14:textId="77777777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CD5DD1">
        <w:rPr>
          <w:rFonts w:cs="Times New Roman"/>
        </w:rPr>
        <w:t>Сформируйте отчет с кодом активации экзамена для ответственного организатора в соответствующей аудитории проведения.</w:t>
      </w:r>
    </w:p>
    <w:p w14:paraId="46F95096" w14:textId="77777777" w:rsidR="00571CB8" w:rsidRDefault="00571CB8" w:rsidP="00571CB8"/>
    <w:p w14:paraId="65956AD9" w14:textId="77777777" w:rsidR="00571CB8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777C61C2" wp14:editId="79BF47CF">
            <wp:extent cx="5524500" cy="5524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F74D" w14:textId="77777777" w:rsidR="00571CB8" w:rsidRPr="00D6449F" w:rsidRDefault="00571CB8" w:rsidP="00571CB8"/>
    <w:p w14:paraId="618C1119" w14:textId="77777777" w:rsidR="00571CB8" w:rsidRDefault="00571CB8" w:rsidP="00EC7CC8">
      <w:pPr>
        <w:spacing w:line="240" w:lineRule="auto"/>
      </w:pPr>
      <w:r w:rsidRPr="00D6449F">
        <w:t>Укажите папку, куда программа сохранит картинку-отчёт с кодом активации экзамена</w:t>
      </w:r>
      <w:r>
        <w:t>.</w:t>
      </w:r>
    </w:p>
    <w:p w14:paraId="5578DAE6" w14:textId="77777777" w:rsidR="00571CB8" w:rsidRDefault="00571CB8" w:rsidP="00EC7CC8">
      <w:pPr>
        <w:spacing w:line="240" w:lineRule="auto"/>
      </w:pPr>
    </w:p>
    <w:p w14:paraId="18729C33" w14:textId="77777777" w:rsidR="00571CB8" w:rsidRPr="00D6449F" w:rsidRDefault="00571CB8" w:rsidP="00571CB8">
      <w:pPr>
        <w:ind w:firstLine="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823616" behindDoc="0" locked="0" layoutInCell="1" allowOverlap="1" wp14:anchorId="3A32C59D" wp14:editId="48D3E3CA">
                <wp:simplePos x="0" y="0"/>
                <wp:positionH relativeFrom="margin">
                  <wp:align>center</wp:align>
                </wp:positionH>
                <wp:positionV relativeFrom="paragraph">
                  <wp:posOffset>2257425</wp:posOffset>
                </wp:positionV>
                <wp:extent cx="0" cy="552450"/>
                <wp:effectExtent l="95250" t="0" r="57150" b="3810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9A3A" id="Прямая со стрелкой 56" o:spid="_x0000_s1026" type="#_x0000_t32" style="position:absolute;margin-left:0;margin-top:177.75pt;width:0;height:43.5pt;z-index:251823616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" strokecolor="red" strokeweight="3pt">
                <v:stroke endarrow="block"/>
                <v:shadow color="#7f7f7f" opacity=".5" offset="1pt"/>
                <w10:wrap anchorx="margin"/>
              </v:shape>
            </w:pict>
          </mc:Fallback>
        </mc:AlternateContent>
      </w:r>
      <w:r w:rsidRPr="00D6449F">
        <w:rPr>
          <w:noProof/>
        </w:rPr>
        <w:drawing>
          <wp:inline distT="0" distB="0" distL="0" distR="0" wp14:anchorId="03D6885D" wp14:editId="583A124E">
            <wp:extent cx="3257550" cy="220027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008E" w14:textId="77777777" w:rsidR="00571CB8" w:rsidRPr="00475FE7" w:rsidRDefault="00571CB8" w:rsidP="00571CB8"/>
    <w:p w14:paraId="292531FC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46DD0EDB" wp14:editId="298FBD34">
            <wp:extent cx="4381500" cy="21431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67B1" w14:textId="77777777" w:rsidR="00571CB8" w:rsidRDefault="00571CB8" w:rsidP="00571CB8"/>
    <w:p w14:paraId="51C5AE4B" w14:textId="77777777" w:rsidR="00571CB8" w:rsidRPr="00475FE7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475FE7">
        <w:rPr>
          <w:rFonts w:cs="Times New Roman"/>
        </w:rPr>
        <w:t xml:space="preserve">Отчёты из всех аудиторий проведения следует перенести на флэш-носителе на рабочую станцию с принтером, распечатать и выдать в день экзамена ответственным организаторам в аудитории. </w:t>
      </w:r>
    </w:p>
    <w:p w14:paraId="27BC478B" w14:textId="77777777" w:rsidR="00571CB8" w:rsidRDefault="00571CB8" w:rsidP="00EC7CC8">
      <w:pPr>
        <w:spacing w:line="240" w:lineRule="auto"/>
      </w:pPr>
      <w:r w:rsidRPr="00D6449F">
        <w:t>При наличии подключенного к станции принтера отчет с кодом активации можно распечатать напрямую со станции записи</w:t>
      </w:r>
      <w:r>
        <w:t>.</w:t>
      </w:r>
    </w:p>
    <w:p w14:paraId="7D11603B" w14:textId="77777777" w:rsidR="00571CB8" w:rsidRDefault="00571CB8" w:rsidP="00571CB8"/>
    <w:p w14:paraId="1EA5B53E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0A5A3EF9" wp14:editId="432E8A15">
            <wp:extent cx="3810000" cy="18002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BE19" w14:textId="77777777" w:rsidR="00571CB8" w:rsidRDefault="00571CB8" w:rsidP="00571CB8"/>
    <w:p w14:paraId="2757B63A" w14:textId="77777777" w:rsidR="00571CB8" w:rsidRPr="00475FE7" w:rsidRDefault="00571CB8" w:rsidP="00927E7F">
      <w:pPr>
        <w:pStyle w:val="a0"/>
        <w:numPr>
          <w:ilvl w:val="1"/>
          <w:numId w:val="31"/>
        </w:numPr>
        <w:tabs>
          <w:tab w:val="clear" w:pos="1843"/>
          <w:tab w:val="left" w:pos="1418"/>
        </w:tabs>
        <w:ind w:left="0" w:firstLine="709"/>
        <w:rPr>
          <w:rFonts w:cs="Times New Roman"/>
        </w:rPr>
      </w:pPr>
      <w:r w:rsidRPr="00475FE7">
        <w:rPr>
          <w:rFonts w:cs="Times New Roman"/>
        </w:rPr>
        <w:t>Формирование Паспорта станции записи ответов ГИА</w:t>
      </w:r>
    </w:p>
    <w:p w14:paraId="6AF68D2F" w14:textId="495EF2E6" w:rsidR="00571CB8" w:rsidRDefault="00571CB8" w:rsidP="00927E7F">
      <w:pPr>
        <w:pStyle w:val="a0"/>
        <w:numPr>
          <w:ilvl w:val="2"/>
          <w:numId w:val="31"/>
        </w:numPr>
        <w:tabs>
          <w:tab w:val="clear" w:pos="1843"/>
          <w:tab w:val="left" w:pos="1418"/>
        </w:tabs>
        <w:spacing w:line="240" w:lineRule="auto"/>
        <w:ind w:left="0" w:firstLine="709"/>
        <w:rPr>
          <w:rFonts w:cs="Times New Roman"/>
        </w:rPr>
      </w:pPr>
      <w:r w:rsidRPr="00475FE7">
        <w:rPr>
          <w:rFonts w:cs="Times New Roman"/>
        </w:rPr>
        <w:lastRenderedPageBreak/>
        <w:t>По окончании всех проверок заполните и сохраните паспорт Станции записи. Сохраненный файл паспорта перенесите на фл</w:t>
      </w:r>
      <w:r>
        <w:rPr>
          <w:rFonts w:cs="Times New Roman"/>
        </w:rPr>
        <w:t>э</w:t>
      </w:r>
      <w:r w:rsidRPr="00475FE7">
        <w:rPr>
          <w:rFonts w:cs="Times New Roman"/>
        </w:rPr>
        <w:t xml:space="preserve">ш-носителе на рабочую станцию Штаба </w:t>
      </w:r>
      <w:r w:rsidR="00EC7CC8">
        <w:rPr>
          <w:rFonts w:cs="Times New Roman"/>
        </w:rPr>
        <w:t>ОО</w:t>
      </w:r>
      <w:r w:rsidRPr="00475FE7">
        <w:rPr>
          <w:rFonts w:cs="Times New Roman"/>
        </w:rPr>
        <w:t>. Впоследствии паспорта станций в электронном виде передаются по запросу в РЦОИ.</w:t>
      </w:r>
    </w:p>
    <w:p w14:paraId="0F93342C" w14:textId="77777777" w:rsidR="00571CB8" w:rsidRDefault="00571CB8" w:rsidP="00571CB8"/>
    <w:p w14:paraId="1D452546" w14:textId="77777777" w:rsidR="00571CB8" w:rsidRPr="00D6449F" w:rsidRDefault="00571CB8" w:rsidP="00571CB8">
      <w:pPr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26688" behindDoc="0" locked="0" layoutInCell="1" allowOverlap="1" wp14:anchorId="6B74273C" wp14:editId="6212204E">
                <wp:simplePos x="0" y="0"/>
                <wp:positionH relativeFrom="margin">
                  <wp:align>center</wp:align>
                </wp:positionH>
                <wp:positionV relativeFrom="paragraph">
                  <wp:posOffset>346075</wp:posOffset>
                </wp:positionV>
                <wp:extent cx="0" cy="482600"/>
                <wp:effectExtent l="95250" t="0" r="57150" b="508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3D48" id="Прямая со стрелкой 44" o:spid="_x0000_s1026" type="#_x0000_t32" style="position:absolute;margin-left:0;margin-top:27.25pt;width:0;height:38pt;z-index:251826688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" strokecolor="red" strokeweight="3pt">
                <v:stroke endarrow="block"/>
                <w10:wrap anchorx="margin"/>
              </v:shape>
            </w:pict>
          </mc:Fallback>
        </mc:AlternateContent>
      </w:r>
      <w:r w:rsidRPr="00D6449F">
        <w:rPr>
          <w:noProof/>
        </w:rPr>
        <w:drawing>
          <wp:inline distT="0" distB="0" distL="0" distR="0" wp14:anchorId="6C6E45BF" wp14:editId="5D76A26D">
            <wp:extent cx="3695700" cy="3619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A522" w14:textId="77777777" w:rsidR="00571CB8" w:rsidRPr="00475FE7" w:rsidRDefault="00571CB8" w:rsidP="00571CB8"/>
    <w:p w14:paraId="06D2AD65" w14:textId="77777777" w:rsidR="00571CB8" w:rsidRPr="00D6449F" w:rsidRDefault="00571CB8" w:rsidP="00571CB8">
      <w:pPr>
        <w:ind w:firstLine="0"/>
        <w:jc w:val="center"/>
      </w:pPr>
      <w:r w:rsidRPr="00D6449F">
        <w:rPr>
          <w:noProof/>
        </w:rPr>
        <w:drawing>
          <wp:inline distT="0" distB="0" distL="0" distR="0" wp14:anchorId="2B421B1F" wp14:editId="221740D7">
            <wp:extent cx="4305300" cy="27908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BD54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1036295B" w14:textId="77777777" w:rsidR="00571CB8" w:rsidRDefault="00571CB8" w:rsidP="00571CB8">
      <w:pPr>
        <w:pStyle w:val="30"/>
        <w:numPr>
          <w:ilvl w:val="0"/>
          <w:numId w:val="0"/>
        </w:numPr>
        <w:ind w:left="709"/>
      </w:pPr>
      <w:bookmarkStart w:id="162" w:name="_Toc448310531"/>
      <w:bookmarkStart w:id="163" w:name="_Toc508709075"/>
      <w:bookmarkStart w:id="164" w:name="_Toc92964860"/>
      <w:r>
        <w:lastRenderedPageBreak/>
        <w:t>Приложение 3. Действия технического специалиста при возникновении нештатных ситуаций</w:t>
      </w:r>
      <w:bookmarkEnd w:id="162"/>
      <w:bookmarkEnd w:id="163"/>
      <w:bookmarkEnd w:id="164"/>
    </w:p>
    <w:p w14:paraId="08DD3E29" w14:textId="77777777" w:rsidR="00571CB8" w:rsidRPr="006C4FA9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 w:rsidRPr="006C4FA9">
        <w:rPr>
          <w:b/>
        </w:rPr>
        <w:t>Скачивание ключа доступа к КИМ не начинается</w:t>
      </w:r>
    </w:p>
    <w:p w14:paraId="2AA663EB" w14:textId="77777777" w:rsidR="00571CB8" w:rsidRPr="006C4FA9" w:rsidRDefault="00571CB8" w:rsidP="00EC7CC8">
      <w:pPr>
        <w:spacing w:line="240" w:lineRule="auto"/>
      </w:pPr>
      <w:r w:rsidRPr="006C4FA9">
        <w:t xml:space="preserve">Данная ситуация может возникнуть, когда в окне браузера на компьютере Штаба по каким-либо причинам недоступен сайт </w:t>
      </w:r>
      <w:hyperlink r:id="rId57" w:history="1">
        <w:r w:rsidRPr="006C4FA9">
          <w:rPr>
            <w:rStyle w:val="afa"/>
            <w:rFonts w:cs="Times New Roman"/>
            <w:lang w:val="en-US"/>
          </w:rPr>
          <w:t>http</w:t>
        </w:r>
        <w:r w:rsidRPr="006C4FA9">
          <w:rPr>
            <w:rStyle w:val="afa"/>
            <w:rFonts w:cs="Times New Roman"/>
          </w:rPr>
          <w:t>://</w:t>
        </w:r>
        <w:r w:rsidRPr="006C4FA9">
          <w:rPr>
            <w:rStyle w:val="afa"/>
            <w:rFonts w:cs="Times New Roman"/>
            <w:lang w:val="en-US"/>
          </w:rPr>
          <w:t>key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ege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spb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ru</w:t>
        </w:r>
      </w:hyperlink>
      <w:r w:rsidRPr="006C4FA9">
        <w:t>. Убедитесь, что у</w:t>
      </w:r>
      <w:r>
        <w:t> </w:t>
      </w:r>
      <w:r w:rsidRPr="006C4FA9">
        <w:t xml:space="preserve">рабочей станции есть доступ к IP-адресу и сервисам сайта, на котором размещен ключ доступа к КИМ. </w:t>
      </w:r>
    </w:p>
    <w:p w14:paraId="4C53EA9D" w14:textId="77777777" w:rsidR="00571CB8" w:rsidRDefault="00571CB8" w:rsidP="00EC7CC8">
      <w:pPr>
        <w:spacing w:line="240" w:lineRule="auto"/>
      </w:pPr>
      <w:r w:rsidRPr="006C4FA9">
        <w:t>Если при переходе по указанному адресу в окне браузера появляется сообщение о недоступности сайта, проверьте настройки брандмауэра Windows и других сетевых экранов, использующихся на рабочей станции, IP-адрес 95.161.28.4 должен быть доступен. Для проверки выполните следующие действия:</w:t>
      </w:r>
    </w:p>
    <w:p w14:paraId="4A5C645F" w14:textId="77777777" w:rsidR="00571CB8" w:rsidRPr="008F3901" w:rsidRDefault="00571CB8" w:rsidP="00EC7CC8">
      <w:pPr>
        <w:pStyle w:val="a"/>
        <w:spacing w:line="240" w:lineRule="auto"/>
      </w:pPr>
      <w:r>
        <w:t xml:space="preserve">запустите сеанс Командной строки </w:t>
      </w:r>
      <w:r>
        <w:rPr>
          <w:lang w:val="en-US"/>
        </w:rPr>
        <w:t>Windows</w:t>
      </w:r>
      <w:r>
        <w:t xml:space="preserve">, для этого: </w:t>
      </w:r>
    </w:p>
    <w:p w14:paraId="55837A76" w14:textId="77777777" w:rsidR="00571CB8" w:rsidRDefault="00571CB8" w:rsidP="00927E7F">
      <w:pPr>
        <w:pStyle w:val="a0"/>
        <w:numPr>
          <w:ilvl w:val="0"/>
          <w:numId w:val="34"/>
        </w:numPr>
        <w:spacing w:line="240" w:lineRule="auto"/>
      </w:pPr>
      <w:r>
        <w:t xml:space="preserve">перейдите в меню «Пуск» - «Программы» - «Стандартные» - «Командная строка», </w:t>
      </w:r>
    </w:p>
    <w:p w14:paraId="2FFDD490" w14:textId="77777777" w:rsidR="00571CB8" w:rsidRDefault="00571CB8" w:rsidP="00927E7F">
      <w:pPr>
        <w:pStyle w:val="a0"/>
        <w:numPr>
          <w:ilvl w:val="0"/>
          <w:numId w:val="34"/>
        </w:numPr>
        <w:spacing w:line="240" w:lineRule="auto"/>
      </w:pPr>
      <w:r>
        <w:t xml:space="preserve">либо перейдите в «Пуск» - «Выполнить» - впишите в появившемся окне </w:t>
      </w:r>
      <w:r w:rsidRPr="006C4FA9">
        <w:rPr>
          <w:rFonts w:cs="Times New Roman"/>
        </w:rPr>
        <w:t>«</w:t>
      </w:r>
      <w:r w:rsidRPr="006C4FA9">
        <w:rPr>
          <w:rFonts w:cs="Times New Roman"/>
          <w:lang w:val="en-US"/>
        </w:rPr>
        <w:t>cmd</w:t>
      </w:r>
      <w:r w:rsidRPr="006C4FA9">
        <w:rPr>
          <w:rFonts w:cs="Times New Roman"/>
        </w:rPr>
        <w:t>»</w:t>
      </w:r>
      <w:r w:rsidRPr="008F3901">
        <w:t xml:space="preserve"> (</w:t>
      </w:r>
      <w:r>
        <w:t>без кавычек</w:t>
      </w:r>
      <w:r w:rsidRPr="008F3901">
        <w:t>)</w:t>
      </w:r>
      <w:r>
        <w:t xml:space="preserve"> и нажмите «</w:t>
      </w:r>
      <w:r w:rsidRPr="006C4FA9">
        <w:rPr>
          <w:lang w:val="en-US"/>
        </w:rPr>
        <w:t>Enter</w:t>
      </w:r>
      <w:r>
        <w:t>»,</w:t>
      </w:r>
    </w:p>
    <w:p w14:paraId="37D06E08" w14:textId="77777777" w:rsidR="00571CB8" w:rsidRPr="008F3901" w:rsidRDefault="00571CB8" w:rsidP="00927E7F">
      <w:pPr>
        <w:pStyle w:val="a0"/>
        <w:numPr>
          <w:ilvl w:val="0"/>
          <w:numId w:val="34"/>
        </w:numPr>
        <w:spacing w:line="240" w:lineRule="auto"/>
      </w:pPr>
      <w:r>
        <w:t>либо нажмите сочетание клавиш &lt;</w:t>
      </w:r>
      <w:r w:rsidRPr="006C4FA9">
        <w:rPr>
          <w:lang w:val="en-US"/>
        </w:rPr>
        <w:t>Win</w:t>
      </w:r>
      <w:r>
        <w:t>&gt;+</w:t>
      </w:r>
      <w:r w:rsidRPr="008F3901">
        <w:t>&lt;</w:t>
      </w:r>
      <w:r w:rsidRPr="006C4FA9">
        <w:rPr>
          <w:lang w:val="en-US"/>
        </w:rPr>
        <w:t>R</w:t>
      </w:r>
      <w:r w:rsidRPr="008F3901">
        <w:t xml:space="preserve">&gt; - </w:t>
      </w:r>
      <w:r>
        <w:t xml:space="preserve">впишите в появившемся окне </w:t>
      </w:r>
      <w:r w:rsidRPr="006C4FA9">
        <w:rPr>
          <w:rFonts w:cs="Times New Roman"/>
        </w:rPr>
        <w:t>«</w:t>
      </w:r>
      <w:r w:rsidRPr="006C4FA9">
        <w:rPr>
          <w:rFonts w:cs="Times New Roman"/>
          <w:lang w:val="en-US"/>
        </w:rPr>
        <w:t>cmd</w:t>
      </w:r>
      <w:r w:rsidRPr="006C4FA9">
        <w:rPr>
          <w:rFonts w:cs="Times New Roman"/>
        </w:rPr>
        <w:t>»</w:t>
      </w:r>
      <w:r w:rsidRPr="008F3901">
        <w:t xml:space="preserve"> (</w:t>
      </w:r>
      <w:r>
        <w:t>без кавычек</w:t>
      </w:r>
      <w:r w:rsidRPr="008F3901">
        <w:t>)</w:t>
      </w:r>
      <w:r>
        <w:t xml:space="preserve"> и нажмите «</w:t>
      </w:r>
      <w:r w:rsidRPr="006C4FA9">
        <w:rPr>
          <w:lang w:val="en-US"/>
        </w:rPr>
        <w:t>Enter</w:t>
      </w:r>
      <w:r>
        <w:t>»</w:t>
      </w:r>
    </w:p>
    <w:p w14:paraId="5219FAF4" w14:textId="77777777" w:rsidR="00571CB8" w:rsidRDefault="00571CB8" w:rsidP="00EC7CC8">
      <w:pPr>
        <w:pStyle w:val="a"/>
        <w:spacing w:line="240" w:lineRule="auto"/>
      </w:pPr>
      <w:r>
        <w:t>в</w:t>
      </w:r>
      <w:r w:rsidRPr="008F3901">
        <w:t xml:space="preserve"> </w:t>
      </w:r>
      <w:r>
        <w:t xml:space="preserve">появившемся окне наберите команду </w:t>
      </w:r>
      <w:r w:rsidRPr="006C4FA9">
        <w:rPr>
          <w:rFonts w:cs="Times New Roman"/>
        </w:rPr>
        <w:t>«</w:t>
      </w:r>
      <w:r w:rsidRPr="006C4FA9">
        <w:rPr>
          <w:rFonts w:cs="Times New Roman"/>
          <w:lang w:val="en-US"/>
        </w:rPr>
        <w:t>ping</w:t>
      </w:r>
      <w:r w:rsidRPr="006C4FA9">
        <w:rPr>
          <w:rFonts w:cs="Times New Roman"/>
        </w:rPr>
        <w:t xml:space="preserve"> </w:t>
      </w:r>
      <w:r w:rsidRPr="006C4FA9">
        <w:rPr>
          <w:rFonts w:cs="Times New Roman"/>
          <w:lang w:val="en-US"/>
        </w:rPr>
        <w:t>key</w:t>
      </w:r>
      <w:r w:rsidRPr="006C4FA9">
        <w:rPr>
          <w:rFonts w:cs="Times New Roman"/>
        </w:rPr>
        <w:t>.</w:t>
      </w:r>
      <w:r w:rsidRPr="006C4FA9">
        <w:rPr>
          <w:rFonts w:cs="Times New Roman"/>
          <w:lang w:val="en-US"/>
        </w:rPr>
        <w:t>ege</w:t>
      </w:r>
      <w:r w:rsidRPr="006C4FA9">
        <w:rPr>
          <w:rFonts w:cs="Times New Roman"/>
        </w:rPr>
        <w:t>.</w:t>
      </w:r>
      <w:r w:rsidRPr="006C4FA9">
        <w:rPr>
          <w:rFonts w:cs="Times New Roman"/>
          <w:lang w:val="en-US"/>
        </w:rPr>
        <w:t>spb</w:t>
      </w:r>
      <w:r w:rsidRPr="006C4FA9">
        <w:rPr>
          <w:rFonts w:cs="Times New Roman"/>
        </w:rPr>
        <w:t>.</w:t>
      </w:r>
      <w:r w:rsidRPr="006C4FA9">
        <w:rPr>
          <w:rFonts w:cs="Times New Roman"/>
          <w:lang w:val="en-US"/>
        </w:rPr>
        <w:t>ru</w:t>
      </w:r>
      <w:r w:rsidRPr="006C4FA9">
        <w:rPr>
          <w:rFonts w:cs="Times New Roman"/>
        </w:rPr>
        <w:t>»</w:t>
      </w:r>
      <w:r>
        <w:t xml:space="preserve"> (без кавычек) и нажмите «</w:t>
      </w:r>
      <w:r>
        <w:rPr>
          <w:lang w:val="en-US"/>
        </w:rPr>
        <w:t>Enter</w:t>
      </w:r>
      <w:r>
        <w:t>».</w:t>
      </w:r>
    </w:p>
    <w:p w14:paraId="49BD3882" w14:textId="77777777" w:rsidR="00571CB8" w:rsidRDefault="00571CB8" w:rsidP="00EC7CC8">
      <w:pPr>
        <w:pStyle w:val="a"/>
        <w:spacing w:line="240" w:lineRule="auto"/>
      </w:pPr>
      <w:r>
        <w:t xml:space="preserve">В случае наличия связи с сервером ключей РЦОИ в окне командной строки должны начать появляться сообщения вида </w:t>
      </w:r>
    </w:p>
    <w:p w14:paraId="7B2DB335" w14:textId="77777777" w:rsidR="00571CB8" w:rsidRPr="00DF4E82" w:rsidRDefault="00571CB8" w:rsidP="00EC7CC8">
      <w:pPr>
        <w:spacing w:line="240" w:lineRule="auto"/>
        <w:rPr>
          <w:i/>
        </w:rPr>
      </w:pPr>
      <w:r w:rsidRPr="00DF4E82">
        <w:rPr>
          <w:rFonts w:cs="Calibri"/>
          <w:i/>
        </w:rPr>
        <w:t>Ответ</w:t>
      </w:r>
      <w:r w:rsidRPr="00DF4E82">
        <w:rPr>
          <w:i/>
        </w:rPr>
        <w:t xml:space="preserve"> </w:t>
      </w:r>
      <w:r w:rsidRPr="00DF4E82">
        <w:rPr>
          <w:rFonts w:cs="Calibri"/>
          <w:i/>
        </w:rPr>
        <w:t>от</w:t>
      </w:r>
      <w:r w:rsidRPr="00DF4E82">
        <w:rPr>
          <w:i/>
        </w:rPr>
        <w:t xml:space="preserve"> 95.161.28.4: </w:t>
      </w:r>
      <w:r w:rsidRPr="00DF4E82">
        <w:rPr>
          <w:rFonts w:cs="Calibri"/>
          <w:i/>
        </w:rPr>
        <w:t>число</w:t>
      </w:r>
      <w:r w:rsidRPr="00DF4E82">
        <w:rPr>
          <w:i/>
        </w:rPr>
        <w:t xml:space="preserve"> </w:t>
      </w:r>
      <w:r w:rsidRPr="00DF4E82">
        <w:rPr>
          <w:rFonts w:cs="Calibri"/>
          <w:i/>
        </w:rPr>
        <w:t>байт</w:t>
      </w:r>
      <w:r w:rsidRPr="00DF4E82">
        <w:rPr>
          <w:i/>
        </w:rPr>
        <w:t xml:space="preserve">=32 </w:t>
      </w:r>
      <w:r w:rsidRPr="00DF4E82">
        <w:rPr>
          <w:rFonts w:cs="Calibri"/>
          <w:i/>
        </w:rPr>
        <w:t>время</w:t>
      </w:r>
      <w:r w:rsidRPr="00DF4E82">
        <w:rPr>
          <w:i/>
        </w:rPr>
        <w:t>=3</w:t>
      </w:r>
      <w:r w:rsidRPr="00DF4E82">
        <w:rPr>
          <w:rFonts w:cs="Calibri"/>
          <w:i/>
        </w:rPr>
        <w:t>мс</w:t>
      </w:r>
      <w:r w:rsidRPr="00DF4E82">
        <w:rPr>
          <w:i/>
        </w:rPr>
        <w:t xml:space="preserve"> TTL=63</w:t>
      </w:r>
    </w:p>
    <w:p w14:paraId="2340EC3F" w14:textId="77777777" w:rsidR="00571CB8" w:rsidRPr="00DF4E82" w:rsidRDefault="00571CB8" w:rsidP="00EC7CC8">
      <w:pPr>
        <w:spacing w:line="240" w:lineRule="auto"/>
        <w:rPr>
          <w:i/>
        </w:rPr>
      </w:pPr>
      <w:r w:rsidRPr="00DF4E82">
        <w:rPr>
          <w:rFonts w:cs="Calibri"/>
          <w:i/>
        </w:rPr>
        <w:t>Ответ</w:t>
      </w:r>
      <w:r w:rsidRPr="00DF4E82">
        <w:rPr>
          <w:i/>
        </w:rPr>
        <w:t xml:space="preserve"> </w:t>
      </w:r>
      <w:r w:rsidRPr="00DF4E82">
        <w:rPr>
          <w:rFonts w:cs="Calibri"/>
          <w:i/>
        </w:rPr>
        <w:t>от</w:t>
      </w:r>
      <w:r w:rsidRPr="00DF4E82">
        <w:rPr>
          <w:i/>
        </w:rPr>
        <w:t xml:space="preserve"> 95.161.28.4: </w:t>
      </w:r>
      <w:r w:rsidRPr="00DF4E82">
        <w:rPr>
          <w:rFonts w:cs="Calibri"/>
          <w:i/>
        </w:rPr>
        <w:t>число</w:t>
      </w:r>
      <w:r w:rsidRPr="00DF4E82">
        <w:rPr>
          <w:i/>
        </w:rPr>
        <w:t xml:space="preserve"> </w:t>
      </w:r>
      <w:r w:rsidRPr="00DF4E82">
        <w:rPr>
          <w:rFonts w:cs="Calibri"/>
          <w:i/>
        </w:rPr>
        <w:t>байт</w:t>
      </w:r>
      <w:r w:rsidRPr="00DF4E82">
        <w:rPr>
          <w:i/>
        </w:rPr>
        <w:t xml:space="preserve">=32 </w:t>
      </w:r>
      <w:r w:rsidRPr="00DF4E82">
        <w:rPr>
          <w:rFonts w:cs="Calibri"/>
          <w:i/>
        </w:rPr>
        <w:t>время</w:t>
      </w:r>
      <w:r w:rsidRPr="00DF4E82">
        <w:rPr>
          <w:i/>
        </w:rPr>
        <w:t>=1</w:t>
      </w:r>
      <w:r w:rsidRPr="00DF4E82">
        <w:rPr>
          <w:rFonts w:cs="Calibri"/>
          <w:i/>
        </w:rPr>
        <w:t>мс</w:t>
      </w:r>
      <w:r w:rsidRPr="00DF4E82">
        <w:rPr>
          <w:i/>
        </w:rPr>
        <w:t xml:space="preserve"> TTL=63 </w:t>
      </w:r>
    </w:p>
    <w:p w14:paraId="0CB3E742" w14:textId="77777777" w:rsidR="00571CB8" w:rsidRPr="00BD2FEF" w:rsidRDefault="00571CB8" w:rsidP="00EC7CC8">
      <w:pPr>
        <w:spacing w:line="240" w:lineRule="auto"/>
      </w:pPr>
      <w:r w:rsidRPr="00BD2FEF">
        <w:t>Если не удается подключиться ни к одному интернет-сайту, используйте USB модем для обеспечения резервного канала связи с Интернет.</w:t>
      </w:r>
    </w:p>
    <w:p w14:paraId="6CBB958E" w14:textId="77777777" w:rsidR="00571CB8" w:rsidRPr="00BD2FEF" w:rsidRDefault="00571CB8" w:rsidP="00EC7CC8">
      <w:pPr>
        <w:spacing w:line="240" w:lineRule="auto"/>
      </w:pPr>
      <w:r w:rsidRPr="00BD2FEF">
        <w:t xml:space="preserve">При невозможности установить соединение с сервером </w:t>
      </w:r>
      <w:hyperlink r:id="rId58" w:history="1">
        <w:r w:rsidRPr="006C4FA9">
          <w:rPr>
            <w:rStyle w:val="afa"/>
            <w:rFonts w:cs="Times New Roman"/>
            <w:lang w:val="en-US"/>
          </w:rPr>
          <w:t>http</w:t>
        </w:r>
        <w:r w:rsidRPr="006C4FA9">
          <w:rPr>
            <w:rStyle w:val="afa"/>
            <w:rFonts w:cs="Times New Roman"/>
          </w:rPr>
          <w:t>://</w:t>
        </w:r>
        <w:r w:rsidRPr="006C4FA9">
          <w:rPr>
            <w:rStyle w:val="afa"/>
            <w:rFonts w:cs="Times New Roman"/>
            <w:lang w:val="en-US"/>
          </w:rPr>
          <w:t>key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ege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spb</w:t>
        </w:r>
        <w:r w:rsidRPr="006C4FA9">
          <w:rPr>
            <w:rStyle w:val="afa"/>
            <w:rFonts w:cs="Times New Roman"/>
          </w:rPr>
          <w:t>.</w:t>
        </w:r>
        <w:r w:rsidRPr="006C4FA9">
          <w:rPr>
            <w:rStyle w:val="afa"/>
            <w:rFonts w:cs="Times New Roman"/>
            <w:lang w:val="en-US"/>
          </w:rPr>
          <w:t>ru</w:t>
        </w:r>
      </w:hyperlink>
      <w:r w:rsidRPr="00BD2FEF">
        <w:t>, но</w:t>
      </w:r>
      <w:r>
        <w:t> </w:t>
      </w:r>
      <w:r w:rsidRPr="00BD2FEF">
        <w:t xml:space="preserve">доступности других сайтов сети Интернет </w:t>
      </w:r>
      <w:r w:rsidRPr="00BD2FEF">
        <w:rPr>
          <w:b/>
        </w:rPr>
        <w:t>в день экзамена</w:t>
      </w:r>
      <w:r w:rsidRPr="00BD2FEF">
        <w:t xml:space="preserve">, </w:t>
      </w:r>
      <w:r>
        <w:t xml:space="preserve">для получения ключа доступа к КИМ </w:t>
      </w:r>
      <w:r w:rsidRPr="00BD2FEF">
        <w:t>обратитесь к районному координатору либо в РЦОИ по телефону горячей линии 576-34-40.</w:t>
      </w:r>
    </w:p>
    <w:p w14:paraId="73656CD5" w14:textId="77777777" w:rsidR="00571CB8" w:rsidRDefault="00571CB8" w:rsidP="00571CB8"/>
    <w:p w14:paraId="04380698" w14:textId="77777777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>Невозможно расшифровать КИМ</w:t>
      </w:r>
    </w:p>
    <w:p w14:paraId="746198F5" w14:textId="77777777" w:rsidR="00571CB8" w:rsidRPr="00901925" w:rsidRDefault="00571CB8" w:rsidP="00EC7CC8">
      <w:pPr>
        <w:spacing w:line="240" w:lineRule="auto"/>
      </w:pPr>
      <w:r w:rsidRPr="00901925">
        <w:t xml:space="preserve">Данное сообщение об ошибке может появиться на этапе </w:t>
      </w:r>
      <w:r>
        <w:t>расшифровки КИМ</w:t>
      </w:r>
      <w:r w:rsidRPr="00901925">
        <w:t xml:space="preserve">. </w:t>
      </w:r>
    </w:p>
    <w:p w14:paraId="5F35E17E" w14:textId="0B8BB503" w:rsidR="00571CB8" w:rsidRPr="00901925" w:rsidRDefault="00571CB8" w:rsidP="00EC7CC8">
      <w:pPr>
        <w:spacing w:line="240" w:lineRule="auto"/>
      </w:pPr>
      <w:r w:rsidRPr="00901925">
        <w:t xml:space="preserve">Убедитесь, что вы используете корректный ключ доступа к КИМ (имя </w:t>
      </w:r>
      <w:r>
        <w:t>файла ключа должно содержать корректную</w:t>
      </w:r>
      <w:r w:rsidRPr="00901925">
        <w:t xml:space="preserve"> дату </w:t>
      </w:r>
      <w:r w:rsidR="00EC7CC8">
        <w:t>ТМ</w:t>
      </w:r>
      <w:r w:rsidRPr="00901925">
        <w:t xml:space="preserve">). </w:t>
      </w:r>
    </w:p>
    <w:p w14:paraId="31188D98" w14:textId="77777777" w:rsidR="00571CB8" w:rsidRPr="00901925" w:rsidRDefault="00571CB8" w:rsidP="00EC7CC8">
      <w:pPr>
        <w:spacing w:line="240" w:lineRule="auto"/>
      </w:pPr>
      <w:r w:rsidRPr="00901925">
        <w:t xml:space="preserve">Ключ доступа к КИМ можно заменить средствами Станции записи ответов, нажав на ссылку «Изменить настройки» в нижней левой части экрана. </w:t>
      </w:r>
    </w:p>
    <w:p w14:paraId="15FCCC80" w14:textId="77777777" w:rsidR="00571CB8" w:rsidRDefault="00571CB8" w:rsidP="00571CB8"/>
    <w:p w14:paraId="1E3DFA88" w14:textId="77777777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>Отсутствует информация о коде активации экзамена</w:t>
      </w:r>
    </w:p>
    <w:p w14:paraId="4AC0F771" w14:textId="77777777" w:rsidR="00571CB8" w:rsidRPr="00901925" w:rsidRDefault="00571CB8" w:rsidP="00EC7CC8">
      <w:pPr>
        <w:spacing w:line="240" w:lineRule="auto"/>
      </w:pPr>
      <w:r w:rsidRPr="00901925">
        <w:t xml:space="preserve">В случае потери информации о коде активации экзамена на данной рабочей станции, необходимо: </w:t>
      </w:r>
    </w:p>
    <w:p w14:paraId="67E18131" w14:textId="77777777" w:rsidR="00571CB8" w:rsidRDefault="00571CB8" w:rsidP="00571CB8">
      <w:pPr>
        <w:pStyle w:val="a"/>
      </w:pPr>
      <w:r>
        <w:t>в</w:t>
      </w:r>
      <w:r w:rsidRPr="00901925">
        <w:t>ыбрать ссылку «Забыли код активации?» рядом с полем Код активации</w:t>
      </w:r>
      <w:r>
        <w:t>;</w:t>
      </w:r>
      <w:r w:rsidRPr="00901925">
        <w:t xml:space="preserve"> </w:t>
      </w:r>
    </w:p>
    <w:p w14:paraId="51261828" w14:textId="77777777" w:rsidR="00571CB8" w:rsidRDefault="00571CB8" w:rsidP="00571CB8"/>
    <w:p w14:paraId="3D798AD3" w14:textId="77777777" w:rsidR="00571CB8" w:rsidRDefault="00571CB8" w:rsidP="00571CB8">
      <w:pPr>
        <w:ind w:firstLine="0"/>
        <w:jc w:val="center"/>
      </w:pPr>
      <w:r>
        <w:rPr>
          <w:noProof/>
        </w:rPr>
        <w:drawing>
          <wp:inline distT="0" distB="0" distL="0" distR="0" wp14:anchorId="711F4401" wp14:editId="5780DAA4">
            <wp:extent cx="5597525" cy="596265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A7C0" w14:textId="77777777" w:rsidR="00571CB8" w:rsidRPr="00901925" w:rsidRDefault="00571CB8" w:rsidP="00571CB8"/>
    <w:p w14:paraId="0B636E8F" w14:textId="77777777" w:rsidR="00571CB8" w:rsidRPr="00901925" w:rsidRDefault="00571CB8" w:rsidP="003B5F12">
      <w:pPr>
        <w:pStyle w:val="a"/>
        <w:spacing w:line="240" w:lineRule="auto"/>
      </w:pPr>
      <w:r>
        <w:t>в открывшемся окне в</w:t>
      </w:r>
      <w:r w:rsidRPr="00901925">
        <w:t>вести пароль технического специалиста</w:t>
      </w:r>
      <w:r>
        <w:t>;</w:t>
      </w:r>
      <w:r w:rsidRPr="00901925">
        <w:t xml:space="preserve"> </w:t>
      </w:r>
    </w:p>
    <w:p w14:paraId="00951688" w14:textId="77777777" w:rsidR="00571CB8" w:rsidRPr="00901925" w:rsidRDefault="00571CB8" w:rsidP="003B5F12">
      <w:pPr>
        <w:pStyle w:val="a"/>
        <w:spacing w:line="240" w:lineRule="auto"/>
      </w:pPr>
      <w:r>
        <w:t>с</w:t>
      </w:r>
      <w:r w:rsidRPr="00901925">
        <w:t xml:space="preserve">ообщить организатору в аудитории код активации. </w:t>
      </w:r>
    </w:p>
    <w:p w14:paraId="728E03D2" w14:textId="77777777" w:rsidR="00571CB8" w:rsidRDefault="00571CB8" w:rsidP="00571CB8"/>
    <w:p w14:paraId="4D3573C5" w14:textId="77777777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>Невозможно выполнить аудиозапись номера КИМ надлежащего качества</w:t>
      </w:r>
    </w:p>
    <w:p w14:paraId="16A721EA" w14:textId="77777777" w:rsidR="00571CB8" w:rsidRPr="00901925" w:rsidRDefault="00571CB8" w:rsidP="003B5F12">
      <w:pPr>
        <w:spacing w:line="240" w:lineRule="auto"/>
      </w:pPr>
      <w:r>
        <w:t>З</w:t>
      </w:r>
      <w:r w:rsidRPr="00901925">
        <w:t xml:space="preserve">апись номера КИМ не </w:t>
      </w:r>
      <w:r>
        <w:t>производится</w:t>
      </w:r>
      <w:r w:rsidRPr="00901925">
        <w:t xml:space="preserve">, слова на записи неразличимы или на ней присутствует посторонний фоновый шум. Для устранения неполадок следует: </w:t>
      </w:r>
    </w:p>
    <w:p w14:paraId="24CCBD37" w14:textId="77777777" w:rsidR="00571CB8" w:rsidRDefault="00571CB8" w:rsidP="003B5F12">
      <w:pPr>
        <w:pStyle w:val="a"/>
        <w:spacing w:line="240" w:lineRule="auto"/>
      </w:pPr>
      <w: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5D83AB17" w14:textId="77777777" w:rsidR="00571CB8" w:rsidRPr="00901925" w:rsidRDefault="00571CB8" w:rsidP="003B5F12">
      <w:pPr>
        <w:pStyle w:val="a"/>
        <w:spacing w:line="240" w:lineRule="auto"/>
      </w:pPr>
      <w:r w:rsidRPr="00901925">
        <w:t xml:space="preserve">убедиться, что возникшая проблема не связана с громкостью воспроизведения: </w:t>
      </w:r>
    </w:p>
    <w:p w14:paraId="1F476F78" w14:textId="77777777" w:rsidR="00571CB8" w:rsidRPr="00901925" w:rsidRDefault="00571CB8" w:rsidP="00927E7F">
      <w:pPr>
        <w:pStyle w:val="a0"/>
        <w:numPr>
          <w:ilvl w:val="0"/>
          <w:numId w:val="35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</w:t>
      </w:r>
      <w:r>
        <w:t>;</w:t>
      </w:r>
    </w:p>
    <w:p w14:paraId="128C0778" w14:textId="77777777" w:rsidR="00571CB8" w:rsidRPr="00901925" w:rsidRDefault="00571CB8" w:rsidP="00927E7F">
      <w:pPr>
        <w:pStyle w:val="a0"/>
        <w:numPr>
          <w:ilvl w:val="0"/>
          <w:numId w:val="35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если на гарнитуре есть регулятор громкости, убедиться, что громкость на нем не выставлена на минимум</w:t>
      </w:r>
      <w:r>
        <w:t>;</w:t>
      </w:r>
    </w:p>
    <w:p w14:paraId="210734E7" w14:textId="77777777" w:rsidR="00571CB8" w:rsidRDefault="00571CB8" w:rsidP="003B5F12">
      <w:pPr>
        <w:pStyle w:val="a"/>
        <w:spacing w:line="240" w:lineRule="auto"/>
      </w:pPr>
      <w:r w:rsidRPr="00901925">
        <w:t xml:space="preserve">проверить, что настройки аудиозаписи на рабочей станции заданы корректно: </w:t>
      </w:r>
    </w:p>
    <w:p w14:paraId="2C853F23" w14:textId="77777777" w:rsidR="00571CB8" w:rsidRPr="00901925" w:rsidRDefault="00571CB8" w:rsidP="00927E7F">
      <w:pPr>
        <w:pStyle w:val="a0"/>
        <w:numPr>
          <w:ilvl w:val="0"/>
          <w:numId w:val="36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проверить настройки записи звука в операционной системе (микрофон гарнитуры не отключен, не задан минимальный уровень записи)</w:t>
      </w:r>
      <w:r>
        <w:t>;</w:t>
      </w:r>
      <w:r w:rsidRPr="00901925">
        <w:t xml:space="preserve"> </w:t>
      </w:r>
    </w:p>
    <w:p w14:paraId="0ED3E48E" w14:textId="77777777" w:rsidR="00571CB8" w:rsidRPr="00901925" w:rsidRDefault="00571CB8" w:rsidP="00927E7F">
      <w:pPr>
        <w:pStyle w:val="a0"/>
        <w:numPr>
          <w:ilvl w:val="0"/>
          <w:numId w:val="36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если на гарнитуре есть кнопка выключения микрофона, нужно убедиться, что микрофон включен</w:t>
      </w:r>
      <w:r>
        <w:t>;</w:t>
      </w:r>
      <w:r w:rsidRPr="00901925">
        <w:t xml:space="preserve"> </w:t>
      </w:r>
    </w:p>
    <w:p w14:paraId="71F3CFF5" w14:textId="77777777" w:rsidR="00571CB8" w:rsidRPr="00901925" w:rsidRDefault="00571CB8" w:rsidP="003B5F12">
      <w:pPr>
        <w:pStyle w:val="a"/>
        <w:spacing w:line="240" w:lineRule="auto"/>
      </w:pPr>
      <w:r w:rsidRPr="00901925"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317DE8EF" w14:textId="77777777" w:rsidR="00571CB8" w:rsidRPr="00901925" w:rsidRDefault="00571CB8" w:rsidP="00927E7F">
      <w:pPr>
        <w:pStyle w:val="a0"/>
        <w:numPr>
          <w:ilvl w:val="0"/>
          <w:numId w:val="3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если проверка выполнена успешно, значит в настройках аудиозаписи</w:t>
      </w:r>
      <w:r>
        <w:t xml:space="preserve"> Станции записи ответов ГИА </w:t>
      </w:r>
      <w:r w:rsidRPr="00901925">
        <w:t>некорректно выбраны драйвер и/или микрофон, используемые Станцией</w:t>
      </w:r>
      <w:r>
        <w:t>;</w:t>
      </w:r>
      <w:r w:rsidRPr="00901925">
        <w:t xml:space="preserve"> </w:t>
      </w:r>
    </w:p>
    <w:p w14:paraId="465DE746" w14:textId="77777777" w:rsidR="00571CB8" w:rsidRPr="00901925" w:rsidRDefault="00571CB8" w:rsidP="00927E7F">
      <w:pPr>
        <w:pStyle w:val="a0"/>
        <w:numPr>
          <w:ilvl w:val="0"/>
          <w:numId w:val="3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Для изменения настроек нажмите на ссылку «Изменить настройки» на</w:t>
      </w:r>
      <w:r>
        <w:t> </w:t>
      </w:r>
      <w:r w:rsidRPr="00901925">
        <w:t>этапе записи номера КИМ</w:t>
      </w:r>
      <w:r>
        <w:t>;</w:t>
      </w:r>
    </w:p>
    <w:p w14:paraId="1B7E4917" w14:textId="77777777" w:rsidR="00571CB8" w:rsidRPr="00901925" w:rsidRDefault="00571CB8" w:rsidP="00927E7F">
      <w:pPr>
        <w:pStyle w:val="a0"/>
        <w:numPr>
          <w:ilvl w:val="0"/>
          <w:numId w:val="37"/>
        </w:numPr>
        <w:tabs>
          <w:tab w:val="clear" w:pos="1843"/>
          <w:tab w:val="left" w:pos="1134"/>
        </w:tabs>
        <w:spacing w:line="240" w:lineRule="auto"/>
        <w:ind w:left="0" w:firstLine="709"/>
      </w:pPr>
      <w:r w:rsidRPr="00901925">
        <w:t>если проверка не выполнена успешно – замените используемую гарнитуру на резервную и пров</w:t>
      </w:r>
      <w:r>
        <w:t xml:space="preserve">едите запись звука стандартными </w:t>
      </w:r>
      <w:r w:rsidRPr="00901925">
        <w:t>средствами звукозаписи операционной системы с новой гарнитурой</w:t>
      </w:r>
      <w:r>
        <w:t>.</w:t>
      </w:r>
    </w:p>
    <w:p w14:paraId="56C6B6F8" w14:textId="4EF38F93" w:rsidR="00571CB8" w:rsidRPr="00901925" w:rsidRDefault="00571CB8" w:rsidP="003B5F12">
      <w:pPr>
        <w:spacing w:line="240" w:lineRule="auto"/>
      </w:pPr>
      <w:r w:rsidRPr="00901925">
        <w:t xml:space="preserve">Если устранить технические неполадки на рабочей станции в приемлемый срок не удается и ее дальнейшее использование для проведения </w:t>
      </w:r>
      <w:r w:rsidR="003B5F12">
        <w:t>ТМ</w:t>
      </w:r>
      <w:r w:rsidRPr="00901925">
        <w:t xml:space="preserve"> невозможно, воспользуйтесь резервной рабочей станцией</w:t>
      </w:r>
      <w:r>
        <w:t>.</w:t>
      </w:r>
    </w:p>
    <w:p w14:paraId="20662A1A" w14:textId="77777777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>Аудиозапись ответов не выполнена или выполнена некачественно</w:t>
      </w:r>
    </w:p>
    <w:p w14:paraId="0A69F167" w14:textId="77777777" w:rsidR="00571CB8" w:rsidRPr="00901925" w:rsidRDefault="00571CB8" w:rsidP="003B5F12">
      <w:pPr>
        <w:spacing w:line="240" w:lineRule="auto"/>
      </w:pPr>
      <w:r w:rsidRPr="00901925">
        <w:t xml:space="preserve">При прослушивании аудиозаписей ответов звук отсутствует или слова на записи неразличимы. Для устранения неполадок следует: </w:t>
      </w:r>
    </w:p>
    <w:p w14:paraId="1D5EBA9C" w14:textId="77777777" w:rsidR="00571CB8" w:rsidRPr="003E2E91" w:rsidRDefault="00571CB8" w:rsidP="003B5F12">
      <w:pPr>
        <w:pStyle w:val="a"/>
        <w:spacing w:line="240" w:lineRule="auto"/>
      </w:pPr>
      <w: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5629C35E" w14:textId="77777777" w:rsidR="00571CB8" w:rsidRPr="00901925" w:rsidRDefault="00571CB8" w:rsidP="003B5F12">
      <w:pPr>
        <w:pStyle w:val="a"/>
        <w:spacing w:line="240" w:lineRule="auto"/>
      </w:pPr>
      <w:r w:rsidRPr="00901925">
        <w:lastRenderedPageBreak/>
        <w:t xml:space="preserve">убедиться, что возникшая проблема не связана с громкостью воспроизведения: </w:t>
      </w:r>
    </w:p>
    <w:p w14:paraId="1B38DF0B" w14:textId="77777777" w:rsidR="00571CB8" w:rsidRPr="00901925" w:rsidRDefault="00571CB8" w:rsidP="00927E7F">
      <w:pPr>
        <w:pStyle w:val="a0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</w:pPr>
      <w:r w:rsidRPr="00901925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</w:t>
      </w:r>
      <w:r>
        <w:t>;</w:t>
      </w:r>
    </w:p>
    <w:p w14:paraId="6FD16011" w14:textId="77777777" w:rsidR="00571CB8" w:rsidRPr="00901925" w:rsidRDefault="00571CB8" w:rsidP="00927E7F">
      <w:pPr>
        <w:pStyle w:val="a0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</w:pPr>
      <w:r w:rsidRPr="00901925">
        <w:t>если на гарнитуре есть регулятор громкости, убедиться, что громкость на нем не выставлена на минимум</w:t>
      </w:r>
      <w:r>
        <w:t>;</w:t>
      </w:r>
    </w:p>
    <w:p w14:paraId="4E5F596C" w14:textId="77777777" w:rsidR="00571CB8" w:rsidRPr="00901925" w:rsidRDefault="00571CB8" w:rsidP="003B5F12">
      <w:pPr>
        <w:pStyle w:val="a"/>
        <w:spacing w:line="240" w:lineRule="auto"/>
      </w:pPr>
      <w:r w:rsidRPr="00901925">
        <w:t xml:space="preserve">убедиться, что возникшая проблема может быть решена изменением настроек аудиозаписи или заменой </w:t>
      </w:r>
      <w:r>
        <w:t>аудиогарн</w:t>
      </w:r>
      <w:r w:rsidRPr="00901925">
        <w:t xml:space="preserve">итуры и данная рабочая станция может быть использована следующим участником экзамена: </w:t>
      </w:r>
    </w:p>
    <w:p w14:paraId="3AF657C8" w14:textId="77777777" w:rsidR="00571CB8" w:rsidRPr="00901925" w:rsidRDefault="00571CB8" w:rsidP="00927E7F">
      <w:pPr>
        <w:pStyle w:val="a0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проверить, что настройки аудиозаписи на рабочей станции заданы корректно: </w:t>
      </w:r>
    </w:p>
    <w:p w14:paraId="17925B71" w14:textId="77777777" w:rsidR="00571CB8" w:rsidRPr="00901925" w:rsidRDefault="00571CB8" w:rsidP="00927E7F">
      <w:pPr>
        <w:pStyle w:val="a0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проверить настройки записи звука в операционной системе (микрофон гарнитуры не отключен, не задан минимальный уровень записи), </w:t>
      </w:r>
    </w:p>
    <w:p w14:paraId="64CAB1F9" w14:textId="77777777" w:rsidR="00571CB8" w:rsidRPr="00901925" w:rsidRDefault="00571CB8" w:rsidP="00927E7F">
      <w:pPr>
        <w:pStyle w:val="a0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если на гарнитуре есть кнопка выключения микрофона, нужно убедиться, что микрофон включен, </w:t>
      </w:r>
    </w:p>
    <w:p w14:paraId="4F1A98F0" w14:textId="77777777" w:rsidR="00571CB8" w:rsidRPr="00901925" w:rsidRDefault="00571CB8" w:rsidP="00927E7F">
      <w:pPr>
        <w:pStyle w:val="a0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4A6A1637" w14:textId="77777777" w:rsidR="00571CB8" w:rsidRPr="00901925" w:rsidRDefault="00571CB8" w:rsidP="00927E7F">
      <w:pPr>
        <w:pStyle w:val="a0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</w:pPr>
      <w:r w:rsidRPr="00901925">
        <w:t>если проверка выполнена успешно, значит в настройках аудиозаписи</w:t>
      </w:r>
      <w:r>
        <w:t xml:space="preserve"> Станции записи ответов ГИА </w:t>
      </w:r>
      <w:r w:rsidRPr="00901925">
        <w:t xml:space="preserve">некорректно выбраны драйвер и/или микрофон, используемые Станцией. </w:t>
      </w:r>
    </w:p>
    <w:p w14:paraId="62E30C74" w14:textId="77777777" w:rsidR="00571CB8" w:rsidRPr="00901925" w:rsidRDefault="00571CB8" w:rsidP="00927E7F">
      <w:pPr>
        <w:pStyle w:val="a0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Для изменения настроек аудиозаписи Станции в ходе сдачи экзамена следующего участника вы можете нажать на ссылку «Изменить настройки» на этапе записи номера КИМ, </w:t>
      </w:r>
    </w:p>
    <w:p w14:paraId="3B619B21" w14:textId="77777777" w:rsidR="00571CB8" w:rsidRPr="00901925" w:rsidRDefault="00571CB8" w:rsidP="00927E7F">
      <w:pPr>
        <w:pStyle w:val="a0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</w:pPr>
      <w:r w:rsidRPr="00901925">
        <w:t xml:space="preserve">если проверка не выполнена успешно – замените используемую гарнитуру на резервную и проведите запись звука стандартными средствами звукозаписи операционной системы с новой гарнитурой. </w:t>
      </w:r>
    </w:p>
    <w:p w14:paraId="2A89046D" w14:textId="5ACFBC5C" w:rsidR="00571CB8" w:rsidRPr="00901925" w:rsidRDefault="00571CB8" w:rsidP="003B5F12">
      <w:pPr>
        <w:spacing w:line="240" w:lineRule="auto"/>
      </w:pPr>
      <w:r w:rsidRPr="00901925">
        <w:t xml:space="preserve">Если устранить технические неполадки на рабочей станции в приемлемый срок не удается и ее дальнейшее использование для проведения </w:t>
      </w:r>
      <w:r w:rsidR="003B5F12">
        <w:t>ТМ</w:t>
      </w:r>
      <w:r w:rsidRPr="00901925">
        <w:t xml:space="preserve"> невозможно, то воспользуйтесь резервной рабочей станцией. </w:t>
      </w:r>
    </w:p>
    <w:p w14:paraId="657B8F5B" w14:textId="77777777" w:rsidR="00571CB8" w:rsidRDefault="00571CB8" w:rsidP="00571CB8"/>
    <w:p w14:paraId="50377405" w14:textId="7DCB5558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 xml:space="preserve">Участник </w:t>
      </w:r>
      <w:r w:rsidR="003B5F12">
        <w:rPr>
          <w:b/>
        </w:rPr>
        <w:t>ТМ</w:t>
      </w:r>
      <w:r>
        <w:rPr>
          <w:b/>
        </w:rPr>
        <w:t xml:space="preserve"> не смог закончить сдачу </w:t>
      </w:r>
      <w:r w:rsidR="003B5F12">
        <w:rPr>
          <w:b/>
        </w:rPr>
        <w:t>ТМ</w:t>
      </w:r>
      <w:r>
        <w:rPr>
          <w:b/>
        </w:rPr>
        <w:t xml:space="preserve"> по причине технического сбоя на Станции записи ответов ГИА</w:t>
      </w:r>
    </w:p>
    <w:p w14:paraId="7A6AB51C" w14:textId="5F039929" w:rsidR="00571CB8" w:rsidRDefault="00571CB8" w:rsidP="00571CB8">
      <w:r w:rsidRPr="00901925">
        <w:t xml:space="preserve">В случае если в процессе сдачи </w:t>
      </w:r>
      <w:r w:rsidR="003B5F12">
        <w:t>ТМ</w:t>
      </w:r>
      <w:r w:rsidRPr="00901925">
        <w:t xml:space="preserve"> участником произошел технический сбой (завершилась работа Станции записи ответов, выключился компьютер), восстановите работоспособность Станции записи ответов, при необходимости используйте резервную рабочую станцию</w:t>
      </w:r>
      <w:r>
        <w:t>.</w:t>
      </w:r>
    </w:p>
    <w:p w14:paraId="6AB2F672" w14:textId="77777777" w:rsidR="00571CB8" w:rsidRDefault="00571CB8" w:rsidP="00571CB8"/>
    <w:p w14:paraId="6EA5563E" w14:textId="77777777" w:rsidR="00571CB8" w:rsidRDefault="00571CB8" w:rsidP="00927E7F">
      <w:pPr>
        <w:pStyle w:val="a0"/>
        <w:numPr>
          <w:ilvl w:val="0"/>
          <w:numId w:val="33"/>
        </w:numPr>
        <w:tabs>
          <w:tab w:val="clear" w:pos="1843"/>
          <w:tab w:val="left" w:pos="1134"/>
        </w:tabs>
        <w:ind w:left="0" w:firstLine="709"/>
        <w:rPr>
          <w:b/>
        </w:rPr>
      </w:pPr>
      <w:r>
        <w:rPr>
          <w:b/>
        </w:rPr>
        <w:t>Экзамен на Станции записи ответов ГИА был завершен техническим специалистом ошибочно (досрочно)</w:t>
      </w:r>
    </w:p>
    <w:p w14:paraId="57EA78C4" w14:textId="77777777" w:rsidR="00571CB8" w:rsidRDefault="00571CB8" w:rsidP="003B5F12">
      <w:pPr>
        <w:spacing w:line="240" w:lineRule="auto"/>
      </w:pPr>
      <w:r w:rsidRPr="00901925">
        <w:t>В случае если экзамен на</w:t>
      </w:r>
      <w:r>
        <w:t xml:space="preserve"> Станции записи ответов ГИА </w:t>
      </w:r>
      <w:r w:rsidRPr="00901925">
        <w:t>был завершен техническим специалистом ошибочно (досрочно), используйте резервную рабочую станцию</w:t>
      </w:r>
      <w:r>
        <w:t>.</w:t>
      </w:r>
    </w:p>
    <w:p w14:paraId="5927D4F0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lastRenderedPageBreak/>
        <w:br w:type="page"/>
      </w:r>
    </w:p>
    <w:p w14:paraId="6820DDF1" w14:textId="2A874C51" w:rsidR="00571CB8" w:rsidRDefault="00571CB8" w:rsidP="00571CB8">
      <w:pPr>
        <w:pStyle w:val="22"/>
      </w:pPr>
      <w:bookmarkStart w:id="165" w:name="_Toc448310532"/>
      <w:bookmarkStart w:id="166" w:name="_Toc508709076"/>
      <w:bookmarkStart w:id="167" w:name="_Toc92964861"/>
      <w:r>
        <w:lastRenderedPageBreak/>
        <w:t xml:space="preserve">Рекомендации по техническому оснащению </w:t>
      </w:r>
      <w:r w:rsidR="003B5F12">
        <w:t>ОО</w:t>
      </w:r>
      <w:r>
        <w:t xml:space="preserve"> для проведения </w:t>
      </w:r>
      <w:r w:rsidR="003B5F12">
        <w:t>ТМ</w:t>
      </w:r>
      <w:r>
        <w:t xml:space="preserve"> по иностранному языку с включенным разделом «Говорение»</w:t>
      </w:r>
      <w:bookmarkEnd w:id="165"/>
      <w:bookmarkEnd w:id="166"/>
      <w:bookmarkEnd w:id="167"/>
    </w:p>
    <w:p w14:paraId="4FEF4FD3" w14:textId="4A0F6E88" w:rsidR="00571CB8" w:rsidRDefault="00571CB8" w:rsidP="00571CB8">
      <w:pPr>
        <w:pStyle w:val="30"/>
        <w:ind w:hanging="11"/>
      </w:pPr>
      <w:bookmarkStart w:id="168" w:name="_Toc448310533"/>
      <w:bookmarkStart w:id="169" w:name="_Toc508709077"/>
      <w:bookmarkStart w:id="170" w:name="_Toc92964862"/>
      <w:r>
        <w:t xml:space="preserve">Общие требования к местам сдачи </w:t>
      </w:r>
      <w:bookmarkEnd w:id="168"/>
      <w:bookmarkEnd w:id="169"/>
      <w:r w:rsidR="003B5F12">
        <w:t>ТМ</w:t>
      </w:r>
      <w:bookmarkEnd w:id="170"/>
    </w:p>
    <w:p w14:paraId="2AD6335C" w14:textId="58A7519E" w:rsidR="00571CB8" w:rsidRPr="0077016E" w:rsidRDefault="00571CB8" w:rsidP="003B5F12">
      <w:pPr>
        <w:spacing w:line="240" w:lineRule="auto"/>
      </w:pPr>
      <w:r w:rsidRPr="0077016E">
        <w:t xml:space="preserve">Ключевым требованием к аудиториям проведения является изолированность друг от друга мест сдачи </w:t>
      </w:r>
      <w:r w:rsidR="003B5F12">
        <w:t>ТМ</w:t>
      </w:r>
      <w:r w:rsidRPr="0077016E">
        <w:t xml:space="preserve">, которая достигается за счёт расположения рабочих мест, дополнительного специального оборудования (перегородок между местами) и качественного аудиооборудования (гарнитур). </w:t>
      </w:r>
    </w:p>
    <w:p w14:paraId="767D24DD" w14:textId="1711C55A" w:rsidR="00571CB8" w:rsidRPr="0077016E" w:rsidRDefault="00571CB8" w:rsidP="003B5F12">
      <w:pPr>
        <w:spacing w:line="240" w:lineRule="auto"/>
      </w:pPr>
      <w:r w:rsidRPr="0077016E">
        <w:t xml:space="preserve">Достаточная аудиоизолированность мест сдачи </w:t>
      </w:r>
      <w:r w:rsidR="003B5F12">
        <w:t>ТМ</w:t>
      </w:r>
      <w:r w:rsidRPr="0077016E">
        <w:t xml:space="preserve"> означает: </w:t>
      </w:r>
    </w:p>
    <w:p w14:paraId="39FC2753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участники не слышат ответов друг друга, один участник не мешает готовиться и отвечать другому участнику в аудитории, </w:t>
      </w:r>
    </w:p>
    <w:p w14:paraId="197D6A81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микрофон записывает ответ только «своего» участника, т.е. ответы других участников и прочие посторонние шумы не должны быть слышны на записи, </w:t>
      </w:r>
    </w:p>
    <w:p w14:paraId="7B6B980C" w14:textId="58321875" w:rsidR="00571CB8" w:rsidRPr="0077016E" w:rsidRDefault="00571CB8" w:rsidP="003B5F12">
      <w:pPr>
        <w:pStyle w:val="a"/>
        <w:spacing w:line="240" w:lineRule="auto"/>
      </w:pPr>
      <w:r w:rsidRPr="0077016E">
        <w:t xml:space="preserve">при сдаче </w:t>
      </w:r>
      <w:r w:rsidR="003B5F12">
        <w:t>ТМ</w:t>
      </w:r>
      <w:r w:rsidRPr="0077016E">
        <w:t xml:space="preserve"> (работе на компьютере) в периферийное поле зрения участника не должны попадать другие рабочие места, перемещения по аудитории других участников, организаторов и т.п. </w:t>
      </w:r>
    </w:p>
    <w:p w14:paraId="69B5059C" w14:textId="77777777" w:rsidR="00571CB8" w:rsidRPr="0077016E" w:rsidRDefault="00571CB8" w:rsidP="003B5F12">
      <w:pPr>
        <w:spacing w:line="240" w:lineRule="auto"/>
      </w:pPr>
      <w:r w:rsidRPr="0077016E">
        <w:t xml:space="preserve">Далее в документе рассматриваются возможные конфигурации аудиторий проведения и требования к аудиооборудованию (гарнитурам). </w:t>
      </w:r>
    </w:p>
    <w:p w14:paraId="60A5183F" w14:textId="59E4EA91" w:rsidR="00571CB8" w:rsidRPr="0077016E" w:rsidRDefault="00571CB8" w:rsidP="003B5F12">
      <w:pPr>
        <w:spacing w:line="240" w:lineRule="auto"/>
      </w:pPr>
      <w:r w:rsidRPr="0077016E">
        <w:t xml:space="preserve">Дополнительно документ содержит требования к организации аудиторий </w:t>
      </w:r>
      <w:r w:rsidR="00415C70">
        <w:t>ожидания</w:t>
      </w:r>
      <w:r w:rsidR="00415C70" w:rsidRPr="0077016E">
        <w:t xml:space="preserve"> </w:t>
      </w:r>
      <w:r w:rsidRPr="0077016E">
        <w:t xml:space="preserve">и техническому оснащению </w:t>
      </w:r>
      <w:r w:rsidR="003B5F12">
        <w:t>ОО</w:t>
      </w:r>
      <w:r w:rsidRPr="0077016E">
        <w:t xml:space="preserve">. </w:t>
      </w:r>
    </w:p>
    <w:p w14:paraId="38A01C47" w14:textId="45F04879" w:rsidR="00571CB8" w:rsidRDefault="00571CB8" w:rsidP="00571CB8">
      <w:pPr>
        <w:pStyle w:val="30"/>
        <w:ind w:hanging="11"/>
      </w:pPr>
      <w:bookmarkStart w:id="171" w:name="_Toc448310534"/>
      <w:bookmarkStart w:id="172" w:name="_Toc508709078"/>
      <w:bookmarkStart w:id="173" w:name="_Toc92964863"/>
      <w:r>
        <w:t xml:space="preserve">Конфигурация аудиторий проведения </w:t>
      </w:r>
      <w:bookmarkEnd w:id="171"/>
      <w:bookmarkEnd w:id="172"/>
      <w:r w:rsidR="003B5F12">
        <w:t>ТМ</w:t>
      </w:r>
      <w:bookmarkEnd w:id="173"/>
    </w:p>
    <w:p w14:paraId="71699F24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Типы аудиторий проведения</w:t>
      </w:r>
    </w:p>
    <w:p w14:paraId="7C0B0FA0" w14:textId="5A2B145E" w:rsidR="00571CB8" w:rsidRPr="0077016E" w:rsidRDefault="00571CB8" w:rsidP="003B5F12">
      <w:pPr>
        <w:spacing w:line="240" w:lineRule="auto"/>
      </w:pPr>
      <w:r w:rsidRPr="0077016E">
        <w:t xml:space="preserve">В общем случае для проведения </w:t>
      </w:r>
      <w:r w:rsidR="003B5F12">
        <w:t>ТМ</w:t>
      </w:r>
      <w:r w:rsidRPr="0077016E">
        <w:t xml:space="preserve"> рекомендуется использоваться следующие типы аудиторий проведения экзамена: </w:t>
      </w:r>
    </w:p>
    <w:p w14:paraId="4F636E87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Тип 1. Обычные кабинеты с одним рабочим местом. </w:t>
      </w:r>
    </w:p>
    <w:p w14:paraId="3493FF32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Тип 2. Лингафонные кабинеты, с «условно» большим количеством мест: от 10 до 20 и более. </w:t>
      </w:r>
    </w:p>
    <w:p w14:paraId="3FCF6B60" w14:textId="3EB73A19" w:rsidR="00571CB8" w:rsidRPr="0077016E" w:rsidRDefault="00571CB8" w:rsidP="003B5F12">
      <w:pPr>
        <w:pStyle w:val="a"/>
        <w:spacing w:line="240" w:lineRule="auto"/>
      </w:pPr>
      <w:r w:rsidRPr="0077016E">
        <w:t xml:space="preserve">Тип 3. Обычные кабинеты с несколькими рабочими местами, не более четырёх. </w:t>
      </w:r>
    </w:p>
    <w:p w14:paraId="13572263" w14:textId="77777777" w:rsidR="00571CB8" w:rsidRPr="009233E5" w:rsidRDefault="00571CB8" w:rsidP="003B5F12">
      <w:pPr>
        <w:spacing w:line="240" w:lineRule="auto"/>
        <w:rPr>
          <w:b/>
        </w:rPr>
      </w:pPr>
      <w:r w:rsidRPr="009233E5">
        <w:rPr>
          <w:b/>
        </w:rPr>
        <w:t xml:space="preserve">Какой тип аудитории выбрать? </w:t>
      </w:r>
    </w:p>
    <w:p w14:paraId="10CEE1A5" w14:textId="77777777" w:rsidR="00571CB8" w:rsidRPr="0077016E" w:rsidRDefault="00571CB8" w:rsidP="003B5F12">
      <w:pPr>
        <w:spacing w:line="240" w:lineRule="auto"/>
      </w:pPr>
      <w:r w:rsidRPr="0077016E">
        <w:t xml:space="preserve">Далее отдельно рассматриваются достоинства и недостатки каждого типа аудиторий. </w:t>
      </w:r>
    </w:p>
    <w:p w14:paraId="6BB33AD3" w14:textId="77777777" w:rsidR="00571CB8" w:rsidRPr="009233E5" w:rsidRDefault="00571CB8" w:rsidP="00571CB8">
      <w:pPr>
        <w:rPr>
          <w:b/>
        </w:rPr>
      </w:pPr>
      <w:r w:rsidRPr="009233E5">
        <w:rPr>
          <w:b/>
        </w:rPr>
        <w:t xml:space="preserve">Тип 1. Обычные кабинеты с одним рабочим местом. </w:t>
      </w:r>
    </w:p>
    <w:p w14:paraId="55E4A038" w14:textId="77777777" w:rsidR="00571CB8" w:rsidRPr="0077016E" w:rsidRDefault="00571CB8" w:rsidP="003B5F12">
      <w:pPr>
        <w:spacing w:line="240" w:lineRule="auto"/>
      </w:pPr>
      <w:r w:rsidRPr="0077016E">
        <w:t xml:space="preserve">Идеальным, с точки зрения комфорта участника является аудитория с одним рабочим местом, т.е. </w:t>
      </w:r>
      <w:r w:rsidRPr="009233E5">
        <w:rPr>
          <w:b/>
        </w:rPr>
        <w:t>первый тип аудиторий</w:t>
      </w:r>
      <w:r w:rsidRPr="0077016E">
        <w:t xml:space="preserve">. </w:t>
      </w:r>
    </w:p>
    <w:p w14:paraId="3EE37004" w14:textId="77777777" w:rsidR="00571CB8" w:rsidRPr="0077016E" w:rsidRDefault="00571CB8" w:rsidP="003B5F12">
      <w:pPr>
        <w:spacing w:line="240" w:lineRule="auto"/>
      </w:pPr>
      <w:r w:rsidRPr="0077016E">
        <w:t xml:space="preserve">Но такая конфигурация влечёт значительные дополнительные организационные нагрузки: </w:t>
      </w:r>
    </w:p>
    <w:p w14:paraId="364D23F8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значительно увеличивается количество организаторов в аудиториях, </w:t>
      </w:r>
    </w:p>
    <w:p w14:paraId="4869A4C1" w14:textId="3C2EC983" w:rsidR="00571CB8" w:rsidRPr="0077016E" w:rsidRDefault="00571CB8" w:rsidP="003B5F12">
      <w:pPr>
        <w:pStyle w:val="a"/>
        <w:spacing w:line="240" w:lineRule="auto"/>
      </w:pPr>
      <w:r w:rsidRPr="0077016E">
        <w:t xml:space="preserve">увеличивается время </w:t>
      </w:r>
      <w:r>
        <w:t>ожидания</w:t>
      </w:r>
      <w:r w:rsidRPr="0077016E">
        <w:t xml:space="preserve"> к </w:t>
      </w:r>
      <w:r w:rsidR="003B5F12">
        <w:t>ТМ</w:t>
      </w:r>
      <w:r w:rsidRPr="0077016E">
        <w:t xml:space="preserve">, инициации и завершения </w:t>
      </w:r>
      <w:r w:rsidR="003B5F12">
        <w:t>ТМ</w:t>
      </w:r>
      <w:r w:rsidRPr="0077016E">
        <w:t xml:space="preserve"> (техническому специалисту необходимо обойти больше аудиторий, либо необходимо увеличить количество этих специалистов), </w:t>
      </w:r>
    </w:p>
    <w:p w14:paraId="17E25AC7" w14:textId="15A25033" w:rsidR="00571CB8" w:rsidRPr="0077016E" w:rsidRDefault="00571CB8" w:rsidP="003B5F12">
      <w:pPr>
        <w:pStyle w:val="a"/>
        <w:spacing w:line="240" w:lineRule="auto"/>
      </w:pPr>
      <w:r w:rsidRPr="0077016E">
        <w:lastRenderedPageBreak/>
        <w:t xml:space="preserve">значительно увеличивается количество организаторов вне аудитории, которые водят участников из аудиторий </w:t>
      </w:r>
      <w:r w:rsidR="00415C70">
        <w:t>ожидания</w:t>
      </w:r>
      <w:r w:rsidR="00415C70" w:rsidRPr="0077016E">
        <w:t xml:space="preserve"> </w:t>
      </w:r>
      <w:r w:rsidRPr="0077016E">
        <w:t xml:space="preserve">в аудитории проведения. </w:t>
      </w:r>
    </w:p>
    <w:p w14:paraId="61C155E3" w14:textId="77777777" w:rsidR="00571CB8" w:rsidRPr="0077016E" w:rsidRDefault="00571CB8" w:rsidP="003B5F12">
      <w:pPr>
        <w:spacing w:line="240" w:lineRule="auto"/>
      </w:pPr>
      <w:r w:rsidRPr="0077016E">
        <w:t xml:space="preserve">Единственный плюс - минимальные требования к качеству аудиогарнитуры (см. раздел 3.2. Спецификация простых гарнитур). </w:t>
      </w:r>
    </w:p>
    <w:p w14:paraId="5108DE40" w14:textId="77777777" w:rsidR="00571CB8" w:rsidRPr="009233E5" w:rsidRDefault="00571CB8" w:rsidP="00571CB8">
      <w:pPr>
        <w:rPr>
          <w:b/>
        </w:rPr>
      </w:pPr>
      <w:r w:rsidRPr="009233E5">
        <w:rPr>
          <w:b/>
        </w:rPr>
        <w:t xml:space="preserve">Тип 2. Лингафонные кабинеты </w:t>
      </w:r>
    </w:p>
    <w:p w14:paraId="5C430F98" w14:textId="08978075" w:rsidR="00571CB8" w:rsidRPr="0077016E" w:rsidRDefault="00571CB8" w:rsidP="003B5F12">
      <w:pPr>
        <w:spacing w:line="240" w:lineRule="auto"/>
      </w:pPr>
      <w:r w:rsidRPr="0077016E">
        <w:t xml:space="preserve">Лингафонные кабинеты являются следующими по удобству для участников в том случае, если они действительно имеют всё необходимое оборудование высокого качества. При использовании лингафонных кабинетов значительно упрощается и уменьшается организационная нагрузка на сотрудников </w:t>
      </w:r>
      <w:r w:rsidR="003B5F12">
        <w:t>ОО</w:t>
      </w:r>
      <w:r w:rsidRPr="0077016E">
        <w:t>, кроме организаторов в аудитории проведения, которым приходится следить за б</w:t>
      </w:r>
      <w:r w:rsidRPr="0077016E">
        <w:rPr>
          <w:i/>
        </w:rPr>
        <w:t>о</w:t>
      </w:r>
      <w:r w:rsidRPr="0077016E">
        <w:t xml:space="preserve">льшим количеством участников. </w:t>
      </w:r>
    </w:p>
    <w:p w14:paraId="13BA2BF7" w14:textId="77777777" w:rsidR="00571CB8" w:rsidRPr="009233E5" w:rsidRDefault="00571CB8" w:rsidP="00571CB8">
      <w:pPr>
        <w:rPr>
          <w:b/>
        </w:rPr>
      </w:pPr>
      <w:r w:rsidRPr="009233E5">
        <w:rPr>
          <w:b/>
        </w:rPr>
        <w:t xml:space="preserve">Тип 3. Обычные кабинеты с несколькими рабочими местами </w:t>
      </w:r>
    </w:p>
    <w:p w14:paraId="5FAC52C5" w14:textId="3ACC6F5A" w:rsidR="00571CB8" w:rsidRDefault="00571CB8" w:rsidP="003B5F12">
      <w:pPr>
        <w:spacing w:line="240" w:lineRule="auto"/>
      </w:pPr>
      <w:r w:rsidRPr="0077016E">
        <w:t xml:space="preserve">Данный тип аудиторий предъявляет максимальные требования к качеству аудиогарнитур и требует значительной «перестройки» учебного класса, возможно несовместимой с обычным учебным процессом. </w:t>
      </w:r>
    </w:p>
    <w:p w14:paraId="4D1D16A7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 w:rsidRPr="008974FA">
        <w:t>Конфигурация аудиторий первого типа: с одним местом</w:t>
      </w:r>
    </w:p>
    <w:p w14:paraId="6FFAEA31" w14:textId="77777777" w:rsidR="00571CB8" w:rsidRPr="0077016E" w:rsidRDefault="00571CB8" w:rsidP="003B5F12">
      <w:pPr>
        <w:spacing w:line="240" w:lineRule="auto"/>
      </w:pPr>
      <w:r w:rsidRPr="0077016E">
        <w:t xml:space="preserve">Аудитории первого типа могут быть любого размера (рекомендуется использовать аудитории минимального размера) и позволяют использовать аудиооборудование минимального класса. </w:t>
      </w:r>
    </w:p>
    <w:p w14:paraId="07F75EBA" w14:textId="77777777" w:rsidR="00571CB8" w:rsidRPr="0077016E" w:rsidRDefault="00571CB8" w:rsidP="003B5F12">
      <w:pPr>
        <w:spacing w:line="240" w:lineRule="auto"/>
      </w:pPr>
      <w:r w:rsidRPr="0077016E">
        <w:t xml:space="preserve">Рабочее место участника может быть организовано в любом месте аудитории. В качестве рекомендаций можно указать следующие: </w:t>
      </w:r>
    </w:p>
    <w:p w14:paraId="37F9C20A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организация места участника в дальнем углу последнего ряда, лицом «в кабинет»; </w:t>
      </w:r>
    </w:p>
    <w:p w14:paraId="0395C384" w14:textId="77777777" w:rsidR="00571CB8" w:rsidRPr="0077016E" w:rsidRDefault="00571CB8" w:rsidP="003B5F12">
      <w:pPr>
        <w:pStyle w:val="a"/>
        <w:spacing w:line="240" w:lineRule="auto"/>
      </w:pPr>
      <w:r w:rsidRPr="0077016E">
        <w:t xml:space="preserve">организация места таким образом, чтобы в кабинете можно было проводить занятия без демонтажа подготовленного и настроенного рабочего места (чтобы данный кабинет можно было использовать на других экзаменах). </w:t>
      </w:r>
    </w:p>
    <w:p w14:paraId="237A562D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74" w:name="_Toc444873715"/>
      <w:bookmarkStart w:id="175" w:name="_Toc444874069"/>
      <w:r w:rsidRPr="0077016E">
        <w:t>Конфигурации аудиторий второго типа: лингафонные кабинеты</w:t>
      </w:r>
      <w:bookmarkEnd w:id="174"/>
      <w:bookmarkEnd w:id="175"/>
    </w:p>
    <w:p w14:paraId="2748D12B" w14:textId="64903405" w:rsidR="00571CB8" w:rsidRPr="0077016E" w:rsidRDefault="00571CB8" w:rsidP="003B5F12">
      <w:pPr>
        <w:spacing w:line="240" w:lineRule="auto"/>
      </w:pPr>
      <w:r w:rsidRPr="0077016E">
        <w:t xml:space="preserve">Предполагается, что лингафонные кабинеты имеют высококлассное аудиооборудование необходимого качества (см. раздел 3.1. Спецификация лингафонных гарнитур) и специальное оснащение (звукоизолирующие перегородки и т.п.), обеспечивающие необходимый уровень изоляции рабочих мест участников </w:t>
      </w:r>
      <w:r w:rsidR="003B5F12">
        <w:t>ТМ</w:t>
      </w:r>
      <w:r w:rsidRPr="0077016E">
        <w:t xml:space="preserve"> (см. раздел 1). </w:t>
      </w:r>
    </w:p>
    <w:p w14:paraId="2F8D29C7" w14:textId="4FA4A679" w:rsidR="00571CB8" w:rsidRPr="0077016E" w:rsidRDefault="00571CB8" w:rsidP="003B5F12">
      <w:pPr>
        <w:spacing w:line="240" w:lineRule="auto"/>
      </w:pPr>
      <w:r w:rsidRPr="0077016E">
        <w:t xml:space="preserve">Если лингафонный кабинет удовлетворяет всем приведённым выше требованиям, то никаких ограничений на количество и расположение рабочих мест участников </w:t>
      </w:r>
      <w:r w:rsidR="003B5F12">
        <w:t>ТМ</w:t>
      </w:r>
      <w:r w:rsidRPr="0077016E">
        <w:t xml:space="preserve"> не накладывается. </w:t>
      </w:r>
    </w:p>
    <w:p w14:paraId="558871E3" w14:textId="77777777" w:rsidR="00571CB8" w:rsidRPr="0077016E" w:rsidRDefault="00571CB8" w:rsidP="003B5F12">
      <w:pPr>
        <w:spacing w:line="240" w:lineRule="auto"/>
      </w:pPr>
      <w:r w:rsidRPr="0077016E">
        <w:t xml:space="preserve">Если же кабинет называется лингафонным условно (например, так как в нём есть наушники и проводится аудирование) и не обладает всеми указанными выше качествами, то его следует рассматривать как аудиторию третьего типа, с несколькими (до 3-х, 4-х) местами сдачи экзамена. </w:t>
      </w:r>
    </w:p>
    <w:p w14:paraId="6E85ECF3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76" w:name="_Toc444873716"/>
      <w:bookmarkStart w:id="177" w:name="_Toc444874070"/>
      <w:r w:rsidRPr="0077016E">
        <w:t>Конфигурации аудиторий третьего типа: с 3-4 местами сдачи</w:t>
      </w:r>
      <w:bookmarkEnd w:id="176"/>
      <w:bookmarkEnd w:id="177"/>
    </w:p>
    <w:p w14:paraId="22E01E2A" w14:textId="77777777" w:rsidR="00571CB8" w:rsidRPr="0077016E" w:rsidRDefault="00571CB8" w:rsidP="00927E7F">
      <w:pPr>
        <w:spacing w:line="240" w:lineRule="auto"/>
      </w:pPr>
      <w:r w:rsidRPr="0077016E">
        <w:lastRenderedPageBreak/>
        <w:t xml:space="preserve">Аудитории третьего типа должны быть большими кабинетами, рассчитанными на обучение минимум 25-30 учеников. Такие аудитории рекомендуется использовать с использованием высококлассного аудиооборудования (см. раздел 3.1. Спецификация лингафонных гарнитур). </w:t>
      </w:r>
    </w:p>
    <w:p w14:paraId="0AF1FCB7" w14:textId="77777777" w:rsidR="00571CB8" w:rsidRPr="0077016E" w:rsidRDefault="00571CB8" w:rsidP="00927E7F">
      <w:pPr>
        <w:spacing w:line="240" w:lineRule="auto"/>
      </w:pPr>
      <w:r w:rsidRPr="0077016E">
        <w:t xml:space="preserve">Основные требования к расположению мест сдачи экзамена: </w:t>
      </w:r>
    </w:p>
    <w:p w14:paraId="0078A897" w14:textId="77777777" w:rsidR="00571CB8" w:rsidRPr="0077016E" w:rsidRDefault="00571CB8" w:rsidP="00927E7F">
      <w:pPr>
        <w:pStyle w:val="a"/>
        <w:spacing w:line="240" w:lineRule="auto"/>
      </w:pPr>
      <w:r w:rsidRPr="0077016E">
        <w:t xml:space="preserve">места сдачи должны быть максимально удалены друг от друга, т.е. для каждого участника все его соседи должны быть максимально удалены от него (громкость внешнего звука обратно пропорциональна), </w:t>
      </w:r>
    </w:p>
    <w:p w14:paraId="2FE84D7F" w14:textId="77777777" w:rsidR="00571CB8" w:rsidRPr="0077016E" w:rsidRDefault="00571CB8" w:rsidP="00927E7F">
      <w:pPr>
        <w:pStyle w:val="a"/>
        <w:spacing w:line="240" w:lineRule="auto"/>
      </w:pPr>
      <w:r w:rsidRPr="0077016E">
        <w:t xml:space="preserve">участники должны сидеть спиной друг к другу, </w:t>
      </w:r>
    </w:p>
    <w:p w14:paraId="7DF1D428" w14:textId="77777777" w:rsidR="00571CB8" w:rsidRPr="0077016E" w:rsidRDefault="00571CB8" w:rsidP="00927E7F">
      <w:pPr>
        <w:pStyle w:val="a"/>
        <w:spacing w:line="240" w:lineRule="auto"/>
      </w:pPr>
      <w:r w:rsidRPr="0077016E">
        <w:t xml:space="preserve">участники должны сидеть спиной к входной двери, в крайнем случае боком. </w:t>
      </w:r>
    </w:p>
    <w:p w14:paraId="4164F1C3" w14:textId="77777777" w:rsidR="00571CB8" w:rsidRDefault="00571CB8" w:rsidP="00571CB8">
      <w:pPr>
        <w:rPr>
          <w:b/>
        </w:rPr>
      </w:pPr>
    </w:p>
    <w:p w14:paraId="589BA55F" w14:textId="77777777" w:rsidR="00571CB8" w:rsidRPr="00A007C9" w:rsidRDefault="00571CB8" w:rsidP="00571CB8">
      <w:pPr>
        <w:rPr>
          <w:b/>
        </w:rPr>
      </w:pPr>
      <w:r w:rsidRPr="00A007C9">
        <w:rPr>
          <w:b/>
        </w:rPr>
        <w:t xml:space="preserve">Примеры расположения мест в аудитории </w:t>
      </w:r>
    </w:p>
    <w:p w14:paraId="66241E0D" w14:textId="77777777" w:rsidR="00571CB8" w:rsidRDefault="00571CB8" w:rsidP="00927E7F">
      <w:pPr>
        <w:spacing w:line="240" w:lineRule="auto"/>
      </w:pPr>
      <w:r w:rsidRPr="0077016E">
        <w:t>На следующем рисунке приведён примерный вариант типового учебного класса.</w:t>
      </w:r>
    </w:p>
    <w:p w14:paraId="12A1D22F" w14:textId="77777777" w:rsidR="00571CB8" w:rsidRDefault="00571CB8" w:rsidP="00571CB8">
      <w:pPr>
        <w:ind w:firstLine="0"/>
        <w:jc w:val="center"/>
      </w:pPr>
      <w:r w:rsidRPr="008D6C35">
        <w:rPr>
          <w:rFonts w:ascii="Tahoma" w:hAnsi="Tahoma" w:cs="Tahoma"/>
          <w:noProof/>
        </w:rPr>
        <w:drawing>
          <wp:inline distT="0" distB="0" distL="0" distR="0" wp14:anchorId="05509E39" wp14:editId="00D29F9E">
            <wp:extent cx="5080635" cy="3450590"/>
            <wp:effectExtent l="0" t="0" r="571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1968" w14:textId="77777777" w:rsidR="00571CB8" w:rsidRDefault="00571CB8" w:rsidP="00571CB8">
      <w:pPr>
        <w:ind w:firstLine="0"/>
        <w:jc w:val="center"/>
      </w:pPr>
      <w:r w:rsidRPr="0077016E">
        <w:t>Рис. 1 Пример типового ученого класса</w:t>
      </w:r>
    </w:p>
    <w:p w14:paraId="29209DCC" w14:textId="77777777" w:rsidR="00571CB8" w:rsidRDefault="00571CB8" w:rsidP="00571CB8">
      <w:pPr>
        <w:ind w:firstLine="0"/>
        <w:jc w:val="center"/>
      </w:pPr>
    </w:p>
    <w:p w14:paraId="63526DFA" w14:textId="77777777" w:rsidR="00571CB8" w:rsidRDefault="00571CB8" w:rsidP="00927E7F">
      <w:pPr>
        <w:spacing w:line="240" w:lineRule="auto"/>
      </w:pPr>
      <w:r w:rsidRPr="0077016E">
        <w:t>На следующем рисунке приведена рекомендуемая схема расположения четырёх мест участников в типовом учебном классе</w:t>
      </w:r>
      <w:r>
        <w:t xml:space="preserve"> (рядом с местом приведена его рекомендуемая нумерация в </w:t>
      </w:r>
      <w:r w:rsidRPr="00C221DC">
        <w:rPr>
          <w:b/>
        </w:rPr>
        <w:t>Станции записи ответов ГИА</w:t>
      </w:r>
      <w:r>
        <w:t xml:space="preserve"> в формате </w:t>
      </w:r>
      <w:r w:rsidRPr="00C221DC">
        <w:t>[&lt;</w:t>
      </w:r>
      <w:r>
        <w:t>№ ряда</w:t>
      </w:r>
      <w:r w:rsidRPr="00C221DC">
        <w:t>&gt;</w:t>
      </w:r>
      <w:r>
        <w:t>-</w:t>
      </w:r>
      <w:r w:rsidRPr="00C221DC">
        <w:t>&lt;</w:t>
      </w:r>
      <w:r>
        <w:t>№ места</w:t>
      </w:r>
      <w:r w:rsidRPr="00C221DC">
        <w:t>&gt;]</w:t>
      </w:r>
      <w:r>
        <w:t>)</w:t>
      </w:r>
      <w:r w:rsidRPr="0077016E">
        <w:t>.</w:t>
      </w:r>
    </w:p>
    <w:p w14:paraId="6C520BF9" w14:textId="77777777" w:rsidR="00571CB8" w:rsidRDefault="00571CB8" w:rsidP="00571CB8"/>
    <w:p w14:paraId="22A24ED6" w14:textId="77777777" w:rsidR="00571CB8" w:rsidRPr="00A007C9" w:rsidRDefault="00571CB8" w:rsidP="00571CB8">
      <w:pPr>
        <w:rPr>
          <w:b/>
        </w:rPr>
      </w:pPr>
      <w:r w:rsidRPr="00A007C9">
        <w:rPr>
          <w:b/>
        </w:rPr>
        <w:t>Обратите внимание:</w:t>
      </w:r>
    </w:p>
    <w:p w14:paraId="47B7397D" w14:textId="77777777" w:rsidR="00571CB8" w:rsidRPr="0077016E" w:rsidRDefault="00571CB8" w:rsidP="00927E7F">
      <w:pPr>
        <w:spacing w:line="240" w:lineRule="auto"/>
      </w:pPr>
      <w:r w:rsidRPr="0077016E">
        <w:lastRenderedPageBreak/>
        <w:t xml:space="preserve">Рассадка четырёх участников по углам не является оптимальной для прямоугольных классов, т.к. участники возле короткой стены будут сидеть слишком близко друг к другу. </w:t>
      </w:r>
    </w:p>
    <w:p w14:paraId="5B2550C4" w14:textId="77777777" w:rsidR="00571CB8" w:rsidRDefault="00571CB8" w:rsidP="00927E7F">
      <w:pPr>
        <w:spacing w:line="240" w:lineRule="auto"/>
      </w:pPr>
      <w:r w:rsidRPr="0077016E">
        <w:t>Общее правило для прямоугольных классов: участников необходимо сажать вдоль длинных стен в шахматном порядке с максимальным равномерным шагом.</w:t>
      </w:r>
    </w:p>
    <w:p w14:paraId="41985FAC" w14:textId="77777777" w:rsidR="00571CB8" w:rsidRDefault="00571CB8" w:rsidP="00571CB8"/>
    <w:p w14:paraId="0D9B159D" w14:textId="77777777" w:rsidR="00571CB8" w:rsidRPr="0077016E" w:rsidRDefault="00571CB8" w:rsidP="00571CB8">
      <w:pPr>
        <w:spacing w:after="66" w:line="259" w:lineRule="auto"/>
        <w:ind w:firstLine="0"/>
        <w:rPr>
          <w:rFonts w:ascii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2B4218A3" wp14:editId="21B7ED73">
                <wp:simplePos x="0" y="0"/>
                <wp:positionH relativeFrom="column">
                  <wp:posOffset>117475</wp:posOffset>
                </wp:positionH>
                <wp:positionV relativeFrom="paragraph">
                  <wp:posOffset>544195</wp:posOffset>
                </wp:positionV>
                <wp:extent cx="6127115" cy="3528060"/>
                <wp:effectExtent l="0" t="0" r="6985" b="0"/>
                <wp:wrapNone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3528060"/>
                          <a:chOff x="0" y="0"/>
                          <a:chExt cx="61270" cy="35279"/>
                        </a:xfrm>
                      </wpg:grpSpPr>
                      <wps:wsp>
                        <wps:cNvPr id="266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1" y="1160"/>
                            <a:ext cx="4805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C54E4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7" name="Надпись 8"/>
                        <wps:cNvSpPr txBox="1">
                          <a:spLocks noChangeArrowheads="1"/>
                        </wps:cNvSpPr>
                        <wps:spPr bwMode="auto">
                          <a:xfrm>
                            <a:off x="50633" y="1091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E88DE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8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6" y="24020"/>
                            <a:ext cx="4566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F34DF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9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" y="23951"/>
                            <a:ext cx="4565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08DC6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70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0" y="136"/>
                            <a:ext cx="14739" cy="35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Прямоугольник 12"/>
                        <wps:cNvSpPr>
                          <a:spLocks noChangeArrowheads="1"/>
                        </wps:cNvSpPr>
                        <wps:spPr bwMode="auto">
                          <a:xfrm>
                            <a:off x="14739" y="13170"/>
                            <a:ext cx="43195" cy="10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4739" y="136"/>
                            <a:ext cx="10095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57866" y="0"/>
                            <a:ext cx="3404" cy="35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Прямоугольник 15"/>
                        <wps:cNvSpPr>
                          <a:spLocks noChangeArrowheads="1"/>
                        </wps:cNvSpPr>
                        <wps:spPr bwMode="auto">
                          <a:xfrm>
                            <a:off x="33437" y="136"/>
                            <a:ext cx="15353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24702" y="23747"/>
                            <a:ext cx="16036" cy="1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49268" y="23747"/>
                            <a:ext cx="8593" cy="11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218A3" id="Группа 265" o:spid="_x0000_s1026" style="position:absolute;left:0;text-align:left;margin-left:9.25pt;margin-top:42.85pt;width:482.45pt;height:277.8pt;z-index:251835904" coordsize="61270,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7" type="#_x0000_t202" style="position:absolute;left:26681;top:1160;width:4805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" strokecolor="#ed7d31" strokeweight=".5pt">
                  <v:stroke dashstyle="3 1"/>
                  <v:textbox inset=".5mm,.5mm,.5mm,.5mm">
                    <w:txbxContent>
                      <w:p w14:paraId="2DDC54E4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8" o:spid="_x0000_s1028" type="#_x0000_t202" style="position:absolute;left:50633;top:1091;width:456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" strokecolor="#ed7d31" strokeweight=".5pt">
                  <v:stroke dashstyle="3 1"/>
                  <v:textbox inset=".5mm,.5mm,.5mm,.5mm">
                    <w:txbxContent>
                      <w:p w14:paraId="49BE88DE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shape id="Надпись 9" o:spid="_x0000_s1029" type="#_x0000_t202" style="position:absolute;left:17946;top:24020;width:456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" strokecolor="#ed7d31" strokeweight=".5pt">
                  <v:stroke dashstyle="3 1"/>
                  <v:textbox inset=".5mm,.5mm,.5mm,.5mm">
                    <w:txbxContent>
                      <w:p w14:paraId="5CDF34DF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10" o:spid="_x0000_s1030" type="#_x0000_t202" style="position:absolute;left:42649;top:23951;width:456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" strokecolor="#ed7d31" strokeweight=".5pt">
                  <v:stroke dashstyle="3 1"/>
                  <v:textbox inset=".5mm,.5mm,.5mm,.5mm">
                    <w:txbxContent>
                      <w:p w14:paraId="5E808DC6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11" o:spid="_x0000_s1031" style="position:absolute;top:136;width:14739;height:35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" stroked="f" strokeweight="1pt">
                  <v:fill opacity="52428f"/>
                </v:rect>
                <v:rect id="Прямоугольник 12" o:spid="_x0000_s1032" style="position:absolute;left:14739;top:13170;width:43195;height:10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" stroked="f" strokeweight="1pt">
                  <v:fill opacity="52428f"/>
                </v:rect>
                <v:rect id="Прямоугольник 13" o:spid="_x0000_s1033" style="position:absolute;left:14739;top:136;width:10095;height:13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" stroked="f" strokeweight="1pt">
                  <v:fill opacity="52428f"/>
                </v:rect>
                <v:rect id="Прямоугольник 14" o:spid="_x0000_s1034" style="position:absolute;left:57866;width:3404;height:35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" stroked="f" strokeweight="1pt">
                  <v:fill opacity="52428f"/>
                </v:rect>
                <v:rect id="Прямоугольник 15" o:spid="_x0000_s1035" style="position:absolute;left:33437;top:136;width:15353;height:13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" stroked="f" strokeweight="1pt">
                  <v:fill opacity="52428f"/>
                </v:rect>
                <v:rect id="Прямоугольник 16" o:spid="_x0000_s1036" style="position:absolute;left:24702;top:23747;width:16036;height:1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" stroked="f" strokeweight="1pt">
                  <v:fill opacity="52428f"/>
                </v:rect>
                <v:rect id="Прямоугольник 17" o:spid="_x0000_s1037" style="position:absolute;left:49268;top:23747;width:8593;height:11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" stroked="f" strokeweight="1pt">
                  <v:fill opacity="52428f"/>
                </v:rect>
              </v:group>
            </w:pict>
          </mc:Fallback>
        </mc:AlternateContent>
      </w:r>
      <w:r w:rsidRPr="00CA75DA">
        <w:rPr>
          <w:noProof/>
        </w:rPr>
        <w:drawing>
          <wp:inline distT="0" distB="0" distL="0" distR="0" wp14:anchorId="281D17A7" wp14:editId="7F212CB5">
            <wp:extent cx="6520180" cy="4357370"/>
            <wp:effectExtent l="0" t="0" r="0" b="508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F07E" w14:textId="77777777" w:rsidR="00571CB8" w:rsidRPr="0077016E" w:rsidRDefault="00571CB8" w:rsidP="00571CB8">
      <w:pPr>
        <w:ind w:firstLine="0"/>
        <w:jc w:val="center"/>
      </w:pPr>
      <w:r w:rsidRPr="0077016E">
        <w:t>Рис. 2 Пример распределения четырёх мест сдачи экзамена в учебном классе.</w:t>
      </w:r>
    </w:p>
    <w:p w14:paraId="334EDE0D" w14:textId="77777777" w:rsidR="00571CB8" w:rsidRDefault="00571CB8" w:rsidP="00571CB8"/>
    <w:p w14:paraId="73A96F1D" w14:textId="77777777" w:rsidR="00571CB8" w:rsidRDefault="00571CB8" w:rsidP="00927E7F">
      <w:pPr>
        <w:spacing w:line="240" w:lineRule="auto"/>
      </w:pPr>
      <w:r w:rsidRPr="0077016E">
        <w:t xml:space="preserve">На следующем рисунке приведена рекомендуемая схема расположения трёх мест участников в типовом учебном классе, места для устного экзамена </w:t>
      </w:r>
      <w:r>
        <w:t xml:space="preserve">выделены (рядом с местом приведена его рекомендуемая нумерация в </w:t>
      </w:r>
      <w:r w:rsidRPr="00C221DC">
        <w:rPr>
          <w:b/>
        </w:rPr>
        <w:t>Станции записи ответов ГИА</w:t>
      </w:r>
      <w:r>
        <w:t xml:space="preserve"> в формате </w:t>
      </w:r>
      <w:r w:rsidRPr="00C221DC">
        <w:t>[&lt;</w:t>
      </w:r>
      <w:r>
        <w:t>№ ряда</w:t>
      </w:r>
      <w:r w:rsidRPr="00C221DC">
        <w:t>&gt;</w:t>
      </w:r>
      <w:r>
        <w:t>-</w:t>
      </w:r>
      <w:r w:rsidRPr="00C221DC">
        <w:t>&lt;</w:t>
      </w:r>
      <w:r>
        <w:t>№ места</w:t>
      </w:r>
      <w:r w:rsidRPr="00C221DC">
        <w:t>&gt;]</w:t>
      </w:r>
      <w:r>
        <w:t>)</w:t>
      </w:r>
      <w:r w:rsidRPr="0077016E">
        <w:t>.</w:t>
      </w:r>
    </w:p>
    <w:p w14:paraId="461895EF" w14:textId="77777777" w:rsidR="00571CB8" w:rsidRPr="0077016E" w:rsidRDefault="00571CB8" w:rsidP="00571CB8">
      <w:pPr>
        <w:spacing w:after="64" w:line="259" w:lineRule="auto"/>
        <w:ind w:firstLine="0"/>
        <w:jc w:val="center"/>
        <w:rPr>
          <w:rFonts w:ascii="Tahoma" w:hAnsi="Tahoma" w:cs="Tahom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36BD0571" wp14:editId="0C868EA7">
                <wp:simplePos x="0" y="0"/>
                <wp:positionH relativeFrom="margin">
                  <wp:align>center</wp:align>
                </wp:positionH>
                <wp:positionV relativeFrom="paragraph">
                  <wp:posOffset>508635</wp:posOffset>
                </wp:positionV>
                <wp:extent cx="5546725" cy="3200400"/>
                <wp:effectExtent l="0" t="0" r="0" b="0"/>
                <wp:wrapNone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3200400"/>
                          <a:chOff x="0" y="0"/>
                          <a:chExt cx="55465" cy="32004"/>
                        </a:xfrm>
                      </wpg:grpSpPr>
                      <wps:wsp>
                        <wps:cNvPr id="292" name="Надпись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85" y="545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FCE3D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3" name="Надпись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6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534F9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4" name="Надпись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061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8E87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5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14330" y="0"/>
                            <a:ext cx="15146" cy="217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29410" y="11737"/>
                            <a:ext cx="15013" cy="201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37326" y="68"/>
                            <a:ext cx="18083" cy="11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Прямоугольник 25"/>
                        <wps:cNvSpPr>
                          <a:spLocks noChangeArrowheads="1"/>
                        </wps:cNvSpPr>
                        <wps:spPr bwMode="auto">
                          <a:xfrm>
                            <a:off x="44423" y="11737"/>
                            <a:ext cx="11042" cy="10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52270" y="21768"/>
                            <a:ext cx="3189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22382" y="21768"/>
                            <a:ext cx="7026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D0571" id="Группа 291" o:spid="_x0000_s1038" style="position:absolute;left:0;text-align:left;margin-left:0;margin-top:40.05pt;width:436.75pt;height:252pt;z-index:251838976;mso-position-horizontal:center;mso-position-horizontal-relative:margin" coordsize="5546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">
                <v:shape id="Надпись 18" o:spid="_x0000_s1039" type="#_x0000_t202" style="position:absolute;left:31185;top:545;width:456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" strokecolor="#ed7d31" strokeweight=".5pt">
                  <v:stroke dashstyle="3 1"/>
                  <v:textbox inset=".5mm,.5mm,.5mm,.5mm">
                    <w:txbxContent>
                      <w:p w14:paraId="18AFCE3D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19" o:spid="_x0000_s1040" type="#_x0000_t202" style="position:absolute;left:16036;top:22109;width:456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" strokecolor="#ed7d31" strokeweight=".5pt">
                  <v:stroke dashstyle="3 1"/>
                  <v:textbox inset=".5mm,.5mm,.5mm,.5mm">
                    <w:txbxContent>
                      <w:p w14:paraId="122534F9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20" o:spid="_x0000_s1041" type="#_x0000_t202" style="position:absolute;left:46061;top:22109;width:4567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" strokecolor="#ed7d31" strokeweight=".5pt">
                  <v:stroke dashstyle="3 1"/>
                  <v:textbox inset=".5mm,.5mm,.5mm,.5mm">
                    <w:txbxContent>
                      <w:p w14:paraId="6B508E87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21" o:spid="_x0000_s1042" style="position:absolute;top:68;width:14330;height:31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" stroked="f" strokeweight="1pt">
                  <v:fill opacity="52428f"/>
                </v:rect>
                <v:rect id="Прямоугольник 22" o:spid="_x0000_s1043" style="position:absolute;left:14330;width:15146;height:21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" stroked="f" strokeweight="1pt">
                  <v:fill opacity="52428f"/>
                </v:rect>
                <v:rect id="Прямоугольник 23" o:spid="_x0000_s1044" style="position:absolute;left:29410;top:11737;width:15013;height:20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" stroked="f" strokeweight="1pt">
                  <v:fill opacity="52428f"/>
                </v:rect>
                <v:rect id="Прямоугольник 24" o:spid="_x0000_s1045" style="position:absolute;left:37326;top:68;width:18083;height:11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" stroked="f" strokeweight="1pt">
                  <v:fill opacity="52428f"/>
                </v:rect>
                <v:rect id="Прямоугольник 25" o:spid="_x0000_s1046" style="position:absolute;left:44423;top:11737;width:11042;height:10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" stroked="f" strokeweight="1pt">
                  <v:fill opacity="52428f"/>
                </v:rect>
                <v:rect id="Прямоугольник 26" o:spid="_x0000_s1047" style="position:absolute;left:52270;top:21768;width:3189;height:10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" stroked="f" strokeweight="1pt">
                  <v:fill opacity="52428f"/>
                </v:rect>
                <v:rect id="Прямоугольник 27" o:spid="_x0000_s1048" style="position:absolute;left:22382;top:21768;width:7026;height:10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" stroked="f" strokeweight="1pt">
                  <v:fill opacity="52428f"/>
                </v:rect>
                <w10:wrap anchorx="margin"/>
              </v:group>
            </w:pict>
          </mc:Fallback>
        </mc:AlternateContent>
      </w:r>
      <w:r w:rsidRPr="00CA75DA">
        <w:rPr>
          <w:noProof/>
        </w:rPr>
        <w:drawing>
          <wp:inline distT="0" distB="0" distL="0" distR="0" wp14:anchorId="211B64E7" wp14:editId="32FAA94B">
            <wp:extent cx="5852160" cy="402336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C8F7" w14:textId="77777777" w:rsidR="00571CB8" w:rsidRPr="0077016E" w:rsidRDefault="00571CB8" w:rsidP="00571CB8">
      <w:pPr>
        <w:ind w:firstLine="0"/>
        <w:jc w:val="center"/>
      </w:pPr>
      <w:r w:rsidRPr="0077016E">
        <w:t>Рис. 4 Пример распределения</w:t>
      </w:r>
      <w:r>
        <w:t xml:space="preserve"> трёх</w:t>
      </w:r>
      <w:r w:rsidRPr="0077016E">
        <w:t xml:space="preserve"> мест сдачи экзамена в учебном классе.</w:t>
      </w:r>
    </w:p>
    <w:p w14:paraId="0EF68F17" w14:textId="77777777" w:rsidR="00571CB8" w:rsidRDefault="00571CB8" w:rsidP="00571CB8"/>
    <w:p w14:paraId="23DC134A" w14:textId="6986B475" w:rsidR="00571CB8" w:rsidRPr="005A330A" w:rsidRDefault="00571CB8" w:rsidP="00927E7F">
      <w:pPr>
        <w:spacing w:line="240" w:lineRule="auto"/>
      </w:pPr>
      <w:r w:rsidRPr="005A330A">
        <w:t xml:space="preserve">На следующем рисунке приведена рекомендуемая схема расположения двух мест участников в типовом учебном классе, места для устного </w:t>
      </w:r>
      <w:r w:rsidR="00927E7F">
        <w:t>ТМ</w:t>
      </w:r>
      <w:r w:rsidRPr="005A330A">
        <w:t xml:space="preserve"> выделены (рядом с местом приведена его рекомендуемая нумерация в </w:t>
      </w:r>
      <w:r w:rsidRPr="005A330A">
        <w:rPr>
          <w:b/>
        </w:rPr>
        <w:t>Станции записи ответов ГИА</w:t>
      </w:r>
      <w:r w:rsidRPr="005A330A">
        <w:t xml:space="preserve"> в формате [&lt;№ ряда&gt;-&lt;№ места&gt;]). </w:t>
      </w:r>
    </w:p>
    <w:p w14:paraId="4CDCBE9F" w14:textId="77777777" w:rsidR="00571CB8" w:rsidRPr="0077016E" w:rsidRDefault="00571CB8" w:rsidP="00571CB8">
      <w:pPr>
        <w:spacing w:after="67" w:line="259" w:lineRule="auto"/>
        <w:ind w:firstLine="0"/>
        <w:jc w:val="center"/>
        <w:rPr>
          <w:rFonts w:ascii="Tahoma" w:hAnsi="Tahoma" w:cs="Tahom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553D5EA3" wp14:editId="2E647C7E">
                <wp:simplePos x="0" y="0"/>
                <wp:positionH relativeFrom="column">
                  <wp:posOffset>208280</wp:posOffset>
                </wp:positionH>
                <wp:positionV relativeFrom="paragraph">
                  <wp:posOffset>535305</wp:posOffset>
                </wp:positionV>
                <wp:extent cx="5575300" cy="3200400"/>
                <wp:effectExtent l="0" t="0" r="6350" b="0"/>
                <wp:wrapNone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3200400"/>
                          <a:chOff x="0" y="0"/>
                          <a:chExt cx="55751" cy="32004"/>
                        </a:xfrm>
                      </wpg:grpSpPr>
                      <wps:wsp>
                        <wps:cNvPr id="304" name="Надпись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129" y="614"/>
                            <a:ext cx="4568" cy="2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FF9B9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5" name="Надпись 2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0" y="22723"/>
                            <a:ext cx="4568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583E8" w14:textId="77777777" w:rsidR="007E7A97" w:rsidRPr="00C221DC" w:rsidRDefault="007E7A97" w:rsidP="00571CB8">
                              <w:pPr>
                                <w:ind w:firstLine="0"/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6" name="Прямоугольник 30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14330" y="68"/>
                            <a:ext cx="30161" cy="219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Прямоугольник 19520"/>
                        <wps:cNvSpPr>
                          <a:spLocks noChangeArrowheads="1"/>
                        </wps:cNvSpPr>
                        <wps:spPr bwMode="auto">
                          <a:xfrm>
                            <a:off x="22587" y="22041"/>
                            <a:ext cx="33164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Прямоугольник 19521"/>
                        <wps:cNvSpPr>
                          <a:spLocks noChangeArrowheads="1"/>
                        </wps:cNvSpPr>
                        <wps:spPr bwMode="auto">
                          <a:xfrm>
                            <a:off x="44491" y="12078"/>
                            <a:ext cx="11255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" name="Прямоугольник 19522"/>
                        <wps:cNvSpPr>
                          <a:spLocks noChangeArrowheads="1"/>
                        </wps:cNvSpPr>
                        <wps:spPr bwMode="auto">
                          <a:xfrm>
                            <a:off x="52680" y="0"/>
                            <a:ext cx="3066" cy="12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5EA3" id="Группа 303" o:spid="_x0000_s1049" style="position:absolute;left:0;text-align:left;margin-left:16.4pt;margin-top:42.15pt;width:439pt;height:252pt;z-index:251842048" coordsize="55751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">
                <v:shape id="Надпись 28" o:spid="_x0000_s1050" type="#_x0000_t202" style="position:absolute;left:46129;top:614;width:456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" strokecolor="#ed7d31" strokeweight=".5pt">
                  <v:stroke dashstyle="3 1"/>
                  <v:textbox inset=".5mm,.5mm,.5mm,.5mm">
                    <w:txbxContent>
                      <w:p w14:paraId="111FF9B9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29" o:spid="_x0000_s1051" type="#_x0000_t202" style="position:absolute;left:16240;top:22723;width:4568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" strokecolor="#ed7d31" strokeweight=".5pt">
                  <v:stroke dashstyle="3 1"/>
                  <v:textbox inset=".5mm,.5mm,.5mm,.5mm">
                    <w:txbxContent>
                      <w:p w14:paraId="4FF583E8" w14:textId="77777777" w:rsidR="007E7A97" w:rsidRPr="00C221DC" w:rsidRDefault="007E7A97" w:rsidP="00571CB8">
                        <w:pPr>
                          <w:ind w:firstLine="0"/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rect id="Прямоугольник 30" o:spid="_x0000_s1052" style="position:absolute;top:68;width:14330;height:31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" stroked="f" strokeweight="1pt">
                  <v:fill opacity="52428f"/>
                </v:rect>
                <v:rect id="Прямоугольник 31" o:spid="_x0000_s1053" style="position:absolute;left:14330;top:68;width:30161;height:21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" stroked="f" strokeweight="1pt">
                  <v:fill opacity="52428f"/>
                </v:rect>
                <v:rect id="Прямоугольник 19520" o:spid="_x0000_s1054" style="position:absolute;left:22587;top:22041;width:33164;height:9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" stroked="f" strokeweight="1pt">
                  <v:fill opacity="52428f"/>
                </v:rect>
                <v:rect id="Прямоугольник 19521" o:spid="_x0000_s1055" style="position:absolute;left:44491;top:12078;width:11255;height:9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" stroked="f" strokeweight="1pt">
                  <v:fill opacity="52428f"/>
                </v:rect>
                <v:rect id="Прямоугольник 19522" o:spid="_x0000_s1056" style="position:absolute;left:52680;width:3066;height:12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" stroked="f" strokeweight="1pt">
                  <v:fill opacity="52428f"/>
                </v:rect>
              </v:group>
            </w:pict>
          </mc:Fallback>
        </mc:AlternateContent>
      </w:r>
      <w:r w:rsidRPr="00CA75DA">
        <w:rPr>
          <w:noProof/>
        </w:rPr>
        <w:drawing>
          <wp:inline distT="0" distB="0" distL="0" distR="0" wp14:anchorId="6008A91D" wp14:editId="474CB858">
            <wp:extent cx="5963285" cy="4070985"/>
            <wp:effectExtent l="0" t="0" r="0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B134" w14:textId="77777777" w:rsidR="00571CB8" w:rsidRPr="0077016E" w:rsidRDefault="00571CB8" w:rsidP="00571CB8">
      <w:pPr>
        <w:ind w:firstLine="0"/>
        <w:jc w:val="center"/>
      </w:pPr>
      <w:r w:rsidRPr="0077016E">
        <w:t>Рис. 5 Пример распределения</w:t>
      </w:r>
      <w:r>
        <w:t xml:space="preserve"> двух</w:t>
      </w:r>
      <w:r w:rsidRPr="0077016E">
        <w:t xml:space="preserve"> мест сдачи экзамена в учебном классе.</w:t>
      </w:r>
    </w:p>
    <w:p w14:paraId="7C5FF0C1" w14:textId="77777777" w:rsidR="00571CB8" w:rsidRDefault="00571CB8" w:rsidP="00571CB8"/>
    <w:p w14:paraId="07A4064A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78" w:name="_Toc444873717"/>
      <w:bookmarkStart w:id="179" w:name="_Toc444874071"/>
      <w:r w:rsidRPr="0077016E">
        <w:t>Максимальное количество участников в одной аудитории</w:t>
      </w:r>
      <w:bookmarkEnd w:id="178"/>
      <w:bookmarkEnd w:id="179"/>
    </w:p>
    <w:p w14:paraId="3A920732" w14:textId="77777777" w:rsidR="00571CB8" w:rsidRPr="0077016E" w:rsidRDefault="00571CB8" w:rsidP="00927E7F">
      <w:pPr>
        <w:spacing w:line="240" w:lineRule="auto"/>
      </w:pPr>
      <w:r w:rsidRPr="0077016E">
        <w:t>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участниками. Т.е. в большие кабинеты рекомендуется распределять больше детей, а</w:t>
      </w:r>
      <w:r>
        <w:t xml:space="preserve"> </w:t>
      </w:r>
      <w:r w:rsidRPr="0077016E">
        <w:t xml:space="preserve">в маленькие – меньше. </w:t>
      </w:r>
    </w:p>
    <w:p w14:paraId="0F2AD97E" w14:textId="77777777" w:rsidR="00571CB8" w:rsidRPr="0077016E" w:rsidRDefault="00571CB8" w:rsidP="00927E7F">
      <w:pPr>
        <w:spacing w:line="240" w:lineRule="auto"/>
      </w:pPr>
      <w:r w:rsidRPr="0077016E">
        <w:t xml:space="preserve">В таблице приведены примеры максимального расчетного расстояния между четырьмя точками в зависимости от размера типового учебного класса, при условии применения правила шахматного распределения участников вдоль длинных стен (см. предыдущий раздел). </w:t>
      </w:r>
    </w:p>
    <w:tbl>
      <w:tblPr>
        <w:tblW w:w="9570" w:type="dxa"/>
        <w:jc w:val="center"/>
        <w:tblCellMar>
          <w:top w:w="52" w:type="dxa"/>
          <w:left w:w="107" w:type="dxa"/>
          <w:right w:w="115" w:type="dxa"/>
        </w:tblCellMar>
        <w:tblLook w:val="00A0" w:firstRow="1" w:lastRow="0" w:firstColumn="1" w:lastColumn="0" w:noHBand="0" w:noVBand="0"/>
      </w:tblPr>
      <w:tblGrid>
        <w:gridCol w:w="4783"/>
        <w:gridCol w:w="4787"/>
      </w:tblGrid>
      <w:tr w:rsidR="00571CB8" w:rsidRPr="0077016E" w14:paraId="2653A905" w14:textId="77777777" w:rsidTr="00571CB8">
        <w:trPr>
          <w:trHeight w:val="403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E65F75" w14:textId="77777777" w:rsidR="00571CB8" w:rsidRPr="004E5C18" w:rsidRDefault="00571CB8" w:rsidP="00571CB8">
            <w:pPr>
              <w:spacing w:line="259" w:lineRule="auto"/>
              <w:ind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b/>
                <w:sz w:val="22"/>
              </w:rPr>
              <w:t xml:space="preserve">Параметры кабинета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E8FD8C" w14:textId="77777777" w:rsidR="00571CB8" w:rsidRPr="004E5C18" w:rsidRDefault="00571CB8" w:rsidP="00571CB8">
            <w:pPr>
              <w:spacing w:line="259" w:lineRule="auto"/>
              <w:ind w:left="2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b/>
                <w:sz w:val="22"/>
              </w:rPr>
              <w:t>Максимальное расчетное расстояние</w:t>
            </w:r>
          </w:p>
        </w:tc>
      </w:tr>
      <w:tr w:rsidR="00571CB8" w:rsidRPr="0077016E" w14:paraId="32465035" w14:textId="77777777" w:rsidTr="00571CB8">
        <w:trPr>
          <w:trHeight w:val="407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F164" w14:textId="77777777" w:rsidR="00571CB8" w:rsidRPr="004E5C18" w:rsidRDefault="00571CB8" w:rsidP="00571CB8">
            <w:pPr>
              <w:spacing w:line="259" w:lineRule="auto"/>
              <w:ind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Три ряда парт, 8 х </w:t>
            </w:r>
            <w:smartTag w:uri="urn:schemas-microsoft-com:office:smarttags" w:element="metricconverter">
              <w:smartTagPr>
                <w:attr w:name="ProductID" w:val="6,5 метров"/>
              </w:smartTagPr>
              <w:r w:rsidRPr="004E5C18">
                <w:rPr>
                  <w:rFonts w:cs="Times New Roman"/>
                  <w:sz w:val="22"/>
                </w:rPr>
                <w:t>6,5 метров</w:t>
              </w:r>
            </w:smartTag>
            <w:r w:rsidRPr="004E5C18">
              <w:rPr>
                <w:rFonts w:cs="Times New Roman"/>
                <w:sz w:val="22"/>
              </w:rPr>
              <w:t xml:space="preserve">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4E5C18">
                <w:rPr>
                  <w:rFonts w:cs="Times New Roman"/>
                  <w:sz w:val="22"/>
                </w:rPr>
                <w:t>52 кв. м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47B98" w14:textId="77777777" w:rsidR="00571CB8" w:rsidRPr="004E5C18" w:rsidRDefault="00571CB8" w:rsidP="00571CB8">
            <w:pPr>
              <w:spacing w:line="259" w:lineRule="auto"/>
              <w:ind w:left="8" w:firstLine="0"/>
              <w:jc w:val="center"/>
              <w:rPr>
                <w:rFonts w:cs="Times New Roman"/>
                <w:sz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4E5C18">
                <w:rPr>
                  <w:rFonts w:cs="Times New Roman"/>
                  <w:sz w:val="22"/>
                </w:rPr>
                <w:t>7 метров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</w:tr>
      <w:tr w:rsidR="00571CB8" w:rsidRPr="0077016E" w14:paraId="770E244C" w14:textId="77777777" w:rsidTr="00571CB8">
        <w:trPr>
          <w:trHeight w:val="406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E0DD" w14:textId="77777777" w:rsidR="00571CB8" w:rsidRPr="004E5C18" w:rsidRDefault="00571CB8" w:rsidP="00571CB8">
            <w:pPr>
              <w:spacing w:line="259" w:lineRule="auto"/>
              <w:ind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Три ряда парт, 9 х </w:t>
            </w:r>
            <w:smartTag w:uri="urn:schemas-microsoft-com:office:smarttags" w:element="metricconverter">
              <w:smartTagPr>
                <w:attr w:name="ProductID" w:val="6 метров"/>
              </w:smartTagPr>
              <w:r w:rsidRPr="004E5C18">
                <w:rPr>
                  <w:rFonts w:cs="Times New Roman"/>
                  <w:sz w:val="22"/>
                </w:rPr>
                <w:t>6 метров</w:t>
              </w:r>
            </w:smartTag>
            <w:r w:rsidRPr="004E5C18">
              <w:rPr>
                <w:rFonts w:cs="Times New Roman"/>
                <w:sz w:val="22"/>
              </w:rPr>
              <w:t xml:space="preserve">, </w:t>
            </w:r>
            <w:smartTag w:uri="urn:schemas-microsoft-com:office:smarttags" w:element="metricconverter">
              <w:smartTagPr>
                <w:attr w:name="ProductID" w:val="54 кв. м"/>
              </w:smartTagPr>
              <w:r w:rsidRPr="004E5C18">
                <w:rPr>
                  <w:rFonts w:cs="Times New Roman"/>
                  <w:sz w:val="22"/>
                </w:rPr>
                <w:t>54 кв. м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4F6F" w14:textId="77777777" w:rsidR="00571CB8" w:rsidRPr="004E5C18" w:rsidRDefault="00571CB8" w:rsidP="00571CB8">
            <w:pPr>
              <w:spacing w:line="259" w:lineRule="auto"/>
              <w:ind w:left="9" w:firstLine="0"/>
              <w:jc w:val="center"/>
              <w:rPr>
                <w:rFonts w:cs="Times New Roman"/>
                <w:sz w:val="22"/>
              </w:rPr>
            </w:pPr>
            <w:smartTag w:uri="urn:schemas-microsoft-com:office:smarttags" w:element="metricconverter">
              <w:smartTagPr>
                <w:attr w:name="ProductID" w:val="6,7 метра"/>
              </w:smartTagPr>
              <w:r w:rsidRPr="004E5C18">
                <w:rPr>
                  <w:rFonts w:cs="Times New Roman"/>
                  <w:sz w:val="22"/>
                </w:rPr>
                <w:t>6,7 метра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</w:tr>
      <w:tr w:rsidR="00571CB8" w:rsidRPr="0077016E" w14:paraId="37B469F7" w14:textId="77777777" w:rsidTr="00571CB8">
        <w:trPr>
          <w:trHeight w:val="408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62AE" w14:textId="77777777" w:rsidR="00571CB8" w:rsidRPr="004E5C18" w:rsidRDefault="00571CB8" w:rsidP="00571CB8">
            <w:pPr>
              <w:spacing w:line="259" w:lineRule="auto"/>
              <w:ind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Два ряда парт, 13х4 метра,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4E5C18">
                <w:rPr>
                  <w:rFonts w:cs="Times New Roman"/>
                  <w:sz w:val="22"/>
                </w:rPr>
                <w:t>52 кв. м</w:t>
              </w:r>
            </w:smartTag>
            <w:r w:rsidRPr="004E5C18">
              <w:rPr>
                <w:rFonts w:cs="Times New Roman"/>
                <w:sz w:val="22"/>
              </w:rPr>
              <w:t xml:space="preserve">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9CC7" w14:textId="77777777" w:rsidR="00571CB8" w:rsidRPr="004E5C18" w:rsidRDefault="00571CB8" w:rsidP="00571CB8">
            <w:pPr>
              <w:spacing w:line="259" w:lineRule="auto"/>
              <w:ind w:left="9" w:firstLine="0"/>
              <w:jc w:val="center"/>
              <w:rPr>
                <w:rFonts w:cs="Times New Roman"/>
                <w:sz w:val="22"/>
              </w:rPr>
            </w:pPr>
            <w:smartTag w:uri="urn:schemas-microsoft-com:office:smarttags" w:element="metricconverter">
              <w:smartTagPr>
                <w:attr w:name="ProductID" w:val="5,9 метра"/>
              </w:smartTagPr>
              <w:r w:rsidRPr="004E5C18">
                <w:rPr>
                  <w:rFonts w:cs="Times New Roman"/>
                  <w:sz w:val="22"/>
                </w:rPr>
                <w:t>5,9 метра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</w:tr>
    </w:tbl>
    <w:p w14:paraId="1F52033F" w14:textId="77777777" w:rsidR="00571CB8" w:rsidRDefault="00571CB8" w:rsidP="00927E7F">
      <w:pPr>
        <w:spacing w:line="240" w:lineRule="auto"/>
      </w:pPr>
      <w:r w:rsidRPr="0077016E">
        <w:t xml:space="preserve">Таким образом, для больших кабинетов, различной пропорции по длине и ширине, рассчитанных на обучение до 25 учеников (площадь свыше </w:t>
      </w:r>
      <w:smartTag w:uri="urn:schemas-microsoft-com:office:smarttags" w:element="metricconverter">
        <w:smartTagPr>
          <w:attr w:name="ProductID" w:val="50 кв. м"/>
        </w:smartTagPr>
        <w:r w:rsidRPr="0077016E">
          <w:t>50 кв. м</w:t>
        </w:r>
      </w:smartTag>
      <w:r w:rsidRPr="0077016E">
        <w:t>., т.е. 2-</w:t>
      </w:r>
      <w:smartTag w:uri="urn:schemas-microsoft-com:office:smarttags" w:element="metricconverter">
        <w:smartTagPr>
          <w:attr w:name="ProductID" w:val="2,5 кв. метра"/>
        </w:smartTagPr>
        <w:r w:rsidRPr="0077016E">
          <w:t>2,5 кв. метра</w:t>
        </w:r>
      </w:smartTag>
      <w:r w:rsidRPr="0077016E">
        <w:t xml:space="preserve"> на ученика) можно принять, что с учётом наличия мебели, расположения парт и т.п.</w:t>
      </w:r>
      <w:r w:rsidRPr="0077016E">
        <w:rPr>
          <w:b/>
        </w:rPr>
        <w:t xml:space="preserve"> </w:t>
      </w:r>
      <w:r w:rsidRPr="0077016E">
        <w:rPr>
          <w:b/>
          <w:u w:val="single" w:color="000000"/>
        </w:rPr>
        <w:t>рекомендуется обеспечить расстояние между двумя участниками не менее пяти</w:t>
      </w:r>
      <w:r w:rsidRPr="0077016E">
        <w:rPr>
          <w:b/>
        </w:rPr>
        <w:t xml:space="preserve"> </w:t>
      </w:r>
      <w:r w:rsidRPr="0077016E">
        <w:rPr>
          <w:b/>
          <w:u w:val="single" w:color="000000"/>
        </w:rPr>
        <w:t>метров</w:t>
      </w:r>
      <w:r w:rsidRPr="0077016E">
        <w:t>.</w:t>
      </w:r>
    </w:p>
    <w:p w14:paraId="28534B8C" w14:textId="77777777" w:rsidR="00571CB8" w:rsidRDefault="00571CB8" w:rsidP="00571CB8">
      <w:pPr>
        <w:rPr>
          <w:b/>
        </w:rPr>
      </w:pPr>
    </w:p>
    <w:p w14:paraId="1E861486" w14:textId="77777777" w:rsidR="00571CB8" w:rsidRPr="004E5C18" w:rsidRDefault="00571CB8" w:rsidP="00571CB8">
      <w:pPr>
        <w:rPr>
          <w:b/>
        </w:rPr>
      </w:pPr>
      <w:r w:rsidRPr="004E5C18">
        <w:rPr>
          <w:b/>
        </w:rPr>
        <w:t>Для справки:</w:t>
      </w:r>
    </w:p>
    <w:p w14:paraId="18CE2A48" w14:textId="77777777" w:rsidR="00571CB8" w:rsidRDefault="00571CB8" w:rsidP="00927E7F">
      <w:pPr>
        <w:spacing w:line="240" w:lineRule="auto"/>
      </w:pPr>
      <w:r w:rsidRPr="0077016E">
        <w:t xml:space="preserve">Увеличение расстояния от источника звука в два раза даёт снижение громкости в 6 Дб. Например, если громкость обычного разговора принять в 60 Дб на расстоянии </w:t>
      </w:r>
      <w:smartTag w:uri="urn:schemas-microsoft-com:office:smarttags" w:element="metricconverter">
        <w:smartTagPr>
          <w:attr w:name="ProductID" w:val="1 метр"/>
        </w:smartTagPr>
        <w:r w:rsidRPr="0077016E">
          <w:t>1 метр</w:t>
        </w:r>
      </w:smartTag>
      <w:r w:rsidRPr="0077016E">
        <w:t xml:space="preserve">, то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77016E">
          <w:t>5 метров</w:t>
        </w:r>
      </w:smartTag>
      <w:r w:rsidRPr="0077016E">
        <w:t xml:space="preserve"> его громкость составит: 46 Дб. На расстоянии 5</w:t>
      </w:r>
      <w:r>
        <w:t> </w:t>
      </w:r>
      <w:r w:rsidRPr="0077016E">
        <w:t xml:space="preserve">метров, громкость всех звуков на 14 Дб меньше, чем на расстоянии </w:t>
      </w:r>
      <w:smartTag w:uri="urn:schemas-microsoft-com:office:smarttags" w:element="metricconverter">
        <w:smartTagPr>
          <w:attr w:name="ProductID" w:val="1 метр"/>
        </w:smartTagPr>
        <w:r w:rsidRPr="0077016E">
          <w:t>1 метр</w:t>
        </w:r>
      </w:smartTag>
      <w:r w:rsidRPr="0077016E">
        <w:t>.</w:t>
      </w:r>
    </w:p>
    <w:p w14:paraId="3838B837" w14:textId="77777777" w:rsidR="00571CB8" w:rsidRDefault="00571CB8" w:rsidP="00571CB8">
      <w:pPr>
        <w:pStyle w:val="30"/>
        <w:ind w:hanging="11"/>
      </w:pPr>
      <w:bookmarkStart w:id="180" w:name="_Toc448310535"/>
      <w:bookmarkStart w:id="181" w:name="_Toc508709079"/>
      <w:bookmarkStart w:id="182" w:name="_Toc92964864"/>
      <w:r>
        <w:t>Конфигурация аудиогарнитур</w:t>
      </w:r>
      <w:bookmarkEnd w:id="180"/>
      <w:bookmarkEnd w:id="181"/>
      <w:bookmarkEnd w:id="182"/>
    </w:p>
    <w:p w14:paraId="72FFE853" w14:textId="77777777" w:rsidR="00571CB8" w:rsidRPr="0077016E" w:rsidRDefault="00571CB8" w:rsidP="00927E7F">
      <w:pPr>
        <w:spacing w:line="240" w:lineRule="auto"/>
      </w:pPr>
      <w:r w:rsidRPr="0077016E">
        <w:t xml:space="preserve">Ключевым требованием к аудиогарнитурам является максимальная изоляция участника от внешних звуков и исключение записи посторонних звуков. </w:t>
      </w:r>
    </w:p>
    <w:p w14:paraId="5E80A9E4" w14:textId="77777777" w:rsidR="00571CB8" w:rsidRPr="0077016E" w:rsidRDefault="00571CB8" w:rsidP="00927E7F">
      <w:pPr>
        <w:spacing w:line="240" w:lineRule="auto"/>
      </w:pPr>
      <w:r w:rsidRPr="0077016E">
        <w:t xml:space="preserve">Условно поделим аудиогарнитуры на два класса: </w:t>
      </w:r>
    </w:p>
    <w:p w14:paraId="090285D8" w14:textId="77777777" w:rsidR="00571CB8" w:rsidRPr="00022546" w:rsidRDefault="00571CB8" w:rsidP="00927E7F">
      <w:pPr>
        <w:pStyle w:val="a"/>
        <w:spacing w:line="240" w:lineRule="auto"/>
      </w:pPr>
      <w:r w:rsidRPr="00022546">
        <w:rPr>
          <w:b/>
        </w:rPr>
        <w:t>Тип 1. «Лингафонные»</w:t>
      </w:r>
      <w:r w:rsidRPr="00022546">
        <w:t xml:space="preserve">. Высококлассные гарнитуры с направленным микрофоном и высоким уровнем шумоподавления. Обеспечивают качественное проведение экзамена одновременно для нескольких участников в одной аудитории. </w:t>
      </w:r>
    </w:p>
    <w:p w14:paraId="40D5662B" w14:textId="77777777" w:rsidR="00571CB8" w:rsidRDefault="00571CB8" w:rsidP="00927E7F">
      <w:pPr>
        <w:pStyle w:val="a"/>
        <w:spacing w:line="240" w:lineRule="auto"/>
      </w:pPr>
      <w:r w:rsidRPr="00022546">
        <w:rPr>
          <w:b/>
        </w:rPr>
        <w:t>Тип 2. «Простые».</w:t>
      </w:r>
      <w:r w:rsidRPr="00022546">
        <w:t xml:space="preserve"> Гарнитуры с минимальными требованиями рекомендованы для использования в кабинетах с одним рабочим местом.</w:t>
      </w:r>
    </w:p>
    <w:p w14:paraId="55BD4A06" w14:textId="77777777" w:rsidR="00571CB8" w:rsidRDefault="00571CB8" w:rsidP="00927E7F">
      <w:pPr>
        <w:spacing w:line="240" w:lineRule="auto"/>
        <w:rPr>
          <w:b/>
        </w:rPr>
      </w:pPr>
    </w:p>
    <w:p w14:paraId="59CDB02E" w14:textId="77777777" w:rsidR="00571CB8" w:rsidRPr="004E5C18" w:rsidRDefault="00571CB8" w:rsidP="00927E7F">
      <w:pPr>
        <w:spacing w:line="240" w:lineRule="auto"/>
        <w:rPr>
          <w:b/>
        </w:rPr>
      </w:pPr>
      <w:r w:rsidRPr="004E5C18">
        <w:rPr>
          <w:b/>
        </w:rPr>
        <w:t>Важно!</w:t>
      </w:r>
    </w:p>
    <w:p w14:paraId="42ECB30C" w14:textId="20249E1B" w:rsidR="00571CB8" w:rsidRPr="0077016E" w:rsidRDefault="00571CB8" w:rsidP="00927E7F">
      <w:pPr>
        <w:spacing w:line="240" w:lineRule="auto"/>
      </w:pPr>
      <w:r w:rsidRPr="0077016E">
        <w:t xml:space="preserve">На </w:t>
      </w:r>
      <w:r w:rsidR="00927E7F">
        <w:t>ТМ</w:t>
      </w:r>
      <w:r w:rsidRPr="0077016E">
        <w:t xml:space="preserve"> допустимо использовать только гарнитуры, имеющие микрофон с подвижным креплением (не на проводе). </w:t>
      </w:r>
    </w:p>
    <w:p w14:paraId="0D9DA123" w14:textId="77777777" w:rsidR="00571CB8" w:rsidRDefault="00571CB8" w:rsidP="00927E7F">
      <w:pPr>
        <w:spacing w:line="240" w:lineRule="auto"/>
      </w:pPr>
      <w:r w:rsidRPr="0077016E">
        <w:t xml:space="preserve">Использование микрофонов ноутбуков, отдельных микрофонов и микрофонов на проводе </w:t>
      </w:r>
      <w:r w:rsidRPr="0077016E">
        <w:rPr>
          <w:b/>
        </w:rPr>
        <w:t>категорически запрещено</w:t>
      </w:r>
      <w:r w:rsidRPr="0077016E">
        <w:t>.</w:t>
      </w:r>
    </w:p>
    <w:p w14:paraId="733B8405" w14:textId="77777777" w:rsidR="00571CB8" w:rsidRDefault="00571CB8" w:rsidP="00571CB8"/>
    <w:p w14:paraId="4D449885" w14:textId="77777777" w:rsidR="00571CB8" w:rsidRDefault="00571CB8" w:rsidP="00571CB8"/>
    <w:p w14:paraId="5B9C04F3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83" w:name="_Toc444873719"/>
      <w:bookmarkStart w:id="184" w:name="_Toc444874073"/>
      <w:r w:rsidRPr="0077016E">
        <w:t>Спецификация лингафонных гарнитур</w:t>
      </w:r>
      <w:bookmarkEnd w:id="183"/>
      <w:bookmarkEnd w:id="184"/>
    </w:p>
    <w:p w14:paraId="0B76C7EE" w14:textId="77777777" w:rsidR="00571CB8" w:rsidRDefault="00571CB8" w:rsidP="00927E7F">
      <w:pPr>
        <w:spacing w:line="240" w:lineRule="auto"/>
      </w:pPr>
      <w:r w:rsidRPr="0077016E">
        <w:t xml:space="preserve">В следующей таблице приведены </w:t>
      </w:r>
      <w:r w:rsidRPr="0077016E">
        <w:rPr>
          <w:b/>
          <w:u w:val="single" w:color="000000"/>
        </w:rPr>
        <w:t>критические</w:t>
      </w:r>
      <w:r w:rsidRPr="0077016E">
        <w:t>, с точки зрения качества записи ответов, технические требования к лингафонным гарнитурам.</w:t>
      </w:r>
    </w:p>
    <w:tbl>
      <w:tblPr>
        <w:tblW w:w="9619" w:type="dxa"/>
        <w:tblInd w:w="-121" w:type="dxa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381"/>
        <w:gridCol w:w="2126"/>
        <w:gridCol w:w="4112"/>
      </w:tblGrid>
      <w:tr w:rsidR="00571CB8" w:rsidRPr="004E5C18" w14:paraId="19A6340D" w14:textId="77777777" w:rsidTr="00571CB8">
        <w:trPr>
          <w:trHeight w:val="403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E0AD48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b/>
                <w:sz w:val="22"/>
              </w:rPr>
              <w:t xml:space="preserve">Показатель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64895C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b/>
                <w:sz w:val="22"/>
              </w:rPr>
              <w:t>Ед. измерения</w:t>
            </w: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F65EF9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b/>
                <w:sz w:val="22"/>
              </w:rPr>
              <w:t xml:space="preserve">Рекомендованные значения </w:t>
            </w:r>
          </w:p>
        </w:tc>
      </w:tr>
      <w:tr w:rsidR="00571CB8" w:rsidRPr="004E5C18" w14:paraId="080D46A3" w14:textId="77777777" w:rsidTr="00571CB8">
        <w:trPr>
          <w:trHeight w:val="683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960A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Тип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C3C4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A10A5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Гарнитура, микрофон с подвижным креплением (не «на проводе») </w:t>
            </w:r>
          </w:p>
        </w:tc>
      </w:tr>
      <w:tr w:rsidR="00571CB8" w:rsidRPr="004E5C18" w14:paraId="3FBC71BA" w14:textId="77777777" w:rsidTr="00571CB8">
        <w:trPr>
          <w:trHeight w:val="1018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93A4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Тип динамиков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A570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8FA3" w14:textId="77777777" w:rsidR="00571CB8" w:rsidRPr="004E5C18" w:rsidRDefault="00571CB8" w:rsidP="00571CB8">
            <w:pPr>
              <w:spacing w:after="36"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Закрытого типа </w:t>
            </w:r>
          </w:p>
          <w:p w14:paraId="210108D4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Жёсткая замкнутая (без отверстий) внешняя крышка динамиков </w:t>
            </w:r>
          </w:p>
        </w:tc>
      </w:tr>
      <w:tr w:rsidR="00571CB8" w:rsidRPr="004E5C18" w14:paraId="07334696" w14:textId="77777777" w:rsidTr="00571CB8">
        <w:trPr>
          <w:trHeight w:val="684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B5B3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Ушные подушки наушников (амбушюры)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78A7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9CB3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Мягкие, изолирующие, полностью покрывающие ухо </w:t>
            </w:r>
          </w:p>
        </w:tc>
      </w:tr>
      <w:tr w:rsidR="00571CB8" w:rsidRPr="004E5C18" w14:paraId="3373E7E8" w14:textId="77777777" w:rsidTr="00571CB8">
        <w:trPr>
          <w:trHeight w:val="682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ADE0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Система активного шумоподавления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4BDB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F677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Да </w:t>
            </w:r>
          </w:p>
        </w:tc>
      </w:tr>
      <w:tr w:rsidR="00571CB8" w:rsidRPr="004E5C18" w14:paraId="56F3FCD6" w14:textId="77777777" w:rsidTr="00571CB8">
        <w:trPr>
          <w:trHeight w:val="682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7D5C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lastRenderedPageBreak/>
              <w:t xml:space="preserve">Чувствительность микрофона*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F03D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Дб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2862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не более -60 Дб </w:t>
            </w:r>
          </w:p>
        </w:tc>
      </w:tr>
      <w:tr w:rsidR="00571CB8" w:rsidRPr="004E5C18" w14:paraId="3073A87B" w14:textId="77777777" w:rsidTr="00571CB8">
        <w:trPr>
          <w:trHeight w:val="406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7149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Направленность микрофона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EBAB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B30C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однонаправленный </w:t>
            </w:r>
          </w:p>
        </w:tc>
      </w:tr>
      <w:tr w:rsidR="00571CB8" w:rsidRPr="004E5C18" w14:paraId="1FBF3A17" w14:textId="77777777" w:rsidTr="00571CB8">
        <w:trPr>
          <w:trHeight w:val="406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3758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Длина кабеля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21CE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метр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B8D2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E5C18">
                <w:rPr>
                  <w:rFonts w:cs="Times New Roman"/>
                  <w:sz w:val="22"/>
                </w:rPr>
                <w:t>2 м</w:t>
              </w:r>
            </w:smartTag>
            <w:r w:rsidRPr="004E5C18">
              <w:rPr>
                <w:rFonts w:cs="Times New Roman"/>
                <w:sz w:val="22"/>
              </w:rPr>
              <w:t xml:space="preserve"> </w:t>
            </w:r>
          </w:p>
        </w:tc>
      </w:tr>
      <w:tr w:rsidR="00571CB8" w:rsidRPr="004E5C18" w14:paraId="65CC2C3C" w14:textId="77777777" w:rsidTr="00571CB8">
        <w:trPr>
          <w:trHeight w:val="684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4A1E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Тип крепления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187F" w14:textId="77777777" w:rsidR="00571CB8" w:rsidRPr="004E5C18" w:rsidRDefault="00571CB8" w:rsidP="00571CB8">
            <w:pPr>
              <w:spacing w:line="276" w:lineRule="auto"/>
              <w:ind w:left="13" w:firstLine="0"/>
              <w:jc w:val="center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916F" w14:textId="77777777" w:rsidR="00571CB8" w:rsidRPr="004E5C18" w:rsidRDefault="00571CB8" w:rsidP="00571CB8">
            <w:pPr>
              <w:spacing w:line="276" w:lineRule="auto"/>
              <w:ind w:left="13" w:firstLine="0"/>
              <w:rPr>
                <w:rFonts w:cs="Times New Roman"/>
                <w:sz w:val="22"/>
              </w:rPr>
            </w:pPr>
            <w:r w:rsidRPr="004E5C18">
              <w:rPr>
                <w:rFonts w:cs="Times New Roman"/>
                <w:sz w:val="22"/>
              </w:rPr>
              <w:t xml:space="preserve">Мягкое оголовье с возможностью регулировки размера </w:t>
            </w:r>
          </w:p>
        </w:tc>
      </w:tr>
    </w:tbl>
    <w:p w14:paraId="64C9DCA0" w14:textId="77777777" w:rsidR="00571CB8" w:rsidRDefault="00571CB8" w:rsidP="00571CB8"/>
    <w:p w14:paraId="2F21D65E" w14:textId="77777777" w:rsidR="00571CB8" w:rsidRDefault="00571CB8" w:rsidP="00927E7F">
      <w:pPr>
        <w:spacing w:line="240" w:lineRule="auto"/>
      </w:pPr>
      <w:r w:rsidRPr="0077016E">
        <w:t>* Чем выше чувствительность микрофона, тем сильнее слышны на записи посторонние шумы.</w:t>
      </w:r>
    </w:p>
    <w:p w14:paraId="4029B1BC" w14:textId="77777777" w:rsidR="00571CB8" w:rsidRDefault="00571CB8" w:rsidP="00927E7F">
      <w:pPr>
        <w:spacing w:line="240" w:lineRule="auto"/>
        <w:rPr>
          <w:b/>
        </w:rPr>
      </w:pPr>
    </w:p>
    <w:p w14:paraId="1A944E1E" w14:textId="77777777" w:rsidR="00571CB8" w:rsidRPr="004E5C18" w:rsidRDefault="00571CB8" w:rsidP="00927E7F">
      <w:pPr>
        <w:spacing w:line="240" w:lineRule="auto"/>
        <w:rPr>
          <w:b/>
        </w:rPr>
      </w:pPr>
      <w:r w:rsidRPr="004E5C18">
        <w:rPr>
          <w:b/>
        </w:rPr>
        <w:t>Для справки:</w:t>
      </w:r>
    </w:p>
    <w:p w14:paraId="4685A00D" w14:textId="77777777" w:rsidR="00571CB8" w:rsidRPr="0077016E" w:rsidRDefault="00571CB8" w:rsidP="00927E7F">
      <w:pPr>
        <w:spacing w:line="240" w:lineRule="auto"/>
      </w:pPr>
      <w:r w:rsidRPr="0077016E">
        <w:t>В</w:t>
      </w:r>
      <w:r w:rsidRPr="00164CE3">
        <w:t xml:space="preserve"> </w:t>
      </w:r>
      <w:r w:rsidRPr="0077016E">
        <w:t>качестве примера производителей, специализирующихся на производстве высококлассного аудиооборудования, можно привести следующих вендоров: KOSS, Phil</w:t>
      </w:r>
      <w:r>
        <w:rPr>
          <w:lang w:val="en-US"/>
        </w:rPr>
        <w:t>l</w:t>
      </w:r>
      <w:r w:rsidRPr="0077016E">
        <w:t>ip</w:t>
      </w:r>
      <w:r>
        <w:rPr>
          <w:lang w:val="en-US"/>
        </w:rPr>
        <w:t>s</w:t>
      </w:r>
      <w:r w:rsidRPr="0077016E">
        <w:t>, BOSE, Beats, Sennheiser, Audio-Technica</w:t>
      </w:r>
      <w:r>
        <w:t>,</w:t>
      </w:r>
      <w:r w:rsidRPr="0077016E">
        <w:t xml:space="preserve"> Sanako, Creative, Panasonic, Sony.</w:t>
      </w:r>
      <w:r>
        <w:t xml:space="preserve"> </w:t>
      </w:r>
    </w:p>
    <w:p w14:paraId="0F59F3AF" w14:textId="77777777" w:rsidR="00571CB8" w:rsidRDefault="00571CB8" w:rsidP="00927E7F">
      <w:pPr>
        <w:spacing w:line="240" w:lineRule="auto"/>
      </w:pPr>
      <w:r w:rsidRPr="0077016E">
        <w:t>Указанные сведения носят исключительно справочный характер. Окончательное решение по выбору производителя гарнитур остается за органами исполнительной власти субъектов Российской Федерации, осуществляющих государственное управление в сфере образования.</w:t>
      </w:r>
    </w:p>
    <w:p w14:paraId="08E635B4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85" w:name="_Toc444873720"/>
      <w:bookmarkStart w:id="186" w:name="_Toc444874074"/>
      <w:r w:rsidRPr="0077016E">
        <w:t>Спецификация простых гарнитур</w:t>
      </w:r>
      <w:bookmarkEnd w:id="185"/>
      <w:bookmarkEnd w:id="186"/>
    </w:p>
    <w:p w14:paraId="02A6E58E" w14:textId="77777777" w:rsidR="00571CB8" w:rsidRDefault="00571CB8" w:rsidP="00927E7F">
      <w:pPr>
        <w:spacing w:line="240" w:lineRule="auto"/>
      </w:pPr>
      <w:r w:rsidRPr="0077016E">
        <w:t>В следующей таблице приведены технические требования к простым гарнитурам.</w:t>
      </w:r>
    </w:p>
    <w:p w14:paraId="57C11DAD" w14:textId="77777777" w:rsidR="00571CB8" w:rsidRDefault="00571CB8" w:rsidP="00571CB8"/>
    <w:tbl>
      <w:tblPr>
        <w:tblW w:w="9619" w:type="dxa"/>
        <w:jc w:val="center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381"/>
        <w:gridCol w:w="2126"/>
        <w:gridCol w:w="4112"/>
      </w:tblGrid>
      <w:tr w:rsidR="00571CB8" w:rsidRPr="0077016E" w14:paraId="4D932D59" w14:textId="77777777" w:rsidTr="00571CB8">
        <w:trPr>
          <w:trHeight w:val="40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9C4C52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b/>
                <w:sz w:val="22"/>
              </w:rPr>
              <w:t xml:space="preserve">Показатель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28A16E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b/>
                <w:sz w:val="22"/>
              </w:rPr>
              <w:t>Ед. измерения</w:t>
            </w: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C5E948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b/>
                <w:sz w:val="22"/>
              </w:rPr>
              <w:t xml:space="preserve">Рекомендованные значения </w:t>
            </w:r>
          </w:p>
        </w:tc>
      </w:tr>
      <w:tr w:rsidR="00571CB8" w:rsidRPr="0077016E" w14:paraId="317B10CC" w14:textId="77777777" w:rsidTr="00571CB8">
        <w:trPr>
          <w:trHeight w:val="68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8008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Тип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7E6E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45C2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Гарнитура, микрофон с подвижным креплением (не «на проводе») </w:t>
            </w:r>
          </w:p>
        </w:tc>
      </w:tr>
      <w:tr w:rsidR="00571CB8" w:rsidRPr="0077016E" w14:paraId="27A370C4" w14:textId="77777777" w:rsidTr="00571CB8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3C79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Тип динамиков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CA0C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EAE7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Полузакрытого типа </w:t>
            </w:r>
          </w:p>
        </w:tc>
      </w:tr>
      <w:tr w:rsidR="00571CB8" w:rsidRPr="0077016E" w14:paraId="70A2CFCC" w14:textId="77777777" w:rsidTr="00571CB8">
        <w:trPr>
          <w:trHeight w:val="685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E8AB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Ушные подушки наушников (амбушюры)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BD51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940F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Мягкие </w:t>
            </w:r>
          </w:p>
        </w:tc>
      </w:tr>
      <w:tr w:rsidR="00571CB8" w:rsidRPr="0077016E" w14:paraId="0E09237A" w14:textId="77777777" w:rsidTr="00571CB8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C8D6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Система активного шумоподавления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79CF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B94A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Нет </w:t>
            </w:r>
          </w:p>
        </w:tc>
      </w:tr>
      <w:tr w:rsidR="00571CB8" w:rsidRPr="0077016E" w14:paraId="68C04CD0" w14:textId="77777777" w:rsidTr="00571CB8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BFC3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Чувствительность микрофона*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5768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Дб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1A22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не более -60Дб </w:t>
            </w:r>
          </w:p>
        </w:tc>
      </w:tr>
      <w:tr w:rsidR="00571CB8" w:rsidRPr="0077016E" w14:paraId="304F5694" w14:textId="77777777" w:rsidTr="00571CB8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A5D3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Направленность микрофона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5675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B94C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нет </w:t>
            </w:r>
          </w:p>
        </w:tc>
      </w:tr>
      <w:tr w:rsidR="00571CB8" w:rsidRPr="0077016E" w14:paraId="3666EE31" w14:textId="77777777" w:rsidTr="00571CB8">
        <w:trPr>
          <w:trHeight w:val="408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278E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Длина кабеля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70D7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метр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C47E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B7C31">
                <w:rPr>
                  <w:rFonts w:cs="Times New Roman"/>
                  <w:sz w:val="22"/>
                </w:rPr>
                <w:t>2 м</w:t>
              </w:r>
            </w:smartTag>
            <w:r w:rsidRPr="00BB7C31">
              <w:rPr>
                <w:rFonts w:cs="Times New Roman"/>
                <w:sz w:val="22"/>
              </w:rPr>
              <w:t xml:space="preserve"> </w:t>
            </w:r>
          </w:p>
        </w:tc>
      </w:tr>
      <w:tr w:rsidR="00571CB8" w:rsidRPr="0077016E" w14:paraId="70F61CDC" w14:textId="77777777" w:rsidTr="00571CB8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8E2B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Тип крепления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BC39" w14:textId="77777777" w:rsidR="00571CB8" w:rsidRPr="00BB7C31" w:rsidRDefault="00571CB8" w:rsidP="00571CB8">
            <w:pPr>
              <w:spacing w:line="259" w:lineRule="auto"/>
              <w:ind w:left="29" w:firstLine="0"/>
              <w:jc w:val="center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9DD0" w14:textId="77777777" w:rsidR="00571CB8" w:rsidRPr="00BB7C31" w:rsidRDefault="00571CB8" w:rsidP="00571CB8">
            <w:pPr>
              <w:spacing w:line="259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sz w:val="22"/>
              </w:rPr>
              <w:t xml:space="preserve">Мягкое оголовье с возможностью регулировки размера </w:t>
            </w:r>
          </w:p>
        </w:tc>
      </w:tr>
    </w:tbl>
    <w:p w14:paraId="2CBE1E22" w14:textId="77777777" w:rsidR="00571CB8" w:rsidRDefault="00571CB8" w:rsidP="00927E7F">
      <w:pPr>
        <w:spacing w:line="240" w:lineRule="auto"/>
      </w:pPr>
    </w:p>
    <w:p w14:paraId="1496BBB9" w14:textId="77777777" w:rsidR="00571CB8" w:rsidRPr="0077016E" w:rsidRDefault="00571CB8" w:rsidP="00927E7F">
      <w:pPr>
        <w:spacing w:line="240" w:lineRule="auto"/>
      </w:pPr>
      <w:r w:rsidRPr="0077016E">
        <w:t>* Чем выше чувствительность микрофона, тем сильнее слышны на записи посторонние шумы.</w:t>
      </w:r>
      <w:r>
        <w:t xml:space="preserve"> </w:t>
      </w:r>
    </w:p>
    <w:p w14:paraId="75AC529D" w14:textId="77777777" w:rsidR="00571CB8" w:rsidRDefault="00571CB8" w:rsidP="00927E7F">
      <w:pPr>
        <w:spacing w:line="240" w:lineRule="auto"/>
        <w:rPr>
          <w:b/>
        </w:rPr>
      </w:pPr>
    </w:p>
    <w:p w14:paraId="6EEA49E4" w14:textId="77777777" w:rsidR="00571CB8" w:rsidRPr="00BB7C31" w:rsidRDefault="00571CB8" w:rsidP="00927E7F">
      <w:pPr>
        <w:spacing w:line="240" w:lineRule="auto"/>
        <w:rPr>
          <w:b/>
        </w:rPr>
      </w:pPr>
      <w:r w:rsidRPr="00BB7C31">
        <w:rPr>
          <w:b/>
        </w:rPr>
        <w:t>Для справки:</w:t>
      </w:r>
    </w:p>
    <w:p w14:paraId="2D21AF95" w14:textId="77777777" w:rsidR="00571CB8" w:rsidRPr="0077016E" w:rsidRDefault="00571CB8" w:rsidP="00927E7F">
      <w:pPr>
        <w:spacing w:line="240" w:lineRule="auto"/>
      </w:pPr>
      <w:r w:rsidRPr="0077016E">
        <w:t xml:space="preserve">Для данного типа гарнитур выбор производителя не имеет значения. </w:t>
      </w:r>
    </w:p>
    <w:p w14:paraId="0059B56F" w14:textId="77777777" w:rsidR="00571CB8" w:rsidRDefault="00571CB8" w:rsidP="00927E7F">
      <w:pPr>
        <w:spacing w:line="240" w:lineRule="auto"/>
      </w:pPr>
      <w:r w:rsidRPr="0077016E">
        <w:t>Основное требование – соблюдение формальных технических требований.</w:t>
      </w:r>
    </w:p>
    <w:p w14:paraId="0C920FAF" w14:textId="77777777" w:rsidR="00571CB8" w:rsidRDefault="00571CB8" w:rsidP="00571CB8">
      <w:pPr>
        <w:pStyle w:val="30"/>
        <w:ind w:hanging="11"/>
      </w:pPr>
      <w:bookmarkStart w:id="187" w:name="_Toc448310536"/>
      <w:bookmarkStart w:id="188" w:name="_Toc508709080"/>
      <w:bookmarkStart w:id="189" w:name="_Toc92964865"/>
      <w:r>
        <w:t>Требования к подготовке и оснащению аудиторий</w:t>
      </w:r>
      <w:bookmarkEnd w:id="187"/>
      <w:bookmarkEnd w:id="188"/>
      <w:bookmarkEnd w:id="189"/>
    </w:p>
    <w:p w14:paraId="5A70746E" w14:textId="6E18EDF9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bookmarkStart w:id="190" w:name="_Toc444873722"/>
      <w:bookmarkStart w:id="191" w:name="_Toc444874076"/>
      <w:r w:rsidRPr="0077016E">
        <w:t xml:space="preserve">Аудитория </w:t>
      </w:r>
      <w:bookmarkEnd w:id="190"/>
      <w:bookmarkEnd w:id="191"/>
      <w:r w:rsidR="00415C70">
        <w:t>ожидания</w:t>
      </w:r>
    </w:p>
    <w:p w14:paraId="272F8F99" w14:textId="62563AEE" w:rsidR="00571CB8" w:rsidRPr="0077016E" w:rsidRDefault="00571CB8" w:rsidP="00927E7F">
      <w:pPr>
        <w:spacing w:line="240" w:lineRule="auto"/>
      </w:pPr>
      <w:r w:rsidRPr="0077016E">
        <w:t xml:space="preserve">По сравнению со стандартными </w:t>
      </w:r>
      <w:r w:rsidR="00927E7F">
        <w:t>ТМ</w:t>
      </w:r>
      <w:r w:rsidRPr="0077016E">
        <w:t xml:space="preserve">, на рабочих местах участников в аудиториях </w:t>
      </w:r>
      <w:r>
        <w:t>ожидания</w:t>
      </w:r>
      <w:r w:rsidRPr="0077016E">
        <w:t xml:space="preserve"> до начала экзамена должны быть размещены: </w:t>
      </w:r>
    </w:p>
    <w:p w14:paraId="66A49D7F" w14:textId="77777777" w:rsidR="00571CB8" w:rsidRPr="00022546" w:rsidRDefault="00571CB8" w:rsidP="00927E7F">
      <w:pPr>
        <w:pStyle w:val="a"/>
        <w:spacing w:line="240" w:lineRule="auto"/>
      </w:pPr>
      <w:r w:rsidRPr="00022546">
        <w:t xml:space="preserve">краткая инструкция для участника по использованию программного обеспечения, </w:t>
      </w:r>
    </w:p>
    <w:p w14:paraId="543B04D3" w14:textId="77777777" w:rsidR="00571CB8" w:rsidRPr="00022546" w:rsidRDefault="00571CB8" w:rsidP="00927E7F">
      <w:pPr>
        <w:pStyle w:val="a"/>
        <w:spacing w:line="240" w:lineRule="auto"/>
      </w:pPr>
      <w:r w:rsidRPr="00022546">
        <w:t xml:space="preserve">различные материалы (с целью «занять» участников экзамена на время ожидания своей очереди сдачи): </w:t>
      </w:r>
    </w:p>
    <w:p w14:paraId="7734FDDF" w14:textId="77777777" w:rsidR="00571CB8" w:rsidRPr="00BB7C31" w:rsidRDefault="00571CB8" w:rsidP="00927E7F">
      <w:pPr>
        <w:pStyle w:val="a0"/>
        <w:numPr>
          <w:ilvl w:val="0"/>
          <w:numId w:val="44"/>
        </w:numPr>
        <w:spacing w:line="240" w:lineRule="auto"/>
        <w:rPr>
          <w:lang w:val="en-US"/>
        </w:rPr>
      </w:pPr>
      <w:r w:rsidRPr="00022546">
        <w:t>научно-популярные журналы</w:t>
      </w:r>
      <w:r w:rsidRPr="00BB7C31">
        <w:rPr>
          <w:lang w:val="en-US"/>
        </w:rPr>
        <w:t>,</w:t>
      </w:r>
    </w:p>
    <w:p w14:paraId="46FC5171" w14:textId="77777777" w:rsidR="00571CB8" w:rsidRPr="00022546" w:rsidRDefault="00571CB8" w:rsidP="00927E7F">
      <w:pPr>
        <w:pStyle w:val="a0"/>
        <w:numPr>
          <w:ilvl w:val="0"/>
          <w:numId w:val="44"/>
        </w:numPr>
        <w:spacing w:line="240" w:lineRule="auto"/>
      </w:pPr>
      <w:r w:rsidRPr="00022546">
        <w:t>любые книги</w:t>
      </w:r>
    </w:p>
    <w:p w14:paraId="58CD3896" w14:textId="77777777" w:rsidR="00571CB8" w:rsidRPr="00022546" w:rsidRDefault="00571CB8" w:rsidP="00927E7F">
      <w:pPr>
        <w:pStyle w:val="a0"/>
        <w:numPr>
          <w:ilvl w:val="0"/>
          <w:numId w:val="44"/>
        </w:numPr>
        <w:spacing w:line="240" w:lineRule="auto"/>
      </w:pPr>
      <w:r w:rsidRPr="00022546">
        <w:t>журналы</w:t>
      </w:r>
    </w:p>
    <w:p w14:paraId="5400B8D8" w14:textId="77777777" w:rsidR="00571CB8" w:rsidRPr="00022546" w:rsidRDefault="00571CB8" w:rsidP="00927E7F">
      <w:pPr>
        <w:pStyle w:val="a0"/>
        <w:numPr>
          <w:ilvl w:val="0"/>
          <w:numId w:val="44"/>
        </w:numPr>
        <w:spacing w:line="240" w:lineRule="auto"/>
      </w:pPr>
      <w:r w:rsidRPr="00022546">
        <w:t xml:space="preserve">газеты и т.п. </w:t>
      </w:r>
    </w:p>
    <w:p w14:paraId="3AC014F4" w14:textId="773340BD" w:rsidR="00571CB8" w:rsidRPr="0077016E" w:rsidRDefault="00571CB8" w:rsidP="00927E7F">
      <w:pPr>
        <w:spacing w:line="240" w:lineRule="auto"/>
      </w:pPr>
      <w:r w:rsidRPr="0077016E">
        <w:t xml:space="preserve">Материалы должны быть на языке проводимого </w:t>
      </w:r>
      <w:r w:rsidR="00927E7F">
        <w:t>ТМ</w:t>
      </w:r>
      <w:r w:rsidRPr="0077016E">
        <w:t xml:space="preserve">. </w:t>
      </w:r>
    </w:p>
    <w:p w14:paraId="75F0B05A" w14:textId="77777777" w:rsidR="00571CB8" w:rsidRPr="0077016E" w:rsidRDefault="00571CB8" w:rsidP="00927E7F">
      <w:pPr>
        <w:spacing w:line="240" w:lineRule="auto"/>
      </w:pPr>
      <w:r w:rsidRPr="0077016E">
        <w:t xml:space="preserve">Материалы могут быть взяты из школьной библиотеки. </w:t>
      </w:r>
    </w:p>
    <w:p w14:paraId="2DAA5320" w14:textId="77777777" w:rsidR="00571CB8" w:rsidRPr="0077016E" w:rsidRDefault="00571CB8" w:rsidP="00927E7F">
      <w:pPr>
        <w:spacing w:line="240" w:lineRule="auto"/>
      </w:pPr>
      <w:r w:rsidRPr="0077016E">
        <w:t xml:space="preserve">Приносить участниками собственные материалы категорически запрещается. </w:t>
      </w:r>
    </w:p>
    <w:p w14:paraId="7A43B1C9" w14:textId="77777777" w:rsidR="00571CB8" w:rsidRDefault="00571CB8" w:rsidP="00571CB8">
      <w:pPr>
        <w:rPr>
          <w:b/>
        </w:rPr>
      </w:pPr>
    </w:p>
    <w:p w14:paraId="120870F2" w14:textId="77777777" w:rsidR="00571CB8" w:rsidRPr="00BB7C31" w:rsidRDefault="00571CB8" w:rsidP="00571CB8">
      <w:pPr>
        <w:rPr>
          <w:b/>
        </w:rPr>
      </w:pPr>
      <w:r w:rsidRPr="00BB7C31">
        <w:rPr>
          <w:b/>
        </w:rPr>
        <w:t>Важно!</w:t>
      </w:r>
    </w:p>
    <w:p w14:paraId="68E1B061" w14:textId="77777777" w:rsidR="00571CB8" w:rsidRDefault="00571CB8" w:rsidP="00927E7F">
      <w:pPr>
        <w:spacing w:line="240" w:lineRule="auto"/>
      </w:pPr>
      <w:r w:rsidRPr="0077016E">
        <w:t>Состав указанных материалов предварительно одобрен ФИПИ.</w:t>
      </w:r>
    </w:p>
    <w:p w14:paraId="3538697B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Аудитория проведения</w:t>
      </w:r>
    </w:p>
    <w:p w14:paraId="50337145" w14:textId="6135F8F4" w:rsidR="00571CB8" w:rsidRDefault="00571CB8" w:rsidP="00927E7F">
      <w:pPr>
        <w:spacing w:line="240" w:lineRule="auto"/>
      </w:pPr>
      <w:r>
        <w:t>Н</w:t>
      </w:r>
      <w:r w:rsidRPr="0077016E">
        <w:t xml:space="preserve">а рабочих местах участников в аудиториях проведения до начала </w:t>
      </w:r>
      <w:r w:rsidR="00927E7F">
        <w:t>ТМ</w:t>
      </w:r>
      <w:r w:rsidRPr="0077016E">
        <w:t xml:space="preserve"> должно быть установлено следующее оборудование:</w:t>
      </w:r>
    </w:p>
    <w:p w14:paraId="3C1BBBD2" w14:textId="77777777" w:rsidR="00927E7F" w:rsidRDefault="00927E7F" w:rsidP="00927E7F">
      <w:pPr>
        <w:spacing w:line="240" w:lineRule="auto"/>
        <w:ind w:firstLine="0"/>
      </w:pPr>
    </w:p>
    <w:p w14:paraId="0F014B19" w14:textId="77777777" w:rsidR="00927E7F" w:rsidRDefault="00927E7F" w:rsidP="00927E7F">
      <w:pPr>
        <w:spacing w:line="240" w:lineRule="auto"/>
        <w:ind w:firstLine="0"/>
      </w:pPr>
    </w:p>
    <w:p w14:paraId="3FAAAF76" w14:textId="77777777" w:rsidR="00927E7F" w:rsidRDefault="00927E7F" w:rsidP="00927E7F">
      <w:pPr>
        <w:spacing w:line="240" w:lineRule="auto"/>
        <w:ind w:firstLine="0"/>
      </w:pPr>
    </w:p>
    <w:p w14:paraId="121A103F" w14:textId="77777777" w:rsidR="00927E7F" w:rsidRDefault="00927E7F" w:rsidP="00927E7F">
      <w:pPr>
        <w:spacing w:line="240" w:lineRule="auto"/>
        <w:ind w:firstLine="0"/>
      </w:pPr>
    </w:p>
    <w:p w14:paraId="0CEDF437" w14:textId="77777777" w:rsidR="00927E7F" w:rsidRDefault="00927E7F" w:rsidP="00927E7F">
      <w:pPr>
        <w:spacing w:line="240" w:lineRule="auto"/>
        <w:ind w:firstLine="0"/>
      </w:pPr>
    </w:p>
    <w:p w14:paraId="1FBEA5B8" w14:textId="77777777" w:rsidR="00927E7F" w:rsidRDefault="00927E7F" w:rsidP="00927E7F">
      <w:pPr>
        <w:spacing w:line="240" w:lineRule="auto"/>
        <w:ind w:firstLine="0"/>
      </w:pPr>
    </w:p>
    <w:p w14:paraId="6FE83F1C" w14:textId="77777777" w:rsidR="00927E7F" w:rsidRDefault="00927E7F" w:rsidP="00927E7F">
      <w:pPr>
        <w:spacing w:line="240" w:lineRule="auto"/>
        <w:ind w:firstLine="0"/>
      </w:pPr>
    </w:p>
    <w:p w14:paraId="3BCA0903" w14:textId="77777777" w:rsidR="00927E7F" w:rsidRDefault="00927E7F" w:rsidP="00927E7F">
      <w:pPr>
        <w:spacing w:line="240" w:lineRule="auto"/>
        <w:ind w:firstLine="0"/>
      </w:pPr>
    </w:p>
    <w:p w14:paraId="50C88B09" w14:textId="77777777" w:rsidR="00927E7F" w:rsidRDefault="00927E7F" w:rsidP="00927E7F">
      <w:pPr>
        <w:spacing w:line="240" w:lineRule="auto"/>
        <w:ind w:firstLine="0"/>
      </w:pPr>
    </w:p>
    <w:p w14:paraId="388AB508" w14:textId="77777777" w:rsidR="00927E7F" w:rsidRDefault="00927E7F" w:rsidP="00927E7F">
      <w:pPr>
        <w:spacing w:line="240" w:lineRule="auto"/>
        <w:ind w:firstLine="0"/>
      </w:pPr>
    </w:p>
    <w:p w14:paraId="3C4FC8CD" w14:textId="77777777" w:rsidR="00927E7F" w:rsidRDefault="00927E7F" w:rsidP="00927E7F">
      <w:pPr>
        <w:spacing w:line="240" w:lineRule="auto"/>
        <w:ind w:firstLine="0"/>
      </w:pPr>
    </w:p>
    <w:p w14:paraId="5BD73298" w14:textId="77777777" w:rsidR="00927E7F" w:rsidRDefault="00927E7F" w:rsidP="00927E7F">
      <w:pPr>
        <w:spacing w:line="240" w:lineRule="auto"/>
        <w:ind w:firstLine="0"/>
      </w:pPr>
    </w:p>
    <w:p w14:paraId="69BCCE0D" w14:textId="77777777" w:rsidR="00927E7F" w:rsidRDefault="00927E7F" w:rsidP="00927E7F">
      <w:pPr>
        <w:spacing w:line="240" w:lineRule="auto"/>
        <w:ind w:firstLine="0"/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79"/>
        <w:gridCol w:w="2097"/>
        <w:gridCol w:w="5879"/>
      </w:tblGrid>
      <w:tr w:rsidR="00571CB8" w:rsidRPr="00C86351" w14:paraId="1A8BB38C" w14:textId="77777777" w:rsidTr="00927E7F">
        <w:trPr>
          <w:cantSplit/>
          <w:trHeight w:val="17"/>
        </w:trPr>
        <w:tc>
          <w:tcPr>
            <w:tcW w:w="1888" w:type="dxa"/>
          </w:tcPr>
          <w:p w14:paraId="608D38E2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lastRenderedPageBreak/>
              <w:t>Компонент</w:t>
            </w:r>
          </w:p>
        </w:tc>
        <w:tc>
          <w:tcPr>
            <w:tcW w:w="2189" w:type="dxa"/>
          </w:tcPr>
          <w:p w14:paraId="24CC279F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Количество</w:t>
            </w:r>
          </w:p>
        </w:tc>
        <w:tc>
          <w:tcPr>
            <w:tcW w:w="6883" w:type="dxa"/>
          </w:tcPr>
          <w:p w14:paraId="4718B95B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Конфигурация</w:t>
            </w:r>
          </w:p>
        </w:tc>
      </w:tr>
      <w:tr w:rsidR="00571CB8" w:rsidRPr="00C86351" w14:paraId="75F9687F" w14:textId="77777777" w:rsidTr="00927E7F">
        <w:trPr>
          <w:trHeight w:val="6092"/>
        </w:trPr>
        <w:tc>
          <w:tcPr>
            <w:tcW w:w="1888" w:type="dxa"/>
          </w:tcPr>
          <w:p w14:paraId="7C73D361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Рабочая станция участника ОГЭ </w:t>
            </w:r>
          </w:p>
        </w:tc>
        <w:tc>
          <w:tcPr>
            <w:tcW w:w="2189" w:type="dxa"/>
          </w:tcPr>
          <w:p w14:paraId="0281220F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не более 4-х на одну аудиторию проведения, за исключением лингафонных кабинетов (+ одна резервная на 5 аудиторий проведения) </w:t>
            </w:r>
          </w:p>
        </w:tc>
        <w:tc>
          <w:tcPr>
            <w:tcW w:w="6883" w:type="dxa"/>
          </w:tcPr>
          <w:p w14:paraId="2F0449A1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Операционные системы: Windows XP </w:t>
            </w:r>
            <w:r w:rsidRPr="00BB7C31">
              <w:rPr>
                <w:rFonts w:cs="Times New Roman"/>
                <w:szCs w:val="20"/>
                <w:lang w:val="en-US"/>
              </w:rPr>
              <w:t>SP</w:t>
            </w:r>
            <w:r w:rsidRPr="00BB7C31">
              <w:rPr>
                <w:rFonts w:cs="Times New Roman"/>
                <w:szCs w:val="20"/>
              </w:rPr>
              <w:t xml:space="preserve">3 / 7 / 8 / 8.1 / 10 платформы: x86, x64. </w:t>
            </w:r>
          </w:p>
          <w:p w14:paraId="5289777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Процессор: </w:t>
            </w:r>
          </w:p>
          <w:p w14:paraId="7EB8CFC4" w14:textId="77777777" w:rsidR="00571CB8" w:rsidRPr="00BB7C31" w:rsidRDefault="00571CB8" w:rsidP="00927E7F">
            <w:pPr>
              <w:numPr>
                <w:ilvl w:val="0"/>
                <w:numId w:val="42"/>
              </w:numPr>
              <w:spacing w:after="120" w:line="240" w:lineRule="auto"/>
              <w:ind w:left="29" w:right="57" w:firstLine="0"/>
              <w:contextualSpacing w:val="0"/>
              <w:jc w:val="left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минимальная конфигурация: одноядерный, минимальная частота 3,0 ГГц, </w:t>
            </w:r>
          </w:p>
          <w:p w14:paraId="1307939B" w14:textId="77777777" w:rsidR="00571CB8" w:rsidRPr="00BB7C31" w:rsidRDefault="00571CB8" w:rsidP="00927E7F">
            <w:pPr>
              <w:numPr>
                <w:ilvl w:val="0"/>
                <w:numId w:val="42"/>
              </w:numPr>
              <w:spacing w:after="120" w:line="240" w:lineRule="auto"/>
              <w:ind w:left="29" w:right="57" w:firstLine="0"/>
              <w:contextualSpacing w:val="0"/>
              <w:jc w:val="left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рекомендуемая конфигурация: двухъядерный, минимальная частота 2,5 ГГц. </w:t>
            </w:r>
          </w:p>
          <w:p w14:paraId="24B66F7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Оперативная память: </w:t>
            </w:r>
          </w:p>
          <w:p w14:paraId="05DEC6A8" w14:textId="77777777" w:rsidR="00571CB8" w:rsidRPr="00BB7C31" w:rsidRDefault="00571CB8" w:rsidP="00927E7F">
            <w:pPr>
              <w:numPr>
                <w:ilvl w:val="0"/>
                <w:numId w:val="43"/>
              </w:numPr>
              <w:spacing w:after="120" w:line="240" w:lineRule="auto"/>
              <w:ind w:left="29" w:right="57" w:firstLine="0"/>
              <w:contextualSpacing w:val="0"/>
              <w:jc w:val="left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минимальный объём: 1 ГБайт, </w:t>
            </w:r>
          </w:p>
          <w:p w14:paraId="4E77C4C4" w14:textId="77777777" w:rsidR="00571CB8" w:rsidRPr="00BB7C31" w:rsidRDefault="00571CB8" w:rsidP="00927E7F">
            <w:pPr>
              <w:numPr>
                <w:ilvl w:val="0"/>
                <w:numId w:val="43"/>
              </w:numPr>
              <w:spacing w:after="120" w:line="240" w:lineRule="auto"/>
              <w:ind w:left="29" w:right="57" w:firstLine="0"/>
              <w:contextualSpacing w:val="0"/>
              <w:jc w:val="left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рекомендуемый объём: 2 ГБайт. </w:t>
            </w:r>
          </w:p>
          <w:p w14:paraId="63C473B5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Свободное дисковое пространство: от 10 Гбайт. </w:t>
            </w:r>
          </w:p>
          <w:p w14:paraId="0297E529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Внешний интерфейс: USB 2.0 и выше, рекомендуется USB не менее двух свободных. </w:t>
            </w:r>
          </w:p>
          <w:p w14:paraId="183F19C8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Манипулятор «мышь». </w:t>
            </w:r>
          </w:p>
          <w:p w14:paraId="47CCD6DD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Клавиатура. </w:t>
            </w:r>
          </w:p>
          <w:p w14:paraId="185BB88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Видеокарта и монитор: </w:t>
            </w:r>
          </w:p>
          <w:p w14:paraId="11C2B729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>Разрешение не менее 1024px по горизонтали и не менее 768</w:t>
            </w:r>
            <w:r w:rsidRPr="00BB7C31">
              <w:rPr>
                <w:rFonts w:cs="Times New Roman"/>
                <w:szCs w:val="20"/>
                <w:lang w:val="en-US"/>
              </w:rPr>
              <w:t>px</w:t>
            </w:r>
            <w:r w:rsidRPr="00BB7C31">
              <w:rPr>
                <w:rFonts w:cs="Times New Roman"/>
                <w:szCs w:val="20"/>
              </w:rPr>
              <w:t xml:space="preserve"> по вертикали. Рекомендуемое разрешение: 1280x1024.</w:t>
            </w:r>
          </w:p>
        </w:tc>
      </w:tr>
      <w:tr w:rsidR="00571CB8" w:rsidRPr="00C86351" w14:paraId="3C3DF0A0" w14:textId="77777777" w:rsidTr="00571CB8">
        <w:trPr>
          <w:trHeight w:val="4402"/>
        </w:trPr>
        <w:tc>
          <w:tcPr>
            <w:tcW w:w="1888" w:type="dxa"/>
          </w:tcPr>
          <w:p w14:paraId="7C2AD0B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Аудио- оборудование </w:t>
            </w:r>
          </w:p>
        </w:tc>
        <w:tc>
          <w:tcPr>
            <w:tcW w:w="2189" w:type="dxa"/>
          </w:tcPr>
          <w:p w14:paraId="1195CAA2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на каждую рабочую станцию </w:t>
            </w:r>
          </w:p>
          <w:p w14:paraId="3A8B6DB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участника экзамена (+ одна </w:t>
            </w:r>
          </w:p>
          <w:p w14:paraId="11FCB630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на аудиторию проведения, </w:t>
            </w:r>
          </w:p>
          <w:p w14:paraId="26E60576" w14:textId="77777777" w:rsidR="00571CB8" w:rsidRPr="00BB7C31" w:rsidRDefault="00571CB8" w:rsidP="00927E7F">
            <w:pPr>
              <w:spacing w:after="120" w:line="240" w:lineRule="auto"/>
              <w:ind w:left="29" w:right="57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>используется для инструктажа участников)</w:t>
            </w:r>
          </w:p>
        </w:tc>
        <w:tc>
          <w:tcPr>
            <w:tcW w:w="6883" w:type="dxa"/>
          </w:tcPr>
          <w:p w14:paraId="616C5848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b/>
              </w:rPr>
            </w:pPr>
            <w:r w:rsidRPr="00BB7C31">
              <w:rPr>
                <w:rFonts w:cs="Times New Roman"/>
                <w:b/>
              </w:rPr>
              <w:t>Минимальные требования (простые гарнитуры*):</w:t>
            </w:r>
          </w:p>
          <w:p w14:paraId="1483A8E3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Тип: гарнитура, микрофон с подвижным креплением (не «на проводе»).</w:t>
            </w:r>
          </w:p>
          <w:p w14:paraId="19F2C111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Тип динамиков: полузакрытого типа.</w:t>
            </w:r>
          </w:p>
          <w:p w14:paraId="10E57049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Ушные подушки наушников (амбушюры): мягкие.</w:t>
            </w:r>
          </w:p>
          <w:p w14:paraId="4D116275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Система активного шумоподавления: нет.</w:t>
            </w:r>
          </w:p>
          <w:p w14:paraId="2EFAF65A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6CC997FC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Направленность микрофона: нет.</w:t>
            </w:r>
          </w:p>
          <w:p w14:paraId="0CD88EB8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B7C31">
                <w:rPr>
                  <w:rFonts w:cs="Times New Roman"/>
                </w:rPr>
                <w:t>2 м</w:t>
              </w:r>
            </w:smartTag>
            <w:r w:rsidRPr="00BB7C31">
              <w:rPr>
                <w:rFonts w:cs="Times New Roman"/>
              </w:rPr>
              <w:t>.</w:t>
            </w:r>
          </w:p>
          <w:p w14:paraId="6AE7D92C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b/>
                <w:szCs w:val="20"/>
              </w:rPr>
            </w:pPr>
            <w:r w:rsidRPr="00BB7C31">
              <w:rPr>
                <w:rFonts w:cs="Times New Roman"/>
              </w:rPr>
              <w:t>Тип крепления: мягкое оголовье с возможностью регулировки размера.</w:t>
            </w:r>
          </w:p>
          <w:p w14:paraId="5B834CE4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 xml:space="preserve">Рекомендуемые (лингафонные гарнитуры**) </w:t>
            </w:r>
          </w:p>
          <w:p w14:paraId="5729B3D9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Тип: гарнитура, микрофон с подвижным креплением (не «на проводе»). </w:t>
            </w:r>
          </w:p>
          <w:p w14:paraId="75E570AF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7E20D624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4CC42AEC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lastRenderedPageBreak/>
              <w:t xml:space="preserve">Система активного шумоподавления: да. </w:t>
            </w:r>
          </w:p>
          <w:p w14:paraId="1CAF85B7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Чувствительность микрофона: не более -60 Дб (т.е. число чувствительности должно быть меньше 60). </w:t>
            </w:r>
          </w:p>
          <w:p w14:paraId="14A97920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Направленность микрофона: однонаправленный. </w:t>
            </w:r>
          </w:p>
          <w:p w14:paraId="44988A94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BB7C31">
                <w:rPr>
                  <w:rFonts w:cs="Times New Roman"/>
                  <w:szCs w:val="20"/>
                </w:rPr>
                <w:t>2 м</w:t>
              </w:r>
            </w:smartTag>
            <w:r w:rsidRPr="00BB7C31">
              <w:rPr>
                <w:rFonts w:cs="Times New Roman"/>
                <w:szCs w:val="20"/>
              </w:rPr>
              <w:t xml:space="preserve">. </w:t>
            </w:r>
          </w:p>
          <w:p w14:paraId="2B093452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szCs w:val="20"/>
              </w:rPr>
              <w:t xml:space="preserve">Тип крепления: мягкое оголовье с возможностью регулировки размера. </w:t>
            </w:r>
          </w:p>
          <w:p w14:paraId="1B28FE7D" w14:textId="77777777" w:rsidR="00571CB8" w:rsidRPr="00BB7C31" w:rsidRDefault="00571CB8" w:rsidP="00927E7F">
            <w:pPr>
              <w:spacing w:after="120" w:line="240" w:lineRule="auto"/>
              <w:ind w:left="29" w:right="63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 xml:space="preserve">* - простые гарнитуры могут использоваться при проведении экзамена в случае размещения одного участника в аудитории проведения </w:t>
            </w:r>
          </w:p>
          <w:p w14:paraId="0EB7CCF1" w14:textId="77777777" w:rsidR="00571CB8" w:rsidRPr="00BB7C31" w:rsidRDefault="00571CB8" w:rsidP="00927E7F">
            <w:pPr>
              <w:spacing w:after="120" w:line="240" w:lineRule="auto"/>
              <w:ind w:left="29" w:firstLine="0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** - лингафонные гарнитуры должны использоваться при проведении экзамена в случае размещения более одного участника в аудитории проведения</w:t>
            </w:r>
            <w:r w:rsidRPr="00BB7C31">
              <w:rPr>
                <w:rFonts w:cs="Times New Roman"/>
                <w:szCs w:val="20"/>
              </w:rPr>
              <w:t xml:space="preserve"> </w:t>
            </w:r>
          </w:p>
        </w:tc>
      </w:tr>
    </w:tbl>
    <w:p w14:paraId="2F44F102" w14:textId="77777777" w:rsidR="00571CB8" w:rsidRDefault="00571CB8" w:rsidP="00571CB8">
      <w:pPr>
        <w:rPr>
          <w:b/>
        </w:rPr>
      </w:pPr>
    </w:p>
    <w:p w14:paraId="02DEAD20" w14:textId="77777777" w:rsidR="00571CB8" w:rsidRPr="00BB7C31" w:rsidRDefault="00571CB8" w:rsidP="00571CB8">
      <w:pPr>
        <w:rPr>
          <w:b/>
        </w:rPr>
      </w:pPr>
      <w:r w:rsidRPr="00BB7C31">
        <w:rPr>
          <w:b/>
        </w:rPr>
        <w:t>Важно!</w:t>
      </w:r>
    </w:p>
    <w:p w14:paraId="33A45E79" w14:textId="124AF2C3" w:rsidR="00571CB8" w:rsidRDefault="00571CB8" w:rsidP="00927E7F">
      <w:pPr>
        <w:spacing w:line="240" w:lineRule="auto"/>
      </w:pPr>
      <w:r w:rsidRPr="0077016E">
        <w:t xml:space="preserve">Если в аудитории в один день проводятся </w:t>
      </w:r>
      <w:r w:rsidR="00927E7F">
        <w:t>ТМ</w:t>
      </w:r>
      <w:r w:rsidRPr="0077016E">
        <w:t xml:space="preserve"> по разным языкам, то на каждом рабочем месте должны быть установлены таблички с названием языка, </w:t>
      </w:r>
      <w:r w:rsidR="00927E7F">
        <w:t>ТМ</w:t>
      </w:r>
      <w:r w:rsidRPr="0077016E">
        <w:t xml:space="preserve"> по которому будет сдавать на данной рабочей станции (предмет указан наверху на странице станции записи).</w:t>
      </w:r>
    </w:p>
    <w:p w14:paraId="43C90420" w14:textId="77777777" w:rsidR="00571CB8" w:rsidRDefault="00571CB8" w:rsidP="00927E7F">
      <w:pPr>
        <w:pStyle w:val="4"/>
        <w:numPr>
          <w:ilvl w:val="3"/>
          <w:numId w:val="26"/>
        </w:numPr>
        <w:ind w:left="709" w:firstLine="0"/>
      </w:pPr>
      <w:r>
        <w:t>Штаб ППЭ</w:t>
      </w:r>
    </w:p>
    <w:p w14:paraId="11B02B00" w14:textId="2FF17B82" w:rsidR="00571CB8" w:rsidRDefault="00571CB8" w:rsidP="00571CB8">
      <w:r w:rsidRPr="0077016E">
        <w:t xml:space="preserve">В следующей таблице приведены требования к техническому оснащению штаба </w:t>
      </w:r>
      <w:r w:rsidR="00927E7F">
        <w:t>ОО</w:t>
      </w:r>
      <w:r w:rsidRPr="0077016E">
        <w:t xml:space="preserve"> и </w:t>
      </w:r>
      <w:r w:rsidR="00927E7F">
        <w:t xml:space="preserve">ОО </w:t>
      </w:r>
      <w:r w:rsidRPr="0077016E">
        <w:t>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35"/>
        <w:gridCol w:w="2129"/>
        <w:gridCol w:w="5891"/>
      </w:tblGrid>
      <w:tr w:rsidR="00571CB8" w:rsidRPr="008D6C35" w14:paraId="0CBCD633" w14:textId="77777777" w:rsidTr="00927E7F">
        <w:trPr>
          <w:trHeight w:val="17"/>
        </w:trPr>
        <w:tc>
          <w:tcPr>
            <w:tcW w:w="1835" w:type="dxa"/>
          </w:tcPr>
          <w:p w14:paraId="2E6E5DA4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Компонент</w:t>
            </w:r>
          </w:p>
        </w:tc>
        <w:tc>
          <w:tcPr>
            <w:tcW w:w="2129" w:type="dxa"/>
          </w:tcPr>
          <w:p w14:paraId="5B0B30B9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Количество</w:t>
            </w:r>
          </w:p>
        </w:tc>
        <w:tc>
          <w:tcPr>
            <w:tcW w:w="5891" w:type="dxa"/>
          </w:tcPr>
          <w:p w14:paraId="5759025F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 w:val="22"/>
                <w:szCs w:val="20"/>
              </w:rPr>
            </w:pPr>
            <w:r w:rsidRPr="00BB7C31">
              <w:rPr>
                <w:rFonts w:cs="Times New Roman"/>
                <w:b/>
                <w:szCs w:val="20"/>
              </w:rPr>
              <w:t>Конфигурация</w:t>
            </w:r>
          </w:p>
        </w:tc>
      </w:tr>
      <w:tr w:rsidR="00571CB8" w:rsidRPr="008D6C35" w14:paraId="577F5307" w14:textId="77777777" w:rsidTr="00927E7F">
        <w:trPr>
          <w:trHeight w:val="1253"/>
        </w:trPr>
        <w:tc>
          <w:tcPr>
            <w:tcW w:w="1835" w:type="dxa"/>
          </w:tcPr>
          <w:p w14:paraId="43721448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rPr>
                <w:rFonts w:cs="Times New Roman"/>
                <w:szCs w:val="20"/>
              </w:rPr>
            </w:pPr>
            <w:r w:rsidRPr="00BB7C31">
              <w:rPr>
                <w:rFonts w:cs="Times New Roman"/>
                <w:szCs w:val="20"/>
              </w:rPr>
              <w:t>Принтер</w:t>
            </w:r>
          </w:p>
        </w:tc>
        <w:tc>
          <w:tcPr>
            <w:tcW w:w="2129" w:type="dxa"/>
          </w:tcPr>
          <w:p w14:paraId="0A80D903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  <w:szCs w:val="20"/>
              </w:rPr>
            </w:pPr>
            <w:r w:rsidRPr="00BB7C31">
              <w:rPr>
                <w:rFonts w:cs="Times New Roman"/>
                <w:szCs w:val="20"/>
              </w:rPr>
              <w:t>1</w:t>
            </w:r>
          </w:p>
        </w:tc>
        <w:tc>
          <w:tcPr>
            <w:tcW w:w="5891" w:type="dxa"/>
          </w:tcPr>
          <w:p w14:paraId="0C120D2D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szCs w:val="30"/>
              </w:rPr>
            </w:pPr>
            <w:r w:rsidRPr="00BB7C31">
              <w:rPr>
                <w:rFonts w:cs="Times New Roman"/>
                <w:szCs w:val="30"/>
              </w:rPr>
              <w:t>Формат: не менее А4.</w:t>
            </w:r>
          </w:p>
          <w:p w14:paraId="2B903CF5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  <w:szCs w:val="30"/>
              </w:rPr>
              <w:t>Тип печати: черно-белая.</w:t>
            </w:r>
          </w:p>
        </w:tc>
      </w:tr>
      <w:tr w:rsidR="00571CB8" w:rsidRPr="008D6C35" w14:paraId="58C17630" w14:textId="77777777" w:rsidTr="00927E7F">
        <w:trPr>
          <w:trHeight w:val="3014"/>
        </w:trPr>
        <w:tc>
          <w:tcPr>
            <w:tcW w:w="1835" w:type="dxa"/>
          </w:tcPr>
          <w:p w14:paraId="4AA10D15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Рабочая станция в штабе ППЭ</w:t>
            </w:r>
          </w:p>
        </w:tc>
        <w:tc>
          <w:tcPr>
            <w:tcW w:w="2129" w:type="dxa"/>
          </w:tcPr>
          <w:p w14:paraId="1F7FBACB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jc w:val="center"/>
              <w:rPr>
                <w:rFonts w:cs="Times New Roman"/>
              </w:rPr>
            </w:pPr>
            <w:r w:rsidRPr="00BB7C31">
              <w:rPr>
                <w:rFonts w:cs="Times New Roman"/>
              </w:rPr>
              <w:t>1</w:t>
            </w:r>
          </w:p>
        </w:tc>
        <w:tc>
          <w:tcPr>
            <w:tcW w:w="5891" w:type="dxa"/>
          </w:tcPr>
          <w:p w14:paraId="022DC143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 xml:space="preserve">Операционные системы: </w:t>
            </w:r>
          </w:p>
          <w:p w14:paraId="305BCDB4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  <w:lang w:val="en-US"/>
              </w:rPr>
              <w:t>Windows</w:t>
            </w:r>
            <w:r w:rsidRPr="00BB7C31">
              <w:rPr>
                <w:rFonts w:cs="Times New Roman"/>
              </w:rPr>
              <w:t xml:space="preserve"> </w:t>
            </w:r>
            <w:r w:rsidRPr="00BB7C31">
              <w:rPr>
                <w:rFonts w:cs="Times New Roman"/>
                <w:lang w:val="en-US"/>
              </w:rPr>
              <w:t>XP</w:t>
            </w:r>
            <w:r w:rsidRPr="00BB7C31">
              <w:rPr>
                <w:rFonts w:cs="Times New Roman"/>
              </w:rPr>
              <w:t xml:space="preserve"> </w:t>
            </w:r>
            <w:r w:rsidRPr="00BB7C31">
              <w:rPr>
                <w:rFonts w:cs="Times New Roman"/>
                <w:lang w:val="en-US"/>
              </w:rPr>
              <w:t>SP</w:t>
            </w:r>
            <w:r w:rsidRPr="00BB7C31">
              <w:rPr>
                <w:rFonts w:cs="Times New Roman"/>
              </w:rPr>
              <w:t xml:space="preserve">3 / </w:t>
            </w:r>
            <w:smartTag w:uri="urn:schemas-microsoft-com:office:smarttags" w:element="place">
              <w:r w:rsidRPr="00BB7C31">
                <w:rPr>
                  <w:rFonts w:cs="Times New Roman"/>
                  <w:lang w:val="en-US"/>
                </w:rPr>
                <w:t>Vista</w:t>
              </w:r>
            </w:smartTag>
            <w:r w:rsidRPr="00BB7C31">
              <w:rPr>
                <w:rFonts w:cs="Times New Roman"/>
              </w:rPr>
              <w:t xml:space="preserve"> / 7 / 8 / 8.1 / 10 платформы: </w:t>
            </w:r>
            <w:r w:rsidRPr="00BB7C31">
              <w:rPr>
                <w:rFonts w:cs="Times New Roman"/>
                <w:lang w:val="en-US"/>
              </w:rPr>
              <w:t>x</w:t>
            </w:r>
            <w:r w:rsidRPr="00BB7C31">
              <w:rPr>
                <w:rFonts w:cs="Times New Roman"/>
              </w:rPr>
              <w:t xml:space="preserve">86, </w:t>
            </w:r>
            <w:r w:rsidRPr="00BB7C31">
              <w:rPr>
                <w:rFonts w:cs="Times New Roman"/>
                <w:lang w:val="en-US"/>
              </w:rPr>
              <w:t>x</w:t>
            </w:r>
            <w:r w:rsidRPr="00BB7C31">
              <w:rPr>
                <w:rFonts w:cs="Times New Roman"/>
              </w:rPr>
              <w:t>64.</w:t>
            </w:r>
          </w:p>
          <w:p w14:paraId="4CEF4C3B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Внешний интерфейс: USB 2.0 и выше, рекомендуется не менее двух свободных портов.</w:t>
            </w:r>
          </w:p>
          <w:p w14:paraId="134C5C1D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Наличие стабильного канала связи с выходом в Интернет.</w:t>
            </w:r>
          </w:p>
          <w:p w14:paraId="2179CD30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571CB8" w:rsidRPr="008D6C35" w14:paraId="28A70EF8" w14:textId="77777777" w:rsidTr="00927E7F">
        <w:trPr>
          <w:trHeight w:val="326"/>
        </w:trPr>
        <w:tc>
          <w:tcPr>
            <w:tcW w:w="1835" w:type="dxa"/>
          </w:tcPr>
          <w:p w14:paraId="10E001C8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Фл</w:t>
            </w:r>
            <w:r>
              <w:rPr>
                <w:rFonts w:cs="Times New Roman"/>
              </w:rPr>
              <w:t>э</w:t>
            </w:r>
            <w:r w:rsidRPr="00BB7C31">
              <w:rPr>
                <w:rFonts w:cs="Times New Roman"/>
              </w:rPr>
              <w:t>ш-</w:t>
            </w:r>
            <w:r w:rsidRPr="00BB7C31">
              <w:rPr>
                <w:rFonts w:cs="Times New Roman"/>
              </w:rPr>
              <w:lastRenderedPageBreak/>
              <w:t>носители</w:t>
            </w:r>
          </w:p>
          <w:p w14:paraId="7CB1102C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rPr>
                <w:rFonts w:cs="Times New Roman"/>
              </w:rPr>
            </w:pPr>
          </w:p>
        </w:tc>
        <w:tc>
          <w:tcPr>
            <w:tcW w:w="2129" w:type="dxa"/>
          </w:tcPr>
          <w:p w14:paraId="2FC662DE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lastRenderedPageBreak/>
              <w:t xml:space="preserve">не менее одного </w:t>
            </w:r>
            <w:r w:rsidRPr="00BB7C31">
              <w:rPr>
                <w:rFonts w:cs="Times New Roman"/>
              </w:rPr>
              <w:lastRenderedPageBreak/>
              <w:t>на ППЭ (рекомендуется один на технического специалиста)</w:t>
            </w:r>
          </w:p>
        </w:tc>
        <w:tc>
          <w:tcPr>
            <w:tcW w:w="5891" w:type="dxa"/>
          </w:tcPr>
          <w:p w14:paraId="68CBB44A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lastRenderedPageBreak/>
              <w:t>Фл</w:t>
            </w:r>
            <w:r>
              <w:rPr>
                <w:rFonts w:cs="Times New Roman"/>
              </w:rPr>
              <w:t>э</w:t>
            </w:r>
            <w:r w:rsidRPr="00BB7C31">
              <w:rPr>
                <w:rFonts w:cs="Times New Roman"/>
              </w:rPr>
              <w:t xml:space="preserve">ш-носители используются для переноса ключа </w:t>
            </w:r>
            <w:r w:rsidRPr="00BB7C31">
              <w:rPr>
                <w:rFonts w:cs="Times New Roman"/>
              </w:rPr>
              <w:lastRenderedPageBreak/>
              <w:t>доступа к электронным КИМ и самих КИМ из штаба ППЭ в аудитории, а также для доставки аудиозаписей ответов участников из ППЭ в РЦОИ.</w:t>
            </w:r>
          </w:p>
          <w:p w14:paraId="69D06C52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Суммарный объем всех фл</w:t>
            </w:r>
            <w:r>
              <w:rPr>
                <w:rFonts w:cs="Times New Roman"/>
              </w:rPr>
              <w:t>э</w:t>
            </w:r>
            <w:r w:rsidRPr="00BB7C31">
              <w:rPr>
                <w:rFonts w:cs="Times New Roman"/>
              </w:rPr>
              <w:t>ш-носителей, на которых предполагается передавать аудиозаписи ответов из ППЭ в РЦОИ, должен быть не менее 10 Гб.</w:t>
            </w:r>
          </w:p>
          <w:p w14:paraId="7BD88623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i/>
              </w:rPr>
            </w:pPr>
            <w:r w:rsidRPr="00BB7C31">
              <w:rPr>
                <w:rFonts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3C9EF2B0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i/>
              </w:rPr>
            </w:pPr>
            <w:r w:rsidRPr="00BB7C31">
              <w:rPr>
                <w:rFonts w:cs="Times New Roman"/>
                <w:i/>
              </w:rPr>
              <w:t>На одно рабочее место с 4 участниками понадобится: 4 * 10 мин. (длительность экзамена участника) + 120 мин (длительность потоковой записи) = 160 Мб.</w:t>
            </w:r>
          </w:p>
          <w:p w14:paraId="38D11B16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i/>
              </w:rPr>
            </w:pPr>
            <w:r w:rsidRPr="00BB7C31">
              <w:rPr>
                <w:rFonts w:cs="Times New Roman"/>
                <w:i/>
              </w:rPr>
              <w:t>На одну аудиторию с 4 местами и 16 участниками понадобится = 640 Мб.</w:t>
            </w:r>
          </w:p>
          <w:p w14:paraId="4908E9F7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i/>
              </w:rPr>
            </w:pPr>
            <w:r w:rsidRPr="00BB7C31">
              <w:rPr>
                <w:rFonts w:cs="Times New Roman"/>
                <w:i/>
              </w:rPr>
              <w:t>Допускается использовать несколько фл</w:t>
            </w:r>
            <w:r>
              <w:rPr>
                <w:rFonts w:cs="Times New Roman"/>
                <w:i/>
              </w:rPr>
              <w:t>э</w:t>
            </w:r>
            <w:r w:rsidRPr="00BB7C31">
              <w:rPr>
                <w:rFonts w:cs="Times New Roman"/>
                <w:i/>
              </w:rPr>
              <w:t>ш-носителей, но все они должны быть переданы для загрузки на станцию приёмки.</w:t>
            </w:r>
          </w:p>
          <w:p w14:paraId="760493CD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  <w:sz w:val="22"/>
              </w:rPr>
            </w:pPr>
            <w:r w:rsidRPr="00BB7C31">
              <w:rPr>
                <w:rFonts w:cs="Times New Roman"/>
                <w:b/>
                <w:i/>
              </w:rPr>
              <w:t xml:space="preserve">Запрещено </w:t>
            </w:r>
            <w:r w:rsidRPr="00BB7C31">
              <w:rPr>
                <w:rFonts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571CB8" w:rsidRPr="008D6C35" w14:paraId="1ED90C08" w14:textId="77777777" w:rsidTr="00927E7F">
        <w:trPr>
          <w:trHeight w:val="326"/>
        </w:trPr>
        <w:tc>
          <w:tcPr>
            <w:tcW w:w="1835" w:type="dxa"/>
          </w:tcPr>
          <w:p w14:paraId="2BF5FE5C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lastRenderedPageBreak/>
              <w:t>USB модем</w:t>
            </w:r>
          </w:p>
          <w:p w14:paraId="172BE717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</w:p>
        </w:tc>
        <w:tc>
          <w:tcPr>
            <w:tcW w:w="2129" w:type="dxa"/>
          </w:tcPr>
          <w:p w14:paraId="0A4D24C4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1</w:t>
            </w:r>
          </w:p>
        </w:tc>
        <w:tc>
          <w:tcPr>
            <w:tcW w:w="5891" w:type="dxa"/>
          </w:tcPr>
          <w:p w14:paraId="4C882AA6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571CB8" w:rsidRPr="008D6C35" w14:paraId="3A0BEB38" w14:textId="77777777" w:rsidTr="00927E7F">
        <w:trPr>
          <w:trHeight w:val="326"/>
        </w:trPr>
        <w:tc>
          <w:tcPr>
            <w:tcW w:w="1835" w:type="dxa"/>
          </w:tcPr>
          <w:p w14:paraId="003DF76E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Резервная гарнитура</w:t>
            </w:r>
          </w:p>
        </w:tc>
        <w:tc>
          <w:tcPr>
            <w:tcW w:w="2129" w:type="dxa"/>
          </w:tcPr>
          <w:p w14:paraId="6449D89A" w14:textId="77777777" w:rsidR="00571CB8" w:rsidRPr="00BB7C31" w:rsidRDefault="00571CB8" w:rsidP="00571CB8">
            <w:pPr>
              <w:spacing w:after="120" w:line="276" w:lineRule="auto"/>
              <w:ind w:left="29" w:right="57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1</w:t>
            </w:r>
          </w:p>
        </w:tc>
        <w:tc>
          <w:tcPr>
            <w:tcW w:w="5891" w:type="dxa"/>
          </w:tcPr>
          <w:p w14:paraId="00077B25" w14:textId="77777777" w:rsidR="00571CB8" w:rsidRPr="00BB7C31" w:rsidRDefault="00571CB8" w:rsidP="00571CB8">
            <w:pPr>
              <w:spacing w:after="120" w:line="276" w:lineRule="auto"/>
              <w:ind w:left="29" w:firstLine="0"/>
              <w:rPr>
                <w:rFonts w:cs="Times New Roman"/>
              </w:rPr>
            </w:pPr>
            <w:r w:rsidRPr="00BB7C31">
              <w:rPr>
                <w:rFonts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764BA6B2" w14:textId="77777777" w:rsidR="00571CB8" w:rsidRDefault="00571CB8" w:rsidP="00571CB8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3FFAA6B2" w14:textId="191DC045" w:rsidR="00917FD1" w:rsidRDefault="00E95532" w:rsidP="00E95532">
      <w:pPr>
        <w:pStyle w:val="11"/>
        <w:numPr>
          <w:ilvl w:val="0"/>
          <w:numId w:val="0"/>
        </w:numPr>
      </w:pPr>
      <w:bookmarkStart w:id="192" w:name="_Toc92964866"/>
      <w:r w:rsidRPr="006428DA">
        <w:lastRenderedPageBreak/>
        <w:t>Приложение 1. Особенности</w:t>
      </w:r>
      <w:r w:rsidRPr="0027630A">
        <w:t xml:space="preserve"> подготовки аудиторий (включая дополнительн</w:t>
      </w:r>
      <w:r w:rsidR="00917FD1">
        <w:t>ые материалы и оборудование)</w:t>
      </w:r>
      <w:bookmarkEnd w:id="192"/>
    </w:p>
    <w:p w14:paraId="004F1F75" w14:textId="0DD9CFA3" w:rsidR="00E95532" w:rsidRDefault="00917FD1" w:rsidP="00E95532">
      <w:pPr>
        <w:pStyle w:val="11"/>
        <w:numPr>
          <w:ilvl w:val="0"/>
          <w:numId w:val="0"/>
        </w:numPr>
      </w:pPr>
      <w:bookmarkStart w:id="193" w:name="_Toc92964867"/>
      <w:r>
        <w:t xml:space="preserve">по </w:t>
      </w:r>
      <w:r w:rsidR="00E95532" w:rsidRPr="0027630A">
        <w:t>учебным предметам</w:t>
      </w:r>
      <w:bookmarkEnd w:id="85"/>
      <w:bookmarkEnd w:id="86"/>
      <w:bookmarkEnd w:id="87"/>
      <w:bookmarkEnd w:id="19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4"/>
        <w:gridCol w:w="2613"/>
        <w:gridCol w:w="5198"/>
      </w:tblGrid>
      <w:tr w:rsidR="00E95532" w:rsidRPr="0027630A" w14:paraId="4B21802E" w14:textId="77777777" w:rsidTr="00011FCA">
        <w:tc>
          <w:tcPr>
            <w:tcW w:w="1037" w:type="pct"/>
          </w:tcPr>
          <w:p w14:paraId="76767709" w14:textId="040F79DD" w:rsidR="00E95532" w:rsidRPr="00442D49" w:rsidRDefault="00E95532" w:rsidP="00D238A1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42D49">
              <w:rPr>
                <w:rFonts w:cs="Times New Roman"/>
                <w:b/>
                <w:sz w:val="24"/>
                <w:szCs w:val="24"/>
              </w:rPr>
              <w:t xml:space="preserve">Учебный предмет </w:t>
            </w:r>
          </w:p>
        </w:tc>
        <w:tc>
          <w:tcPr>
            <w:tcW w:w="1326" w:type="pct"/>
          </w:tcPr>
          <w:p w14:paraId="20FEB1F4" w14:textId="77777777" w:rsidR="00917FD1" w:rsidRDefault="00917FD1" w:rsidP="00011FC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Средства обучения</w:t>
            </w:r>
          </w:p>
          <w:p w14:paraId="39C18291" w14:textId="72682920" w:rsidR="00E95532" w:rsidRPr="00442D49" w:rsidRDefault="00174EB5" w:rsidP="00011FC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74EB5">
              <w:rPr>
                <w:rFonts w:cs="Times New Roman"/>
                <w:b/>
                <w:sz w:val="24"/>
                <w:szCs w:val="24"/>
              </w:rPr>
              <w:t>и воспитания</w:t>
            </w:r>
          </w:p>
        </w:tc>
        <w:tc>
          <w:tcPr>
            <w:tcW w:w="2637" w:type="pct"/>
          </w:tcPr>
          <w:p w14:paraId="2D86B73D" w14:textId="77777777" w:rsidR="00917FD1" w:rsidRDefault="00E95532" w:rsidP="00917FD1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42D49">
              <w:rPr>
                <w:rFonts w:cs="Times New Roman"/>
                <w:b/>
                <w:sz w:val="24"/>
                <w:szCs w:val="24"/>
              </w:rPr>
              <w:t xml:space="preserve">Условия проведения </w:t>
            </w:r>
            <w:r w:rsidR="006369FC">
              <w:t>ТМ</w:t>
            </w:r>
            <w:r w:rsidRPr="00442D49">
              <w:rPr>
                <w:rFonts w:cs="Times New Roman"/>
                <w:b/>
                <w:sz w:val="24"/>
                <w:szCs w:val="24"/>
              </w:rPr>
              <w:t xml:space="preserve"> в</w:t>
            </w:r>
            <w:r w:rsidR="00917FD1">
              <w:rPr>
                <w:rFonts w:cs="Times New Roman"/>
                <w:b/>
                <w:sz w:val="24"/>
                <w:szCs w:val="24"/>
              </w:rPr>
              <w:t xml:space="preserve"> аудиториях</w:t>
            </w:r>
          </w:p>
          <w:p w14:paraId="4FBAC4EC" w14:textId="24307794" w:rsidR="00E95532" w:rsidRPr="00442D49" w:rsidRDefault="00917FD1" w:rsidP="00917FD1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и </w:t>
            </w:r>
            <w:r w:rsidR="00E95532" w:rsidRPr="00442D49">
              <w:rPr>
                <w:rFonts w:cs="Times New Roman"/>
                <w:b/>
                <w:sz w:val="24"/>
                <w:szCs w:val="24"/>
              </w:rPr>
              <w:t>требования к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E95532" w:rsidRPr="00442D49">
              <w:rPr>
                <w:rFonts w:cs="Times New Roman"/>
                <w:b/>
                <w:sz w:val="24"/>
                <w:szCs w:val="24"/>
              </w:rPr>
              <w:t>специалистам</w:t>
            </w:r>
          </w:p>
        </w:tc>
      </w:tr>
      <w:tr w:rsidR="00E95532" w:rsidRPr="0027630A" w14:paraId="03857E1C" w14:textId="77777777" w:rsidTr="00011FCA">
        <w:tc>
          <w:tcPr>
            <w:tcW w:w="1037" w:type="pct"/>
          </w:tcPr>
          <w:p w14:paraId="74956A2B" w14:textId="65FDA4E5" w:rsidR="00E95532" w:rsidRPr="00442D49" w:rsidRDefault="00E95532" w:rsidP="00011FCA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442D49">
              <w:rPr>
                <w:rFonts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326" w:type="pct"/>
          </w:tcPr>
          <w:p w14:paraId="2316DB40" w14:textId="19E2E330" w:rsidR="00E95532" w:rsidRPr="00442D49" w:rsidRDefault="00E95532" w:rsidP="00011FC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>Участникам разрешается пользоваться орфографическими словарями.</w:t>
            </w:r>
          </w:p>
        </w:tc>
        <w:tc>
          <w:tcPr>
            <w:tcW w:w="2637" w:type="pct"/>
          </w:tcPr>
          <w:p w14:paraId="12139935" w14:textId="3CAFAA91" w:rsidR="00174EB5" w:rsidRPr="00174EB5" w:rsidRDefault="00174EB5" w:rsidP="00011FCA">
            <w:pPr>
              <w:spacing w:line="240" w:lineRule="auto"/>
              <w:ind w:firstLine="17"/>
              <w:rPr>
                <w:rFonts w:cs="Times New Roman"/>
                <w:sz w:val="24"/>
                <w:szCs w:val="24"/>
              </w:rPr>
            </w:pPr>
            <w:r w:rsidRPr="00174EB5">
              <w:rPr>
                <w:rFonts w:cs="Times New Roman"/>
                <w:sz w:val="24"/>
                <w:szCs w:val="24"/>
              </w:rPr>
              <w:t xml:space="preserve">Аудитории проведения </w:t>
            </w:r>
            <w:r w:rsidR="006369FC">
              <w:t>ТМ</w:t>
            </w:r>
            <w:r w:rsidRPr="00174EB5">
              <w:rPr>
                <w:rFonts w:cs="Times New Roman"/>
                <w:sz w:val="24"/>
                <w:szCs w:val="24"/>
              </w:rPr>
              <w:t xml:space="preserve"> оснащаются техническими средствами, обеспечивающими качественное воспроизведение аудиозаписей.</w:t>
            </w:r>
          </w:p>
          <w:p w14:paraId="1414F847" w14:textId="3F2F60FA" w:rsidR="00E95532" w:rsidRPr="00442D49" w:rsidRDefault="00174EB5" w:rsidP="00917FD1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74EB5">
              <w:rPr>
                <w:rFonts w:cs="Times New Roman"/>
                <w:sz w:val="24"/>
                <w:szCs w:val="24"/>
              </w:rPr>
              <w:t xml:space="preserve">На </w:t>
            </w:r>
            <w:r w:rsidR="006369FC">
              <w:t>ТМ</w:t>
            </w:r>
            <w:r w:rsidRPr="00174EB5">
              <w:rPr>
                <w:rFonts w:cs="Times New Roman"/>
                <w:sz w:val="24"/>
                <w:szCs w:val="24"/>
              </w:rPr>
              <w:t xml:space="preserve"> по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174EB5">
              <w:rPr>
                <w:rFonts w:cs="Times New Roman"/>
                <w:sz w:val="24"/>
                <w:szCs w:val="24"/>
              </w:rPr>
              <w:t>русскому языку в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174EB5">
              <w:rPr>
                <w:rFonts w:cs="Times New Roman"/>
                <w:sz w:val="24"/>
                <w:szCs w:val="24"/>
              </w:rPr>
              <w:t>аудиторию не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174EB5">
              <w:rPr>
                <w:rFonts w:cs="Times New Roman"/>
                <w:sz w:val="24"/>
                <w:szCs w:val="24"/>
              </w:rPr>
              <w:t>допускаются специалисты по русскому языку, литературе</w:t>
            </w:r>
            <w:r w:rsidR="00D73812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95532" w:rsidRPr="0027630A" w14:paraId="6B289490" w14:textId="77777777" w:rsidTr="00011FCA">
        <w:tc>
          <w:tcPr>
            <w:tcW w:w="1037" w:type="pct"/>
          </w:tcPr>
          <w:p w14:paraId="3343A222" w14:textId="77777777" w:rsidR="00E95532" w:rsidRPr="00442D49" w:rsidRDefault="00E95532" w:rsidP="00011FCA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442D49">
              <w:rPr>
                <w:rFonts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326" w:type="pct"/>
          </w:tcPr>
          <w:p w14:paraId="44AFC167" w14:textId="780F9C4E" w:rsidR="00E95532" w:rsidRPr="00442D49" w:rsidRDefault="00E95532" w:rsidP="00011FC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>Учащимся разрешается использовать справочные материалы, содержащие основные формулы курса математики, выдаваемые вместе с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работой (входят в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состав контрольных измерительных материалов).</w:t>
            </w:r>
          </w:p>
          <w:p w14:paraId="259B5819" w14:textId="71259537" w:rsidR="00E95532" w:rsidRPr="00442D49" w:rsidRDefault="00E95532" w:rsidP="00917FD1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>Разрешается использовать линейку. Калькуляторы на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="006369FC">
              <w:t>ТМ</w:t>
            </w:r>
            <w:r w:rsidRPr="00442D49">
              <w:rPr>
                <w:rFonts w:cs="Times New Roman"/>
                <w:sz w:val="24"/>
                <w:szCs w:val="24"/>
              </w:rPr>
              <w:t xml:space="preserve"> не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используются.</w:t>
            </w:r>
          </w:p>
        </w:tc>
        <w:tc>
          <w:tcPr>
            <w:tcW w:w="2637" w:type="pct"/>
          </w:tcPr>
          <w:p w14:paraId="4298635C" w14:textId="64A23DF2" w:rsidR="00E95532" w:rsidRPr="00442D49" w:rsidRDefault="00E95532" w:rsidP="00D738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 xml:space="preserve">На </w:t>
            </w:r>
            <w:r w:rsidR="006369FC">
              <w:t>ТМ</w:t>
            </w:r>
            <w:r w:rsidRPr="00442D49">
              <w:rPr>
                <w:rFonts w:cs="Times New Roman"/>
                <w:sz w:val="24"/>
                <w:szCs w:val="24"/>
              </w:rPr>
              <w:t xml:space="preserve"> в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аудиторию не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допускаются специалисты по</w:t>
            </w:r>
            <w:r w:rsidR="00917FD1">
              <w:rPr>
                <w:rFonts w:cs="Times New Roman"/>
                <w:sz w:val="24"/>
                <w:szCs w:val="24"/>
              </w:rPr>
              <w:t xml:space="preserve"> </w:t>
            </w:r>
            <w:r w:rsidRPr="00442D49">
              <w:rPr>
                <w:rFonts w:cs="Times New Roman"/>
                <w:sz w:val="24"/>
                <w:szCs w:val="24"/>
              </w:rPr>
              <w:t>математике.</w:t>
            </w:r>
          </w:p>
        </w:tc>
      </w:tr>
      <w:tr w:rsidR="00C85308" w:rsidRPr="0027630A" w14:paraId="664BDA89" w14:textId="77777777" w:rsidTr="00B95D39">
        <w:tc>
          <w:tcPr>
            <w:tcW w:w="1037" w:type="pct"/>
            <w:vAlign w:val="center"/>
          </w:tcPr>
          <w:p w14:paraId="75D8D896" w14:textId="46548774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3B67E1">
              <w:rPr>
                <w:rFonts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326" w:type="pct"/>
          </w:tcPr>
          <w:p w14:paraId="1AF9E223" w14:textId="26BD7C83" w:rsidR="00321F10" w:rsidRPr="00442D49" w:rsidRDefault="00C85308" w:rsidP="00321F1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 xml:space="preserve">Участникам разрешается </w:t>
            </w:r>
            <w:r>
              <w:rPr>
                <w:rFonts w:cs="Times New Roman"/>
                <w:sz w:val="24"/>
                <w:szCs w:val="24"/>
              </w:rPr>
              <w:t>использовать</w:t>
            </w:r>
            <w:r w:rsidRPr="00442D49">
              <w:rPr>
                <w:rFonts w:cs="Times New Roman"/>
                <w:sz w:val="24"/>
                <w:szCs w:val="24"/>
              </w:rPr>
              <w:t xml:space="preserve"> </w:t>
            </w:r>
            <w:r w:rsidR="007136AC">
              <w:rPr>
                <w:rFonts w:cs="Times New Roman"/>
                <w:sz w:val="24"/>
                <w:szCs w:val="24"/>
              </w:rPr>
              <w:t xml:space="preserve">линейку, </w:t>
            </w:r>
            <w:r w:rsidRPr="008F06ED">
              <w:t>непрограммируемый калькулятор</w:t>
            </w:r>
            <w:r w:rsidR="00321F10">
              <w:rPr>
                <w:rFonts w:cs="Times New Roman"/>
                <w:sz w:val="24"/>
                <w:szCs w:val="24"/>
              </w:rPr>
              <w:t xml:space="preserve">, </w:t>
            </w:r>
            <w:r w:rsidR="00321F10">
              <w:rPr>
                <w:rFonts w:eastAsia="Times New Roman"/>
                <w:szCs w:val="22"/>
              </w:rPr>
              <w:t>о</w:t>
            </w:r>
            <w:r w:rsidR="00321F10" w:rsidRPr="00F26904">
              <w:rPr>
                <w:rFonts w:eastAsia="Times New Roman"/>
                <w:szCs w:val="22"/>
              </w:rPr>
              <w:t xml:space="preserve">борудование для проведения экспериментальной части </w:t>
            </w:r>
            <w:r w:rsidR="00321F10">
              <w:rPr>
                <w:rFonts w:eastAsia="Times New Roman"/>
                <w:szCs w:val="22"/>
              </w:rPr>
              <w:t>ТМ.</w:t>
            </w:r>
          </w:p>
        </w:tc>
        <w:tc>
          <w:tcPr>
            <w:tcW w:w="2637" w:type="pct"/>
          </w:tcPr>
          <w:p w14:paraId="49B3B499" w14:textId="77777777" w:rsidR="00321F10" w:rsidRPr="00F26904" w:rsidRDefault="00321F10" w:rsidP="007136AC">
            <w:pPr>
              <w:tabs>
                <w:tab w:val="left" w:pos="4395"/>
              </w:tabs>
              <w:spacing w:line="240" w:lineRule="auto"/>
              <w:ind w:firstLine="0"/>
              <w:contextualSpacing w:val="0"/>
              <w:rPr>
                <w:rFonts w:eastAsia="Times New Roman"/>
                <w:szCs w:val="22"/>
              </w:rPr>
            </w:pPr>
            <w:r>
              <w:rPr>
                <w:rFonts w:eastAsia="Times New Roman"/>
                <w:szCs w:val="22"/>
              </w:rPr>
              <w:t>На ТМ</w:t>
            </w:r>
            <w:r w:rsidRPr="00F26904">
              <w:rPr>
                <w:rFonts w:eastAsia="Times New Roman"/>
                <w:szCs w:val="22"/>
              </w:rPr>
              <w:t xml:space="preserve"> присутствует специалист по физике, который проводит перед </w:t>
            </w:r>
            <w:r>
              <w:rPr>
                <w:rFonts w:eastAsia="Times New Roman"/>
                <w:szCs w:val="22"/>
              </w:rPr>
              <w:t>началом работы</w:t>
            </w:r>
            <w:r w:rsidRPr="00F26904">
              <w:rPr>
                <w:rFonts w:eastAsia="Times New Roman"/>
                <w:szCs w:val="22"/>
              </w:rPr>
              <w:t xml:space="preserve"> инструктаж по технике безопасности и следит за соблюдением правил безопасного труда во время </w:t>
            </w:r>
            <w:r>
              <w:rPr>
                <w:rFonts w:eastAsia="Times New Roman"/>
                <w:szCs w:val="22"/>
              </w:rPr>
              <w:t>ТМ</w:t>
            </w:r>
            <w:r w:rsidRPr="00F26904">
              <w:rPr>
                <w:rFonts w:eastAsia="Times New Roman"/>
                <w:szCs w:val="22"/>
              </w:rPr>
              <w:t xml:space="preserve"> обучающихся с лабораторным оборудованием.</w:t>
            </w:r>
          </w:p>
          <w:p w14:paraId="7F652510" w14:textId="1F6E5FB5" w:rsidR="00C85308" w:rsidRPr="00442D49" w:rsidRDefault="00321F10" w:rsidP="007136AC">
            <w:pPr>
              <w:tabs>
                <w:tab w:val="left" w:pos="4395"/>
              </w:tabs>
              <w:spacing w:line="240" w:lineRule="auto"/>
              <w:ind w:firstLine="0"/>
              <w:contextualSpacing w:val="0"/>
              <w:rPr>
                <w:rFonts w:cs="Times New Roman"/>
                <w:sz w:val="24"/>
                <w:szCs w:val="24"/>
              </w:rPr>
            </w:pPr>
            <w:r w:rsidRPr="00F26904">
              <w:rPr>
                <w:rFonts w:eastAsia="Times New Roman"/>
                <w:szCs w:val="22"/>
              </w:rPr>
              <w:t xml:space="preserve">Для обеспечения проведения экспериментальной части </w:t>
            </w:r>
            <w:r>
              <w:rPr>
                <w:rFonts w:eastAsia="Times New Roman"/>
                <w:szCs w:val="22"/>
              </w:rPr>
              <w:t>ТМ</w:t>
            </w:r>
            <w:r w:rsidRPr="00F26904">
              <w:rPr>
                <w:rFonts w:eastAsia="Times New Roman"/>
                <w:szCs w:val="22"/>
              </w:rPr>
              <w:t xml:space="preserve"> каждому участнику предоставляется необходимое оборудование. Оборудование для проведения экспериментальной части </w:t>
            </w:r>
            <w:r>
              <w:rPr>
                <w:rFonts w:eastAsia="Times New Roman"/>
                <w:szCs w:val="22"/>
              </w:rPr>
              <w:t>ТМ</w:t>
            </w:r>
            <w:r w:rsidRPr="00F26904">
              <w:rPr>
                <w:rFonts w:eastAsia="Times New Roman"/>
                <w:szCs w:val="22"/>
              </w:rPr>
              <w:t xml:space="preserve"> находится в аудитории в пронумерованных заранее лотках и предоставляется участнику по его требованию специалистом по проведению инструктажа и обеспечению лабораторных работ.</w:t>
            </w:r>
          </w:p>
        </w:tc>
      </w:tr>
      <w:tr w:rsidR="00C85308" w:rsidRPr="0027630A" w14:paraId="11BD0B2A" w14:textId="77777777" w:rsidTr="00B95D39">
        <w:tc>
          <w:tcPr>
            <w:tcW w:w="1037" w:type="pct"/>
            <w:vAlign w:val="center"/>
          </w:tcPr>
          <w:p w14:paraId="21EB6CC0" w14:textId="33DD3EAA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3B67E1">
              <w:rPr>
                <w:rFonts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326" w:type="pct"/>
          </w:tcPr>
          <w:p w14:paraId="5FB7B406" w14:textId="53F2050A" w:rsidR="00C85308" w:rsidRPr="00442D49" w:rsidRDefault="00C85308" w:rsidP="00C85308">
            <w:pPr>
              <w:spacing w:before="120" w:after="120" w:line="240" w:lineRule="auto"/>
              <w:ind w:firstLine="0"/>
              <w:contextualSpacing w:val="0"/>
              <w:jc w:val="left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 xml:space="preserve">Участникам </w:t>
            </w:r>
            <w:r w:rsidRPr="00442D49">
              <w:rPr>
                <w:rFonts w:cs="Times New Roman"/>
                <w:sz w:val="24"/>
                <w:szCs w:val="24"/>
              </w:rPr>
              <w:lastRenderedPageBreak/>
              <w:t xml:space="preserve">разрешается </w:t>
            </w:r>
            <w:r>
              <w:rPr>
                <w:rFonts w:cs="Times New Roman"/>
                <w:sz w:val="24"/>
                <w:szCs w:val="24"/>
              </w:rPr>
              <w:t xml:space="preserve">пользоваться </w:t>
            </w:r>
            <w:r>
              <w:t xml:space="preserve">линейкой, </w:t>
            </w:r>
            <w:r w:rsidRPr="008F06ED">
              <w:t>непрограммируемы</w:t>
            </w:r>
            <w:r>
              <w:t>м</w:t>
            </w:r>
            <w:r w:rsidRPr="008F06ED">
              <w:t xml:space="preserve"> калькулятор</w:t>
            </w:r>
            <w:r>
              <w:t xml:space="preserve">ом, </w:t>
            </w:r>
            <w:r w:rsidRPr="008F06ED">
              <w:t>географически</w:t>
            </w:r>
            <w:r>
              <w:t>ми</w:t>
            </w:r>
            <w:r w:rsidRPr="008F06ED">
              <w:t xml:space="preserve"> атлас</w:t>
            </w:r>
            <w:r>
              <w:t>ами</w:t>
            </w:r>
            <w:r w:rsidRPr="008F06ED">
              <w:t xml:space="preserve"> для 7, 8</w:t>
            </w:r>
            <w:r>
              <w:t xml:space="preserve"> и 9 классов</w:t>
            </w:r>
            <w:r w:rsidRPr="008F06ED">
              <w:t xml:space="preserve"> </w:t>
            </w:r>
          </w:p>
        </w:tc>
        <w:tc>
          <w:tcPr>
            <w:tcW w:w="2637" w:type="pct"/>
          </w:tcPr>
          <w:p w14:paraId="258245D0" w14:textId="2C521953" w:rsidR="00C85308" w:rsidRPr="00442D49" w:rsidRDefault="00C85308" w:rsidP="00D738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499F">
              <w:rPr>
                <w:rFonts w:cs="Times New Roman"/>
                <w:sz w:val="24"/>
                <w:szCs w:val="24"/>
              </w:rPr>
              <w:lastRenderedPageBreak/>
              <w:t xml:space="preserve">На </w:t>
            </w:r>
            <w:r w:rsidRPr="0047499F">
              <w:t>ТМ</w:t>
            </w:r>
            <w:r w:rsidRPr="0047499F">
              <w:rPr>
                <w:rFonts w:cs="Times New Roman"/>
                <w:sz w:val="24"/>
                <w:szCs w:val="24"/>
              </w:rPr>
              <w:t xml:space="preserve"> в аудиторию не допускаются </w:t>
            </w:r>
            <w:r w:rsidRPr="0047499F">
              <w:rPr>
                <w:rFonts w:cs="Times New Roman"/>
                <w:sz w:val="24"/>
                <w:szCs w:val="24"/>
              </w:rPr>
              <w:lastRenderedPageBreak/>
              <w:t xml:space="preserve">специалисты по </w:t>
            </w:r>
            <w:r>
              <w:rPr>
                <w:rFonts w:cs="Times New Roman"/>
                <w:sz w:val="24"/>
                <w:szCs w:val="24"/>
              </w:rPr>
              <w:t>географии</w:t>
            </w:r>
            <w:r w:rsidRPr="0047499F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5308" w:rsidRPr="0027630A" w14:paraId="25682499" w14:textId="77777777" w:rsidTr="00B95D39">
        <w:tc>
          <w:tcPr>
            <w:tcW w:w="1037" w:type="pct"/>
            <w:vAlign w:val="center"/>
          </w:tcPr>
          <w:p w14:paraId="0F738260" w14:textId="49B9CB36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3B67E1">
              <w:rPr>
                <w:rFonts w:cs="Times New Roman"/>
                <w:b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1326" w:type="pct"/>
          </w:tcPr>
          <w:p w14:paraId="5D5D658E" w14:textId="77777777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37" w:type="pct"/>
          </w:tcPr>
          <w:p w14:paraId="630DD9C4" w14:textId="3CAB20EC" w:rsidR="00C85308" w:rsidRPr="00442D49" w:rsidRDefault="00C85308" w:rsidP="00321F1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499F">
              <w:rPr>
                <w:rFonts w:cs="Times New Roman"/>
                <w:sz w:val="24"/>
                <w:szCs w:val="24"/>
              </w:rPr>
              <w:t xml:space="preserve">На </w:t>
            </w:r>
            <w:r w:rsidRPr="0047499F">
              <w:t>ТМ</w:t>
            </w:r>
            <w:r w:rsidRPr="0047499F">
              <w:rPr>
                <w:rFonts w:cs="Times New Roman"/>
                <w:sz w:val="24"/>
                <w:szCs w:val="24"/>
              </w:rPr>
              <w:t xml:space="preserve"> в аудиторию не допускаются специалисты по </w:t>
            </w:r>
            <w:r w:rsidR="00321F10">
              <w:rPr>
                <w:rFonts w:cs="Times New Roman"/>
                <w:sz w:val="24"/>
                <w:szCs w:val="24"/>
              </w:rPr>
              <w:t>обществознанию</w:t>
            </w:r>
            <w:r w:rsidRPr="0047499F">
              <w:rPr>
                <w:rFonts w:cs="Times New Roman"/>
                <w:sz w:val="24"/>
                <w:szCs w:val="24"/>
              </w:rPr>
              <w:t xml:space="preserve">. </w:t>
            </w:r>
          </w:p>
        </w:tc>
      </w:tr>
      <w:tr w:rsidR="00C85308" w:rsidRPr="0027630A" w14:paraId="46435823" w14:textId="77777777" w:rsidTr="00011FCA">
        <w:tc>
          <w:tcPr>
            <w:tcW w:w="1037" w:type="pct"/>
          </w:tcPr>
          <w:p w14:paraId="4DF97699" w14:textId="7AC8FF80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Иностранные языки (письмо)</w:t>
            </w:r>
          </w:p>
        </w:tc>
        <w:tc>
          <w:tcPr>
            <w:tcW w:w="1326" w:type="pct"/>
          </w:tcPr>
          <w:p w14:paraId="7647A318" w14:textId="77777777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37" w:type="pct"/>
          </w:tcPr>
          <w:p w14:paraId="444812D2" w14:textId="1C06D9BC" w:rsidR="00321F10" w:rsidRDefault="00321F10" w:rsidP="00C85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74EB5">
              <w:rPr>
                <w:rFonts w:cs="Times New Roman"/>
                <w:sz w:val="24"/>
                <w:szCs w:val="24"/>
              </w:rPr>
              <w:t xml:space="preserve">Аудитории проведения </w:t>
            </w:r>
            <w:r>
              <w:t>ТМ</w:t>
            </w:r>
            <w:r w:rsidRPr="00174EB5">
              <w:rPr>
                <w:rFonts w:cs="Times New Roman"/>
                <w:sz w:val="24"/>
                <w:szCs w:val="24"/>
              </w:rPr>
              <w:t xml:space="preserve"> оснащаются техническими средствами, обеспечивающими качественное воспроизведение аудиозаписей.</w:t>
            </w:r>
          </w:p>
          <w:p w14:paraId="3548D5EB" w14:textId="0B63583E" w:rsidR="00C85308" w:rsidRPr="00442D49" w:rsidRDefault="00C85308" w:rsidP="007215BD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499F">
              <w:rPr>
                <w:rFonts w:cs="Times New Roman"/>
                <w:sz w:val="24"/>
                <w:szCs w:val="24"/>
              </w:rPr>
              <w:t xml:space="preserve">На </w:t>
            </w:r>
            <w:r w:rsidRPr="0047499F">
              <w:t>ТМ</w:t>
            </w:r>
            <w:r w:rsidRPr="0047499F">
              <w:rPr>
                <w:rFonts w:cs="Times New Roman"/>
                <w:sz w:val="24"/>
                <w:szCs w:val="24"/>
              </w:rPr>
              <w:t xml:space="preserve"> в аудиторию не допускаются специалисты по </w:t>
            </w:r>
            <w:r w:rsidR="00321F10">
              <w:rPr>
                <w:rFonts w:cs="Times New Roman"/>
                <w:sz w:val="24"/>
                <w:szCs w:val="24"/>
              </w:rPr>
              <w:t>иностранному языку</w:t>
            </w:r>
            <w:r w:rsidRPr="0047499F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5308" w:rsidRPr="0027630A" w14:paraId="7E127782" w14:textId="77777777" w:rsidTr="00011FCA">
        <w:tc>
          <w:tcPr>
            <w:tcW w:w="1037" w:type="pct"/>
          </w:tcPr>
          <w:p w14:paraId="43BC95C9" w14:textId="03BBD8E9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Иностранные языки (уст.)</w:t>
            </w:r>
          </w:p>
        </w:tc>
        <w:tc>
          <w:tcPr>
            <w:tcW w:w="1326" w:type="pct"/>
          </w:tcPr>
          <w:p w14:paraId="34CB1105" w14:textId="77777777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37" w:type="pct"/>
          </w:tcPr>
          <w:p w14:paraId="6D58ADDA" w14:textId="7D3CEA3B" w:rsidR="00C85308" w:rsidRPr="00442D49" w:rsidRDefault="00C85308" w:rsidP="007215BD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499F">
              <w:rPr>
                <w:rFonts w:cs="Times New Roman"/>
                <w:sz w:val="24"/>
                <w:szCs w:val="24"/>
              </w:rPr>
              <w:t xml:space="preserve">На </w:t>
            </w:r>
            <w:r w:rsidRPr="0047499F">
              <w:t>ТМ</w:t>
            </w:r>
            <w:r w:rsidRPr="0047499F">
              <w:rPr>
                <w:rFonts w:cs="Times New Roman"/>
                <w:sz w:val="24"/>
                <w:szCs w:val="24"/>
              </w:rPr>
              <w:t xml:space="preserve"> </w:t>
            </w:r>
            <w:r w:rsidR="007215BD">
              <w:t>т</w:t>
            </w:r>
            <w:r w:rsidR="007215BD" w:rsidRPr="0027630A">
              <w:t xml:space="preserve">ехнические специалисты или организаторы </w:t>
            </w:r>
            <w:r w:rsidR="007215BD">
              <w:t xml:space="preserve">в аудитории проведения </w:t>
            </w:r>
            <w:r w:rsidR="007215BD" w:rsidRPr="0027630A">
              <w:t>настраивают средства цифровой аудиозаписи для осуществления качественной записи устных ответов</w:t>
            </w:r>
            <w:r w:rsidR="007215BD">
              <w:t>.</w:t>
            </w:r>
          </w:p>
        </w:tc>
      </w:tr>
      <w:tr w:rsidR="00C85308" w:rsidRPr="0027630A" w14:paraId="29D6FEAE" w14:textId="77777777" w:rsidTr="00011FCA">
        <w:tc>
          <w:tcPr>
            <w:tcW w:w="1037" w:type="pct"/>
          </w:tcPr>
          <w:p w14:paraId="614BB759" w14:textId="518CF785" w:rsidR="00C85308" w:rsidRPr="00442D49" w:rsidRDefault="00C85308" w:rsidP="00C85308">
            <w:pPr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3B67E1">
              <w:rPr>
                <w:rFonts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326" w:type="pct"/>
          </w:tcPr>
          <w:p w14:paraId="30C5B5F6" w14:textId="7AAACFEB" w:rsidR="00C85308" w:rsidRPr="00442D49" w:rsidRDefault="004222C2" w:rsidP="007E1CA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42D49">
              <w:rPr>
                <w:rFonts w:cs="Times New Roman"/>
                <w:sz w:val="24"/>
                <w:szCs w:val="24"/>
              </w:rPr>
              <w:t>Участникам разрешается пользоваться орфографическими словарями</w:t>
            </w:r>
            <w:r w:rsidR="007E1CA2">
              <w:rPr>
                <w:rFonts w:cs="Times New Roman"/>
                <w:sz w:val="24"/>
                <w:szCs w:val="24"/>
              </w:rPr>
              <w:t xml:space="preserve">, </w:t>
            </w:r>
            <w:r w:rsidR="007E1CA2">
              <w:t>полными текстами художественных произведений, сборниками лирики.</w:t>
            </w:r>
          </w:p>
        </w:tc>
        <w:tc>
          <w:tcPr>
            <w:tcW w:w="2637" w:type="pct"/>
          </w:tcPr>
          <w:p w14:paraId="2BE27609" w14:textId="34AB57BF" w:rsidR="00C85308" w:rsidRPr="00442D49" w:rsidRDefault="00C85308" w:rsidP="00D73812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499F">
              <w:rPr>
                <w:rFonts w:cs="Times New Roman"/>
                <w:sz w:val="24"/>
                <w:szCs w:val="24"/>
              </w:rPr>
              <w:t xml:space="preserve">На </w:t>
            </w:r>
            <w:r w:rsidRPr="0047499F">
              <w:t>ТМ</w:t>
            </w:r>
            <w:r w:rsidRPr="0047499F">
              <w:rPr>
                <w:rFonts w:cs="Times New Roman"/>
                <w:sz w:val="24"/>
                <w:szCs w:val="24"/>
              </w:rPr>
              <w:t xml:space="preserve"> в аудиторию не допускаются специалисты </w:t>
            </w:r>
            <w:r w:rsidR="00D73812">
              <w:rPr>
                <w:rFonts w:cs="Times New Roman"/>
                <w:sz w:val="24"/>
                <w:szCs w:val="24"/>
              </w:rPr>
              <w:t>по русскому языку и</w:t>
            </w:r>
            <w:r w:rsidR="00D73812" w:rsidRPr="00174EB5">
              <w:rPr>
                <w:rFonts w:cs="Times New Roman"/>
                <w:sz w:val="24"/>
                <w:szCs w:val="24"/>
              </w:rPr>
              <w:t xml:space="preserve"> литературе</w:t>
            </w:r>
            <w:r w:rsidR="00D73812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14:paraId="2813AAF0" w14:textId="77777777" w:rsidR="00D73812" w:rsidRPr="00D73812" w:rsidRDefault="00D73812" w:rsidP="00D73812">
      <w:r w:rsidRPr="00D73812">
        <w:t>Непрограммируемые калькуляторы:</w:t>
      </w:r>
    </w:p>
    <w:p w14:paraId="15917728" w14:textId="465744B6" w:rsidR="00D73812" w:rsidRPr="00D73812" w:rsidRDefault="00D73812" w:rsidP="00D73812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D73812">
        <w:rPr>
          <w:rFonts w:eastAsia="Times New Roman"/>
        </w:rPr>
        <w:t>обеспечивают выполнение арифметических вычислений (сложение, вычитание, умножение, деление, извлечение корня) и вычисление тригонометрических функций (</w:t>
      </w:r>
      <w:r w:rsidRPr="00D73812">
        <w:rPr>
          <w:rFonts w:eastAsia="Times New Roman"/>
          <w:lang w:val="en-US"/>
        </w:rPr>
        <w:t>sin</w:t>
      </w:r>
      <w:r w:rsidRPr="00D73812">
        <w:rPr>
          <w:rFonts w:eastAsia="Times New Roman"/>
        </w:rPr>
        <w:t xml:space="preserve">, </w:t>
      </w:r>
      <w:r w:rsidRPr="00D73812">
        <w:rPr>
          <w:rFonts w:eastAsia="Times New Roman"/>
          <w:lang w:val="en-US"/>
        </w:rPr>
        <w:t>cos</w:t>
      </w:r>
      <w:r w:rsidRPr="00D73812">
        <w:rPr>
          <w:rFonts w:eastAsia="Times New Roman"/>
        </w:rPr>
        <w:t xml:space="preserve">, </w:t>
      </w:r>
      <w:r w:rsidRPr="00D73812">
        <w:rPr>
          <w:rFonts w:eastAsia="Times New Roman"/>
          <w:lang w:val="en-US"/>
        </w:rPr>
        <w:t>tg</w:t>
      </w:r>
      <w:r w:rsidRPr="00D73812">
        <w:rPr>
          <w:rFonts w:eastAsia="Times New Roman"/>
        </w:rPr>
        <w:t xml:space="preserve">, ctg, </w:t>
      </w:r>
      <w:r w:rsidRPr="00D73812">
        <w:rPr>
          <w:rFonts w:eastAsia="Times New Roman"/>
          <w:lang w:val="en-US"/>
        </w:rPr>
        <w:t>arcsin</w:t>
      </w:r>
      <w:r w:rsidRPr="00D73812">
        <w:rPr>
          <w:rFonts w:eastAsia="Times New Roman"/>
        </w:rPr>
        <w:t xml:space="preserve">, </w:t>
      </w:r>
      <w:r w:rsidRPr="00D73812">
        <w:rPr>
          <w:rFonts w:eastAsia="Times New Roman"/>
          <w:lang w:val="en-US"/>
        </w:rPr>
        <w:t>arcos</w:t>
      </w:r>
      <w:r w:rsidRPr="00D73812">
        <w:rPr>
          <w:rFonts w:eastAsia="Times New Roman"/>
        </w:rPr>
        <w:t xml:space="preserve">, </w:t>
      </w:r>
      <w:r w:rsidRPr="00D73812">
        <w:rPr>
          <w:rFonts w:eastAsia="Times New Roman"/>
          <w:lang w:val="en-US"/>
        </w:rPr>
        <w:t>arctg</w:t>
      </w:r>
      <w:r w:rsidR="00A435FD">
        <w:rPr>
          <w:rFonts w:eastAsia="Times New Roman"/>
        </w:rPr>
        <w:t>);</w:t>
      </w:r>
    </w:p>
    <w:p w14:paraId="057A37A5" w14:textId="77777777" w:rsidR="0077243A" w:rsidRPr="0077243A" w:rsidRDefault="00D73812" w:rsidP="00E90486">
      <w:pPr>
        <w:numPr>
          <w:ilvl w:val="0"/>
          <w:numId w:val="1"/>
        </w:numPr>
        <w:tabs>
          <w:tab w:val="left" w:pos="1134"/>
        </w:tabs>
        <w:spacing w:after="160" w:line="259" w:lineRule="auto"/>
        <w:ind w:firstLine="0"/>
        <w:contextualSpacing w:val="0"/>
        <w:jc w:val="left"/>
      </w:pPr>
      <w:r w:rsidRPr="00A3310C">
        <w:rPr>
          <w:rFonts w:eastAsia="Times New Roman"/>
        </w:rPr>
        <w:t>не осуществляют функции средства связи, хранилища базы данных и не имеют доступ к сетям передачи данных (в том числе к сети «Интернет»).</w:t>
      </w:r>
    </w:p>
    <w:p w14:paraId="2840CD2E" w14:textId="3CB56B6A" w:rsidR="003B67E1" w:rsidRDefault="00E95532" w:rsidP="00E90486">
      <w:pPr>
        <w:numPr>
          <w:ilvl w:val="0"/>
          <w:numId w:val="1"/>
        </w:numPr>
        <w:tabs>
          <w:tab w:val="left" w:pos="1134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14:paraId="161BD86D" w14:textId="77777777" w:rsidR="00917FD1" w:rsidRDefault="00E95532" w:rsidP="00E95532">
      <w:pPr>
        <w:pStyle w:val="11"/>
        <w:numPr>
          <w:ilvl w:val="0"/>
          <w:numId w:val="0"/>
        </w:numPr>
      </w:pPr>
      <w:bookmarkStart w:id="194" w:name="_Toc92964868"/>
      <w:bookmarkStart w:id="195" w:name="_Toc448310543"/>
      <w:r>
        <w:lastRenderedPageBreak/>
        <w:t xml:space="preserve">Приложение </w:t>
      </w:r>
      <w:r w:rsidR="00D238A1">
        <w:t>2</w:t>
      </w:r>
      <w:r>
        <w:t xml:space="preserve">. Продолжительность проведения </w:t>
      </w:r>
      <w:r w:rsidR="006369FC">
        <w:t>ТМ</w:t>
      </w:r>
      <w:bookmarkEnd w:id="194"/>
    </w:p>
    <w:p w14:paraId="76A6BD8D" w14:textId="454A7B27" w:rsidR="00E95532" w:rsidRDefault="00E95532" w:rsidP="00E95532">
      <w:pPr>
        <w:pStyle w:val="11"/>
        <w:numPr>
          <w:ilvl w:val="0"/>
          <w:numId w:val="0"/>
        </w:numPr>
      </w:pPr>
      <w:bookmarkStart w:id="196" w:name="_Toc92964869"/>
      <w:r>
        <w:t>по</w:t>
      </w:r>
      <w:r w:rsidR="00917FD1">
        <w:t xml:space="preserve"> </w:t>
      </w:r>
      <w:r>
        <w:t>различным учебным предметам</w:t>
      </w:r>
      <w:bookmarkEnd w:id="195"/>
      <w:bookmarkEnd w:id="196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7"/>
        <w:gridCol w:w="2874"/>
        <w:gridCol w:w="3164"/>
      </w:tblGrid>
      <w:tr w:rsidR="003B67E1" w:rsidRPr="00917FD1" w14:paraId="26C9081E" w14:textId="77777777" w:rsidTr="003B67E1">
        <w:trPr>
          <w:trHeight w:val="1185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CDBFD00" w14:textId="2E22F4EF" w:rsidR="003B67E1" w:rsidRPr="00917FD1" w:rsidRDefault="00E95532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cs="Times New Roman"/>
              </w:rPr>
              <w:br w:type="page"/>
            </w:r>
            <w:r w:rsidR="003B67E1" w:rsidRPr="00917FD1">
              <w:rPr>
                <w:rFonts w:eastAsia="Times New Roman" w:cs="Times New Roman"/>
                <w:noProof/>
              </w:rPr>
              <w:t>Название учебного предмета</w:t>
            </w:r>
          </w:p>
        </w:tc>
        <w:tc>
          <w:tcPr>
            <w:tcW w:w="2874" w:type="dxa"/>
            <w:shd w:val="clear" w:color="auto" w:fill="auto"/>
            <w:vAlign w:val="center"/>
            <w:hideMark/>
          </w:tcPr>
          <w:p w14:paraId="4E85E96D" w14:textId="4E45464D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noProof/>
              </w:rPr>
              <w:t>Продолжительность выполнения диагностической работы</w:t>
            </w:r>
          </w:p>
        </w:tc>
        <w:tc>
          <w:tcPr>
            <w:tcW w:w="3164" w:type="dxa"/>
            <w:shd w:val="clear" w:color="auto" w:fill="auto"/>
            <w:vAlign w:val="center"/>
            <w:hideMark/>
          </w:tcPr>
          <w:p w14:paraId="0258E154" w14:textId="52A6E4C5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Время окончания </w:t>
            </w: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(если начало в 10:00)</w:t>
            </w:r>
          </w:p>
        </w:tc>
      </w:tr>
      <w:tr w:rsidR="003B67E1" w:rsidRPr="00917FD1" w14:paraId="7CE0D108" w14:textId="77777777" w:rsidTr="003B67E1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09492E03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5776DBAA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05D5F9E7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</w:tr>
      <w:tr w:rsidR="003B67E1" w:rsidRPr="00917FD1" w14:paraId="280060B4" w14:textId="77777777" w:rsidTr="003B67E1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57C00FFF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7E329FA5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7723805D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</w:tr>
      <w:tr w:rsidR="003B67E1" w:rsidRPr="00917FD1" w14:paraId="66FF382D" w14:textId="77777777" w:rsidTr="003B67E1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318AA90A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2F83C1B2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3 ч.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6CAA9411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13:00</w:t>
            </w:r>
          </w:p>
        </w:tc>
      </w:tr>
      <w:tr w:rsidR="003B67E1" w:rsidRPr="00917FD1" w14:paraId="67CC38C7" w14:textId="77777777" w:rsidTr="000D371E">
        <w:trPr>
          <w:trHeight w:val="277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81AF4AE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6D29AB59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2 ч. 30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729F6400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12:30</w:t>
            </w:r>
          </w:p>
        </w:tc>
      </w:tr>
      <w:tr w:rsidR="003B67E1" w:rsidRPr="00917FD1" w14:paraId="1DDE604E" w14:textId="77777777" w:rsidTr="003B67E1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20AB0FF9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5D908997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3 ч.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0CFB404C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13:00</w:t>
            </w:r>
          </w:p>
        </w:tc>
      </w:tr>
      <w:tr w:rsidR="003B67E1" w:rsidRPr="00917FD1" w14:paraId="24EABC0C" w14:textId="77777777" w:rsidTr="003B67E1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772148C1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Немецкий язык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52F10BB3" w14:textId="0C26DD6E" w:rsidR="003B67E1" w:rsidRPr="00917FD1" w:rsidRDefault="00803510" w:rsidP="00803510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15 мин</w:t>
            </w:r>
            <w:r w:rsidR="003B67E1"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045AA7F9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</w:tr>
      <w:tr w:rsidR="00803510" w:rsidRPr="00917FD1" w14:paraId="75A28264" w14:textId="77777777" w:rsidTr="00571CB8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5C3CE1DD" w14:textId="77777777" w:rsidR="00803510" w:rsidRPr="00917FD1" w:rsidRDefault="00803510" w:rsidP="00803510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Французский язык</w:t>
            </w:r>
          </w:p>
        </w:tc>
        <w:tc>
          <w:tcPr>
            <w:tcW w:w="2874" w:type="dxa"/>
            <w:shd w:val="clear" w:color="auto" w:fill="auto"/>
            <w:noWrap/>
            <w:hideMark/>
          </w:tcPr>
          <w:p w14:paraId="26B1BC65" w14:textId="67DEBDEC" w:rsidR="00803510" w:rsidRPr="00917FD1" w:rsidRDefault="00803510" w:rsidP="00803510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8A17C2">
              <w:rPr>
                <w:rFonts w:eastAsia="Times New Roman" w:cs="Times New Roman"/>
                <w:color w:val="000000"/>
                <w:sz w:val="22"/>
                <w:szCs w:val="22"/>
              </w:rPr>
              <w:t>15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0B9531C1" w14:textId="77777777" w:rsidR="00803510" w:rsidRPr="00917FD1" w:rsidRDefault="00803510" w:rsidP="00803510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</w:tr>
      <w:tr w:rsidR="00803510" w:rsidRPr="00917FD1" w14:paraId="011DD131" w14:textId="77777777" w:rsidTr="00571CB8">
        <w:trPr>
          <w:trHeight w:val="300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767128E4" w14:textId="77777777" w:rsidR="00803510" w:rsidRPr="00917FD1" w:rsidRDefault="00803510" w:rsidP="00803510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Испанский язык</w:t>
            </w:r>
          </w:p>
        </w:tc>
        <w:tc>
          <w:tcPr>
            <w:tcW w:w="2874" w:type="dxa"/>
            <w:shd w:val="clear" w:color="auto" w:fill="auto"/>
            <w:noWrap/>
            <w:hideMark/>
          </w:tcPr>
          <w:p w14:paraId="6E3AA8B0" w14:textId="26F430CD" w:rsidR="00803510" w:rsidRPr="00917FD1" w:rsidRDefault="00803510" w:rsidP="00803510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8A17C2">
              <w:rPr>
                <w:rFonts w:eastAsia="Times New Roman" w:cs="Times New Roman"/>
                <w:color w:val="000000"/>
                <w:sz w:val="22"/>
                <w:szCs w:val="22"/>
              </w:rPr>
              <w:t>15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5B665D80" w14:textId="77777777" w:rsidR="00803510" w:rsidRPr="00917FD1" w:rsidRDefault="00803510" w:rsidP="00803510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12:00</w:t>
            </w:r>
          </w:p>
        </w:tc>
      </w:tr>
      <w:tr w:rsidR="003B67E1" w:rsidRPr="00917FD1" w14:paraId="7BC214F0" w14:textId="77777777" w:rsidTr="000D371E">
        <w:trPr>
          <w:trHeight w:val="418"/>
        </w:trPr>
        <w:tc>
          <w:tcPr>
            <w:tcW w:w="4027" w:type="dxa"/>
            <w:shd w:val="clear" w:color="auto" w:fill="auto"/>
            <w:noWrap/>
            <w:vAlign w:val="center"/>
            <w:hideMark/>
          </w:tcPr>
          <w:p w14:paraId="6FEF0889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2874" w:type="dxa"/>
            <w:shd w:val="clear" w:color="auto" w:fill="auto"/>
            <w:noWrap/>
            <w:vAlign w:val="center"/>
            <w:hideMark/>
          </w:tcPr>
          <w:p w14:paraId="40275167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3 ч. 55 мин.</w:t>
            </w:r>
          </w:p>
        </w:tc>
        <w:tc>
          <w:tcPr>
            <w:tcW w:w="3164" w:type="dxa"/>
            <w:shd w:val="clear" w:color="auto" w:fill="auto"/>
            <w:noWrap/>
            <w:vAlign w:val="center"/>
            <w:hideMark/>
          </w:tcPr>
          <w:p w14:paraId="3F6AB582" w14:textId="77777777" w:rsidR="003B67E1" w:rsidRPr="00917FD1" w:rsidRDefault="003B67E1" w:rsidP="00B95D39">
            <w:pPr>
              <w:spacing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13:55</w:t>
            </w:r>
          </w:p>
        </w:tc>
      </w:tr>
    </w:tbl>
    <w:p w14:paraId="04E12DC0" w14:textId="55ADBA92" w:rsidR="003B67E1" w:rsidRDefault="003B67E1" w:rsidP="00E95532">
      <w:pPr>
        <w:spacing w:after="160" w:line="259" w:lineRule="auto"/>
        <w:ind w:firstLine="0"/>
        <w:contextualSpacing w:val="0"/>
        <w:jc w:val="left"/>
      </w:pPr>
    </w:p>
    <w:p w14:paraId="09292217" w14:textId="13EEAE2F" w:rsidR="00E95532" w:rsidRDefault="00E95532" w:rsidP="00E95532">
      <w:pPr>
        <w:pStyle w:val="11"/>
        <w:numPr>
          <w:ilvl w:val="0"/>
          <w:numId w:val="0"/>
        </w:numPr>
      </w:pPr>
      <w:bookmarkStart w:id="197" w:name="_Toc448310544"/>
      <w:bookmarkStart w:id="198" w:name="_Toc92964870"/>
      <w:r>
        <w:t xml:space="preserve">Приложение </w:t>
      </w:r>
      <w:r w:rsidR="00D238A1">
        <w:t>3</w:t>
      </w:r>
      <w:r>
        <w:t xml:space="preserve">. Перечень средств обучения и воспитания, разрешенных для использования при проведении </w:t>
      </w:r>
      <w:bookmarkEnd w:id="197"/>
      <w:r w:rsidR="006369FC">
        <w:t>ТМ</w:t>
      </w:r>
      <w:bookmarkEnd w:id="198"/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835"/>
        <w:gridCol w:w="4395"/>
      </w:tblGrid>
      <w:tr w:rsidR="000D371E" w:rsidRPr="00917FD1" w14:paraId="364F68C9" w14:textId="77777777" w:rsidTr="00A435FD">
        <w:trPr>
          <w:trHeight w:val="118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9D0A086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Предмет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A4C301E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Средства обучения и воспитания</w:t>
            </w: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(участник может принести с собой)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77DEB840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Средства обучения и воспитания</w:t>
            </w: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br/>
              <w:t>(предоставляет ОУ)</w:t>
            </w:r>
          </w:p>
        </w:tc>
      </w:tr>
      <w:tr w:rsidR="000D371E" w:rsidRPr="00917FD1" w14:paraId="21FCE2A4" w14:textId="77777777" w:rsidTr="00A435FD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F73B27A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33B8F8" w14:textId="0144D5C5" w:rsidR="000D371E" w:rsidRPr="00917FD1" w:rsidRDefault="00A435FD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Орфографический словарь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114BBF77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Орфографический словарь</w:t>
            </w:r>
          </w:p>
        </w:tc>
      </w:tr>
      <w:tr w:rsidR="000D371E" w:rsidRPr="00917FD1" w14:paraId="01434A3C" w14:textId="77777777" w:rsidTr="00A435FD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D8F8012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9C0C4D2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Линейка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034B77E5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0D371E" w:rsidRPr="00917FD1" w14:paraId="01CFA467" w14:textId="77777777" w:rsidTr="00A435FD">
        <w:trPr>
          <w:trHeight w:val="3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D83A290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6233CFD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Линейка, непрограммируемый калькулятор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70E7A5C7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Лабораторное оборудование</w:t>
            </w:r>
          </w:p>
        </w:tc>
      </w:tr>
      <w:tr w:rsidR="000D371E" w:rsidRPr="00917FD1" w14:paraId="5AD2DDAB" w14:textId="77777777" w:rsidTr="00A435FD">
        <w:trPr>
          <w:trHeight w:val="60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E2C67B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B0588C" w14:textId="0B11C27E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Линейка, непрограммируемый каль</w:t>
            </w:r>
            <w:r w:rsidR="00312921">
              <w:rPr>
                <w:rFonts w:eastAsia="Times New Roman" w:cs="Times New Roman"/>
                <w:color w:val="000000"/>
                <w:sz w:val="22"/>
                <w:szCs w:val="22"/>
              </w:rPr>
              <w:t>кулятор, атласы для 7, 8 и 9 классов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1E41BBEB" w14:textId="1A573AF7" w:rsidR="000D371E" w:rsidRPr="00917FD1" w:rsidRDefault="00A435FD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Атласы для 7, 8 и 9 классов</w:t>
            </w:r>
          </w:p>
        </w:tc>
      </w:tr>
      <w:tr w:rsidR="000D371E" w:rsidRPr="00917FD1" w14:paraId="46E38805" w14:textId="77777777" w:rsidTr="00A435FD">
        <w:trPr>
          <w:trHeight w:val="280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4DABEE4" w14:textId="77777777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B954813" w14:textId="5EA2154D" w:rsidR="000D371E" w:rsidRPr="00917FD1" w:rsidRDefault="00312921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312921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Орфографический словарь</w:t>
            </w:r>
          </w:p>
        </w:tc>
        <w:tc>
          <w:tcPr>
            <w:tcW w:w="4395" w:type="dxa"/>
            <w:shd w:val="clear" w:color="auto" w:fill="auto"/>
            <w:vAlign w:val="center"/>
            <w:hideMark/>
          </w:tcPr>
          <w:p w14:paraId="78FAC1A3" w14:textId="50327813" w:rsidR="000D371E" w:rsidRPr="00917FD1" w:rsidRDefault="000D371E" w:rsidP="00A435FD">
            <w:pPr>
              <w:spacing w:line="240" w:lineRule="auto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Орфографиче</w:t>
            </w:r>
            <w:r w:rsidR="004531C7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ский словарь, полные тексты художественных </w:t>
            </w:r>
            <w:r w:rsidRPr="00917FD1">
              <w:rPr>
                <w:rFonts w:eastAsia="Times New Roman" w:cs="Times New Roman"/>
                <w:color w:val="000000"/>
                <w:sz w:val="22"/>
                <w:szCs w:val="22"/>
              </w:rPr>
              <w:t>произведений и сборники лирики</w:t>
            </w:r>
          </w:p>
        </w:tc>
      </w:tr>
    </w:tbl>
    <w:p w14:paraId="0F17BF46" w14:textId="3B354CB1" w:rsidR="00E95532" w:rsidRDefault="00E95532" w:rsidP="00E95532">
      <w:r>
        <w:br w:type="page"/>
      </w:r>
    </w:p>
    <w:p w14:paraId="0B6D5A73" w14:textId="35F8197E" w:rsidR="00E95532" w:rsidRDefault="00E95532" w:rsidP="00E95532">
      <w:pPr>
        <w:pStyle w:val="11"/>
        <w:numPr>
          <w:ilvl w:val="0"/>
          <w:numId w:val="0"/>
        </w:numPr>
      </w:pPr>
      <w:bookmarkStart w:id="199" w:name="_Toc448310546"/>
      <w:bookmarkStart w:id="200" w:name="_Toc92964871"/>
      <w:r>
        <w:lastRenderedPageBreak/>
        <w:t xml:space="preserve">Приложение </w:t>
      </w:r>
      <w:r w:rsidR="00D238A1">
        <w:t>4</w:t>
      </w:r>
      <w:r>
        <w:t>. Инструктивные материалы</w:t>
      </w:r>
      <w:r>
        <w:br/>
        <w:t xml:space="preserve">для участников </w:t>
      </w:r>
      <w:bookmarkEnd w:id="199"/>
      <w:r w:rsidR="006369FC">
        <w:t>ТМ</w:t>
      </w:r>
      <w:bookmarkEnd w:id="200"/>
    </w:p>
    <w:p w14:paraId="7D33AB97" w14:textId="5DDBBB20" w:rsidR="00E95532" w:rsidRPr="00927E7F" w:rsidRDefault="00E95532" w:rsidP="00927E7F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eastAsiaTheme="majorEastAsia" w:cstheme="majorBidi"/>
          <w:b/>
        </w:rPr>
      </w:pPr>
      <w:bookmarkStart w:id="201" w:name="_Toc448310547"/>
      <w:bookmarkStart w:id="202" w:name="_Toc92964872"/>
      <w:r w:rsidRPr="00927E7F">
        <w:rPr>
          <w:rFonts w:eastAsiaTheme="majorEastAsia" w:cstheme="majorBidi"/>
          <w:b/>
        </w:rPr>
        <w:t xml:space="preserve">Инструкция для участника </w:t>
      </w:r>
      <w:r w:rsidR="006369FC" w:rsidRPr="00927E7F">
        <w:rPr>
          <w:rFonts w:eastAsiaTheme="majorEastAsia" w:cstheme="majorBidi"/>
          <w:b/>
        </w:rPr>
        <w:t>ТМ</w:t>
      </w:r>
      <w:r w:rsidRPr="00927E7F">
        <w:rPr>
          <w:rFonts w:eastAsiaTheme="majorEastAsia" w:cstheme="majorBidi"/>
          <w:b/>
        </w:rPr>
        <w:t>, зачитываемая организатором</w:t>
      </w:r>
      <w:r w:rsidRPr="00927E7F">
        <w:rPr>
          <w:rFonts w:eastAsiaTheme="majorEastAsia" w:cstheme="majorBidi"/>
          <w:b/>
        </w:rPr>
        <w:br/>
        <w:t xml:space="preserve">перед началом </w:t>
      </w:r>
      <w:bookmarkEnd w:id="201"/>
      <w:r w:rsidR="00657D5E" w:rsidRPr="00927E7F">
        <w:rPr>
          <w:rFonts w:eastAsiaTheme="majorEastAsia" w:cstheme="majorBidi"/>
          <w:b/>
        </w:rPr>
        <w:t>работы</w:t>
      </w:r>
      <w:bookmarkEnd w:id="202"/>
    </w:p>
    <w:p w14:paraId="47773A87" w14:textId="62DC1F9E" w:rsidR="00E95532" w:rsidRPr="00657D5E" w:rsidRDefault="00E95532" w:rsidP="00657D5E">
      <w:pPr>
        <w:spacing w:line="240" w:lineRule="auto"/>
      </w:pPr>
      <w:r w:rsidRPr="00657D5E">
        <w:rPr>
          <w:rFonts w:eastAsia="Times New Roman"/>
          <w:i/>
        </w:rPr>
        <w:t>Первая часть инс</w:t>
      </w:r>
      <w:r w:rsidR="006369FC">
        <w:rPr>
          <w:rFonts w:eastAsia="Times New Roman"/>
          <w:i/>
        </w:rPr>
        <w:t>труктажа (начало проведения с 9:</w:t>
      </w:r>
      <w:r w:rsidRPr="00657D5E">
        <w:rPr>
          <w:rFonts w:eastAsia="Times New Roman"/>
          <w:i/>
        </w:rPr>
        <w:t>50)</w:t>
      </w:r>
    </w:p>
    <w:p w14:paraId="3AB7F4CF" w14:textId="0D76EF34" w:rsidR="006369FC" w:rsidRDefault="006369FC" w:rsidP="00657D5E">
      <w:pPr>
        <w:spacing w:line="240" w:lineRule="auto"/>
        <w:rPr>
          <w:b/>
        </w:rPr>
      </w:pPr>
      <w:r>
        <w:rPr>
          <w:b/>
        </w:rPr>
        <w:t>Уважаемые участники</w:t>
      </w:r>
      <w:r w:rsidR="00E95532" w:rsidRPr="00657D5E">
        <w:rPr>
          <w:b/>
        </w:rPr>
        <w:t>!</w:t>
      </w:r>
    </w:p>
    <w:p w14:paraId="48ECAE83" w14:textId="739A969B" w:rsidR="00E95532" w:rsidRPr="00657D5E" w:rsidRDefault="00E95532" w:rsidP="00657D5E">
      <w:pPr>
        <w:spacing w:line="240" w:lineRule="auto"/>
      </w:pPr>
      <w:r w:rsidRPr="00657D5E">
        <w:rPr>
          <w:b/>
        </w:rPr>
        <w:t xml:space="preserve">Сегодня Вы </w:t>
      </w:r>
      <w:r w:rsidR="00657D5E" w:rsidRPr="00657D5E">
        <w:rPr>
          <w:b/>
        </w:rPr>
        <w:t xml:space="preserve">участвуете в </w:t>
      </w:r>
      <w:r w:rsidR="00803510" w:rsidRPr="00803510">
        <w:rPr>
          <w:b/>
        </w:rPr>
        <w:t>тренировочном мероприятии</w:t>
      </w:r>
      <w:r w:rsidR="00657D5E" w:rsidRPr="00803510">
        <w:rPr>
          <w:b/>
        </w:rPr>
        <w:t xml:space="preserve"> </w:t>
      </w:r>
      <w:r w:rsidR="006369FC" w:rsidRPr="00803510">
        <w:rPr>
          <w:b/>
        </w:rPr>
        <w:br/>
      </w:r>
      <w:r w:rsidR="00657D5E" w:rsidRPr="00803510">
        <w:rPr>
          <w:b/>
        </w:rPr>
        <w:t>по _____________________</w:t>
      </w:r>
      <w:r w:rsidR="00657D5E" w:rsidRPr="00803510">
        <w:t xml:space="preserve"> (</w:t>
      </w:r>
      <w:r w:rsidR="00657D5E" w:rsidRPr="00803510">
        <w:rPr>
          <w:i/>
        </w:rPr>
        <w:t>назовите соответствующий</w:t>
      </w:r>
      <w:r w:rsidR="00657D5E" w:rsidRPr="00657D5E">
        <w:rPr>
          <w:i/>
        </w:rPr>
        <w:t xml:space="preserve"> предмет) </w:t>
      </w:r>
      <w:r w:rsidR="00657D5E" w:rsidRPr="00657D5E">
        <w:rPr>
          <w:b/>
        </w:rPr>
        <w:t xml:space="preserve">в формате </w:t>
      </w:r>
      <w:r w:rsidR="00F26904">
        <w:rPr>
          <w:b/>
        </w:rPr>
        <w:t>ТРЕНИРОВОЧНЫЕ МЕРОПРИЯТИЯ</w:t>
      </w:r>
      <w:r w:rsidRPr="00657D5E">
        <w:t xml:space="preserve">. </w:t>
      </w:r>
    </w:p>
    <w:p w14:paraId="03BCC74E" w14:textId="77777777" w:rsidR="00657D5E" w:rsidRPr="00657D5E" w:rsidRDefault="00657D5E" w:rsidP="00657D5E">
      <w:pPr>
        <w:spacing w:line="240" w:lineRule="auto"/>
        <w:rPr>
          <w:b/>
        </w:rPr>
      </w:pPr>
      <w:r w:rsidRPr="00657D5E">
        <w:rPr>
          <w:b/>
        </w:rPr>
        <w:t xml:space="preserve">Во время проведения работы вы должны соблюдать порядок. </w:t>
      </w:r>
    </w:p>
    <w:p w14:paraId="7C369FF9" w14:textId="77777777" w:rsidR="00657D5E" w:rsidRPr="00657D5E" w:rsidRDefault="00657D5E" w:rsidP="00657D5E">
      <w:pPr>
        <w:spacing w:line="240" w:lineRule="auto"/>
        <w:rPr>
          <w:b/>
        </w:rPr>
      </w:pPr>
      <w:r w:rsidRPr="00657D5E">
        <w:rPr>
          <w:b/>
        </w:rPr>
        <w:t xml:space="preserve">Во время проведения </w:t>
      </w:r>
      <w:r w:rsidRPr="00657D5E">
        <w:rPr>
          <w:b/>
          <w:noProof/>
        </w:rPr>
        <w:t xml:space="preserve">работе </w:t>
      </w:r>
      <w:r w:rsidRPr="00657D5E">
        <w:rPr>
          <w:b/>
        </w:rPr>
        <w:t xml:space="preserve">запрещается: </w:t>
      </w:r>
    </w:p>
    <w:p w14:paraId="56A40CD7" w14:textId="77777777" w:rsidR="00657D5E" w:rsidRPr="00657D5E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6E8D77D5" w14:textId="77777777" w:rsidR="00657D5E" w:rsidRPr="00657D5E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>разговаривать, вставать с мест, пересаживаться, обмениваться любыми материалами и предметами;</w:t>
      </w:r>
    </w:p>
    <w:p w14:paraId="443B1D84" w14:textId="77777777" w:rsidR="00657D5E" w:rsidRPr="00657D5E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>выносить из аудиторий материалы на бумажном или электронном носителях, фотографировать тренировочные материалы;</w:t>
      </w:r>
    </w:p>
    <w:p w14:paraId="2AE8239A" w14:textId="62D07DF8" w:rsidR="00657D5E" w:rsidRPr="00657D5E" w:rsidRDefault="00657D5E" w:rsidP="005B14F7">
      <w:pPr>
        <w:pStyle w:val="a0"/>
        <w:numPr>
          <w:ilvl w:val="0"/>
          <w:numId w:val="20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 xml:space="preserve">пользоваться справочными материалами, кроме тех, которые указаны </w:t>
      </w:r>
      <w:r w:rsidR="006369FC">
        <w:rPr>
          <w:b/>
        </w:rPr>
        <w:br/>
      </w:r>
      <w:r w:rsidRPr="00657D5E">
        <w:rPr>
          <w:b/>
        </w:rPr>
        <w:t>в тексте КИМ.</w:t>
      </w:r>
    </w:p>
    <w:p w14:paraId="26AA8BD6" w14:textId="737D8428" w:rsidR="00657D5E" w:rsidRPr="00657D5E" w:rsidRDefault="00657D5E" w:rsidP="00657D5E">
      <w:pPr>
        <w:spacing w:line="240" w:lineRule="auto"/>
        <w:ind w:firstLine="708"/>
        <w:rPr>
          <w:b/>
          <w:u w:val="single"/>
        </w:rPr>
      </w:pPr>
      <w:r w:rsidRPr="00657D5E">
        <w:rPr>
          <w:b/>
        </w:rPr>
        <w:t xml:space="preserve">В случае нарушения установленного порядка проведения работы </w:t>
      </w:r>
      <w:r w:rsidR="006369FC">
        <w:rPr>
          <w:b/>
        </w:rPr>
        <w:br/>
      </w:r>
      <w:r w:rsidRPr="00657D5E">
        <w:rPr>
          <w:b/>
        </w:rPr>
        <w:t xml:space="preserve">Вы будете удалены. </w:t>
      </w:r>
    </w:p>
    <w:p w14:paraId="77C34FC1" w14:textId="3143F668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lang w:eastAsia="zh-CN"/>
        </w:rPr>
        <w:t xml:space="preserve">В случае плохого самочувствия незамедлительно обращайтесь к нам. </w:t>
      </w:r>
      <w:r w:rsidR="006369FC">
        <w:rPr>
          <w:b/>
          <w:lang w:eastAsia="zh-CN"/>
        </w:rPr>
        <w:br/>
      </w:r>
      <w:r w:rsidRPr="00657D5E">
        <w:rPr>
          <w:b/>
          <w:lang w:eastAsia="zh-CN"/>
        </w:rPr>
        <w:t>По состоянию здоровья вы можете завершить работу досрочно.</w:t>
      </w:r>
    </w:p>
    <w:p w14:paraId="5BA62801" w14:textId="60F4C70A" w:rsidR="00657D5E" w:rsidRPr="00657D5E" w:rsidRDefault="00657D5E" w:rsidP="00657D5E">
      <w:pPr>
        <w:spacing w:line="240" w:lineRule="auto"/>
        <w:ind w:firstLine="708"/>
        <w:rPr>
          <w:b/>
        </w:rPr>
      </w:pPr>
      <w:r w:rsidRPr="00657D5E">
        <w:rPr>
          <w:b/>
        </w:rPr>
        <w:t xml:space="preserve">Ознакомиться с результатами </w:t>
      </w:r>
      <w:r w:rsidR="00803510">
        <w:rPr>
          <w:b/>
        </w:rPr>
        <w:t>тренировочного мероприятия</w:t>
      </w:r>
      <w:r w:rsidRPr="00657D5E">
        <w:rPr>
          <w:b/>
          <w:noProof/>
        </w:rPr>
        <w:t xml:space="preserve"> </w:t>
      </w:r>
      <w:r w:rsidRPr="00657D5E">
        <w:rPr>
          <w:b/>
        </w:rPr>
        <w:t xml:space="preserve">вы можете </w:t>
      </w:r>
      <w:r w:rsidR="006369FC">
        <w:rPr>
          <w:b/>
        </w:rPr>
        <w:br/>
      </w:r>
      <w:r w:rsidRPr="00657D5E">
        <w:rPr>
          <w:b/>
        </w:rPr>
        <w:t>в образовательной организации.</w:t>
      </w:r>
    </w:p>
    <w:p w14:paraId="56F3173E" w14:textId="14FC6A9D" w:rsidR="00657D5E" w:rsidRPr="00657D5E" w:rsidRDefault="00657D5E" w:rsidP="00657D5E">
      <w:pPr>
        <w:spacing w:line="240" w:lineRule="auto"/>
        <w:ind w:firstLine="708"/>
        <w:rPr>
          <w:b/>
        </w:rPr>
      </w:pPr>
      <w:r w:rsidRPr="00657D5E">
        <w:rPr>
          <w:b/>
        </w:rPr>
        <w:t xml:space="preserve">Во время </w:t>
      </w:r>
      <w:r w:rsidR="00803510">
        <w:rPr>
          <w:b/>
        </w:rPr>
        <w:t>тренировочного мероприятия</w:t>
      </w:r>
      <w:r w:rsidR="00803510" w:rsidRPr="00657D5E">
        <w:rPr>
          <w:b/>
          <w:noProof/>
        </w:rPr>
        <w:t xml:space="preserve"> </w:t>
      </w:r>
      <w:r w:rsidRPr="00657D5E">
        <w:rPr>
          <w:b/>
        </w:rPr>
        <w:t>на вашем рабочем столе, помимо выданных материалов, могут находиться только:</w:t>
      </w:r>
    </w:p>
    <w:p w14:paraId="46CF7C71" w14:textId="77777777" w:rsidR="00657D5E" w:rsidRPr="00657D5E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>гелевая ручка с чернилами черного цвета;</w:t>
      </w:r>
    </w:p>
    <w:p w14:paraId="20E5C981" w14:textId="77777777" w:rsidR="00657D5E" w:rsidRPr="00657D5E" w:rsidRDefault="00657D5E" w:rsidP="005B14F7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b/>
        </w:rPr>
      </w:pPr>
      <w:r w:rsidRPr="00657D5E">
        <w:rPr>
          <w:b/>
        </w:rPr>
        <w:t>документ, удостоверяющий личность;</w:t>
      </w:r>
    </w:p>
    <w:p w14:paraId="2B6D8608" w14:textId="7D832A51" w:rsidR="003766B6" w:rsidRPr="0078606C" w:rsidRDefault="00657D5E" w:rsidP="003766B6">
      <w:pPr>
        <w:spacing w:line="240" w:lineRule="auto"/>
        <w:rPr>
          <w:b/>
        </w:rPr>
      </w:pPr>
      <w:r w:rsidRPr="00657D5E">
        <w:rPr>
          <w:b/>
        </w:rPr>
        <w:t>дополнительные материалы, которые можно использовать на</w:t>
      </w:r>
      <w:r w:rsidR="007D64F9">
        <w:rPr>
          <w:b/>
        </w:rPr>
        <w:t xml:space="preserve"> </w:t>
      </w:r>
      <w:r w:rsidR="00D238A1">
        <w:rPr>
          <w:b/>
        </w:rPr>
        <w:t>диагностических работах</w:t>
      </w:r>
      <w:r w:rsidRPr="00657D5E">
        <w:rPr>
          <w:b/>
        </w:rPr>
        <w:t xml:space="preserve"> по отдельным учебным предметам:</w:t>
      </w:r>
      <w:r w:rsidR="006369FC">
        <w:rPr>
          <w:b/>
        </w:rPr>
        <w:br/>
      </w:r>
      <w:r w:rsidR="003766B6" w:rsidRPr="0078606C">
        <w:rPr>
          <w:b/>
        </w:rPr>
        <w:t>по русскому языку - орфографические словари, по математике – линейка; по физике</w:t>
      </w:r>
      <w:r w:rsidR="003766B6">
        <w:rPr>
          <w:b/>
        </w:rPr>
        <w:t xml:space="preserve"> </w:t>
      </w:r>
      <w:r w:rsidR="003766B6" w:rsidRPr="0078606C">
        <w:rPr>
          <w:b/>
        </w:rPr>
        <w:t>–</w:t>
      </w:r>
      <w:r w:rsidR="003766B6">
        <w:rPr>
          <w:b/>
        </w:rPr>
        <w:t xml:space="preserve"> линейка,</w:t>
      </w:r>
      <w:r w:rsidR="003766B6" w:rsidRPr="0078606C">
        <w:rPr>
          <w:b/>
        </w:rPr>
        <w:t xml:space="preserve"> непрограммируемый калькулятор; по географии – географические атласы для 7, 8 и 9 классов, линейка, непрограммируемый калькулятор</w:t>
      </w:r>
      <w:r w:rsidR="003766B6">
        <w:rPr>
          <w:b/>
        </w:rPr>
        <w:t>.</w:t>
      </w:r>
    </w:p>
    <w:p w14:paraId="23BBB7FA" w14:textId="77777777" w:rsidR="003766B6" w:rsidRDefault="003766B6" w:rsidP="003766B6">
      <w:pPr>
        <w:spacing w:line="240" w:lineRule="auto"/>
      </w:pPr>
    </w:p>
    <w:p w14:paraId="738DA7D7" w14:textId="417F28F6" w:rsidR="003766B6" w:rsidRDefault="00537CD8" w:rsidP="003766B6">
      <w:pPr>
        <w:spacing w:line="240" w:lineRule="auto"/>
        <w:rPr>
          <w:b/>
        </w:rPr>
      </w:pPr>
      <w:r w:rsidRPr="00657D5E">
        <w:rPr>
          <w:b/>
        </w:rPr>
        <w:t xml:space="preserve">Во время </w:t>
      </w:r>
      <w:r w:rsidR="00803510">
        <w:rPr>
          <w:b/>
        </w:rPr>
        <w:t>тренировочного мероприятия</w:t>
      </w:r>
      <w:r w:rsidR="00803510" w:rsidRPr="00657D5E">
        <w:rPr>
          <w:b/>
          <w:noProof/>
        </w:rPr>
        <w:t xml:space="preserve"> </w:t>
      </w:r>
      <w:r w:rsidR="003766B6">
        <w:rPr>
          <w:b/>
        </w:rPr>
        <w:t>по физике для выполнения экспериментального задания обратитесь к специалисту по проведению инструктажа и лабораторных работ, он выдаст вам лоток с оборудованием.</w:t>
      </w:r>
      <w:r w:rsidR="003766B6" w:rsidRPr="00FB6089">
        <w:rPr>
          <w:b/>
        </w:rPr>
        <w:t xml:space="preserve"> </w:t>
      </w:r>
      <w:r w:rsidR="003766B6">
        <w:rPr>
          <w:b/>
        </w:rPr>
        <w:t>Впишите номер лотка в бланк №2.</w:t>
      </w:r>
    </w:p>
    <w:p w14:paraId="1C6CE1E3" w14:textId="77777777" w:rsidR="003766B6" w:rsidRDefault="003766B6" w:rsidP="003766B6">
      <w:pPr>
        <w:spacing w:line="240" w:lineRule="auto"/>
      </w:pPr>
    </w:p>
    <w:p w14:paraId="182281D5" w14:textId="02EEC2F5" w:rsidR="003766B6" w:rsidRPr="0078606C" w:rsidRDefault="00537CD8" w:rsidP="003766B6">
      <w:pPr>
        <w:spacing w:line="240" w:lineRule="auto"/>
        <w:rPr>
          <w:b/>
        </w:rPr>
      </w:pPr>
      <w:r w:rsidRPr="00657D5E">
        <w:rPr>
          <w:b/>
        </w:rPr>
        <w:lastRenderedPageBreak/>
        <w:t xml:space="preserve">Во время </w:t>
      </w:r>
      <w:r w:rsidR="00803510">
        <w:rPr>
          <w:b/>
        </w:rPr>
        <w:t>тренировочного мероприятия</w:t>
      </w:r>
      <w:r w:rsidR="00803510" w:rsidRPr="00657D5E">
        <w:rPr>
          <w:b/>
          <w:noProof/>
        </w:rPr>
        <w:t xml:space="preserve"> </w:t>
      </w:r>
      <w:r w:rsidR="003766B6" w:rsidRPr="0078606C">
        <w:rPr>
          <w:b/>
        </w:rPr>
        <w:t xml:space="preserve">по литературе при выполнении обеих частей </w:t>
      </w:r>
      <w:r w:rsidRPr="00657D5E">
        <w:rPr>
          <w:b/>
        </w:rPr>
        <w:t>диагностической работы</w:t>
      </w:r>
      <w:r w:rsidR="003766B6" w:rsidRPr="0078606C">
        <w:rPr>
          <w:b/>
        </w:rPr>
        <w:t xml:space="preserve"> участникам разрешается пользоваться</w:t>
      </w:r>
      <w:r w:rsidR="00D20EBF">
        <w:rPr>
          <w:b/>
        </w:rPr>
        <w:t xml:space="preserve"> орфографическими словарями, </w:t>
      </w:r>
      <w:r w:rsidR="003766B6" w:rsidRPr="0078606C">
        <w:rPr>
          <w:b/>
        </w:rPr>
        <w:t xml:space="preserve">полными текстами художественных произведений, а также сборниками лирики. Художественные тексты не предоставляются индивидуально каждому </w:t>
      </w:r>
      <w:r>
        <w:rPr>
          <w:b/>
        </w:rPr>
        <w:t>участнику</w:t>
      </w:r>
      <w:r w:rsidR="003766B6" w:rsidRPr="0078606C">
        <w:rPr>
          <w:b/>
        </w:rPr>
        <w:t xml:space="preserve">. </w:t>
      </w:r>
      <w:r>
        <w:rPr>
          <w:b/>
        </w:rPr>
        <w:t>Участники ТМ</w:t>
      </w:r>
      <w:r w:rsidR="003766B6" w:rsidRPr="0078606C">
        <w:rPr>
          <w:b/>
        </w:rPr>
        <w:t xml:space="preserve"> по мере необходимости работают с текстами за отдельными столами, на которых данные тексты размещены. Одновременно за столами с книгами могут находиться не более трех участников. Каждый </w:t>
      </w:r>
      <w:r>
        <w:rPr>
          <w:b/>
        </w:rPr>
        <w:t>участник</w:t>
      </w:r>
      <w:r w:rsidR="003766B6" w:rsidRPr="0078606C">
        <w:rPr>
          <w:b/>
        </w:rPr>
        <w:t xml:space="preserve"> имеет возможность обращаться к художественным текстам не более 4 раз по 10 минут (40 минут в течение экзамена). Во время работы с текстами организатор делает отметку на черновике участника </w:t>
      </w:r>
      <w:r>
        <w:rPr>
          <w:b/>
        </w:rPr>
        <w:t>ТМ</w:t>
      </w:r>
      <w:r w:rsidR="003766B6" w:rsidRPr="0078606C">
        <w:rPr>
          <w:b/>
        </w:rPr>
        <w:t xml:space="preserve"> с указанием времени обращения к книгам.</w:t>
      </w:r>
    </w:p>
    <w:p w14:paraId="5E341389" w14:textId="3F07DB1C" w:rsidR="00657D5E" w:rsidRPr="00657D5E" w:rsidRDefault="00657D5E" w:rsidP="003766B6">
      <w:pPr>
        <w:pStyle w:val="a0"/>
        <w:numPr>
          <w:ilvl w:val="0"/>
          <w:numId w:val="21"/>
        </w:numPr>
        <w:tabs>
          <w:tab w:val="clear" w:pos="1843"/>
        </w:tabs>
        <w:spacing w:line="240" w:lineRule="auto"/>
        <w:rPr>
          <w:i/>
        </w:rPr>
      </w:pPr>
      <w:r w:rsidRPr="00657D5E">
        <w:rPr>
          <w:i/>
        </w:rPr>
        <w:t>Организаторы раздают именные бланки ответов.</w:t>
      </w:r>
    </w:p>
    <w:p w14:paraId="0EDE6A54" w14:textId="22DF9A4F" w:rsidR="00657D5E" w:rsidRPr="00657D5E" w:rsidRDefault="00657D5E" w:rsidP="00657D5E">
      <w:pPr>
        <w:spacing w:line="240" w:lineRule="auto"/>
        <w:rPr>
          <w:i/>
        </w:rPr>
      </w:pPr>
      <w:r w:rsidRPr="00657D5E">
        <w:rPr>
          <w:i/>
        </w:rPr>
        <w:t>Вторая часть инструктажа (начало проведения не</w:t>
      </w:r>
      <w:r w:rsidR="007D64F9">
        <w:rPr>
          <w:i/>
        </w:rPr>
        <w:t xml:space="preserve"> </w:t>
      </w:r>
      <w:r w:rsidRPr="00657D5E">
        <w:rPr>
          <w:i/>
        </w:rPr>
        <w:t>ранее 10:00).</w:t>
      </w:r>
    </w:p>
    <w:p w14:paraId="05A1E027" w14:textId="77777777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Организаторы раздали Вам именные бланки ответов №1 и №2. Убедитесь, что на бланках, которые Вам выдали, указаны Ваши фамилия, имя. Если Вы обнаружили ошибку, обратитесь к организатору в аудитории.</w:t>
      </w:r>
    </w:p>
    <w:p w14:paraId="2E20DE28" w14:textId="77777777" w:rsidR="00657D5E" w:rsidRPr="00657D5E" w:rsidRDefault="00657D5E" w:rsidP="00657D5E">
      <w:pPr>
        <w:spacing w:line="240" w:lineRule="auto"/>
        <w:rPr>
          <w:b/>
          <w:lang w:eastAsia="zh-CN"/>
        </w:rPr>
      </w:pPr>
    </w:p>
    <w:p w14:paraId="3DF781E4" w14:textId="73C9FB5F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Напоминаем основные правила по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>заполнению бланков ответов.</w:t>
      </w:r>
    </w:p>
    <w:p w14:paraId="5B3EEE1B" w14:textId="6AB33DDF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Заполнять бланки нужно качественной черной гелевой ручкой.</w:t>
      </w:r>
    </w:p>
    <w:p w14:paraId="18415954" w14:textId="5B4854AE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При выполнении заданий внимательно читайте инструкции к</w:t>
      </w:r>
      <w:r w:rsidR="007D64F9">
        <w:rPr>
          <w:b/>
          <w:color w:val="000000"/>
        </w:rPr>
        <w:t xml:space="preserve"> заданиям, указанные у </w:t>
      </w:r>
      <w:r w:rsidRPr="00657D5E">
        <w:rPr>
          <w:b/>
          <w:color w:val="000000"/>
        </w:rPr>
        <w:t>вас в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КИМ</w:t>
      </w:r>
      <w:r w:rsidR="007D64F9">
        <w:rPr>
          <w:b/>
          <w:color w:val="000000"/>
        </w:rPr>
        <w:t xml:space="preserve">. Записывайте ответы, начиная с </w:t>
      </w:r>
      <w:r w:rsidRPr="00657D5E">
        <w:rPr>
          <w:b/>
          <w:color w:val="000000"/>
        </w:rPr>
        <w:t>первой клетки, в</w:t>
      </w:r>
      <w:r w:rsidR="00F8622B">
        <w:rPr>
          <w:b/>
          <w:color w:val="000000"/>
        </w:rPr>
        <w:t xml:space="preserve"> </w:t>
      </w:r>
      <w:r w:rsidRPr="00657D5E">
        <w:rPr>
          <w:b/>
          <w:color w:val="000000"/>
        </w:rPr>
        <w:t>соответствии с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этими инструкциями.</w:t>
      </w:r>
    </w:p>
    <w:p w14:paraId="1E0CA4FD" w14:textId="513D7568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При выполнении заданий с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кратким ответом ответ необходимо записывать справа от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номера задания в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бланке ответов №1.</w:t>
      </w:r>
    </w:p>
    <w:p w14:paraId="66223D99" w14:textId="5B8F61DF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Не разрешается использовать при записи ответа на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задания с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кратким ответом никаких иных символов, кроме символов кириллицы, лат</w:t>
      </w:r>
      <w:r w:rsidR="007D64F9">
        <w:rPr>
          <w:b/>
          <w:color w:val="000000"/>
        </w:rPr>
        <w:t xml:space="preserve">иницы, арабских цифр, запятой и </w:t>
      </w:r>
      <w:r w:rsidRPr="00657D5E">
        <w:rPr>
          <w:b/>
          <w:color w:val="000000"/>
        </w:rPr>
        <w:t>знака «дефис» («минус»).</w:t>
      </w:r>
    </w:p>
    <w:p w14:paraId="4AA1FF8E" w14:textId="77777777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Вы можете заменить ошибочный ответ.</w:t>
      </w:r>
    </w:p>
    <w:p w14:paraId="43D5D6C8" w14:textId="6D7F4975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Для этого в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поле «Замена ошибочных ответов» следует внести номер задания, ответ на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который следует исправить, а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в строку записать новое значение верного ответа на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указанное задание.</w:t>
      </w:r>
    </w:p>
    <w:p w14:paraId="7D9D9B95" w14:textId="5B787326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Обращаем ваше внимание, что на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бланках ответов №1 и №2 запрещается делать какие-либо записи и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пометки, не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относящиеся к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ответам на</w:t>
      </w:r>
      <w:r w:rsidR="007D64F9">
        <w:rPr>
          <w:b/>
          <w:color w:val="000000"/>
        </w:rPr>
        <w:t xml:space="preserve"> задания, в </w:t>
      </w:r>
      <w:r w:rsidRPr="00657D5E">
        <w:rPr>
          <w:b/>
          <w:color w:val="000000"/>
        </w:rPr>
        <w:t>том числе содержащие информацию о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 xml:space="preserve">личности участника </w:t>
      </w:r>
      <w:r w:rsidR="006369FC" w:rsidRPr="006369FC">
        <w:rPr>
          <w:b/>
        </w:rPr>
        <w:t>ТМ</w:t>
      </w:r>
      <w:r w:rsidRPr="006369FC">
        <w:rPr>
          <w:b/>
          <w:color w:val="000000"/>
        </w:rPr>
        <w:t>.</w:t>
      </w:r>
      <w:r w:rsidRPr="00657D5E">
        <w:rPr>
          <w:b/>
          <w:color w:val="000000"/>
        </w:rPr>
        <w:t xml:space="preserve"> Вы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можете делать пометки в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черновиках и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 xml:space="preserve">КИМ. Также обращаем ваше внимание </w:t>
      </w:r>
      <w:r w:rsidR="006369FC">
        <w:rPr>
          <w:b/>
          <w:color w:val="000000"/>
        </w:rPr>
        <w:br/>
      </w:r>
      <w:r w:rsidR="007D64F9">
        <w:rPr>
          <w:b/>
          <w:color w:val="000000"/>
        </w:rPr>
        <w:t xml:space="preserve">на </w:t>
      </w:r>
      <w:r w:rsidRPr="00657D5E">
        <w:rPr>
          <w:b/>
          <w:color w:val="000000"/>
        </w:rPr>
        <w:t>то, что ответы, записанные в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чернов</w:t>
      </w:r>
      <w:r w:rsidR="007D64F9">
        <w:rPr>
          <w:b/>
          <w:color w:val="000000"/>
        </w:rPr>
        <w:t xml:space="preserve">иках и </w:t>
      </w:r>
      <w:r w:rsidRPr="00657D5E">
        <w:rPr>
          <w:b/>
          <w:color w:val="000000"/>
        </w:rPr>
        <w:t>КИМ, не</w:t>
      </w:r>
      <w:r w:rsidR="007D64F9">
        <w:rPr>
          <w:b/>
          <w:color w:val="000000"/>
        </w:rPr>
        <w:t xml:space="preserve"> </w:t>
      </w:r>
      <w:r w:rsidRPr="00657D5E">
        <w:rPr>
          <w:b/>
          <w:color w:val="000000"/>
        </w:rPr>
        <w:t>проверяются.</w:t>
      </w:r>
    </w:p>
    <w:p w14:paraId="226696AC" w14:textId="77777777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Сейчас Вам необходимо расписаться на бланке ответов №1 в специальном прямоугольном поле для подписи.</w:t>
      </w:r>
    </w:p>
    <w:p w14:paraId="54AEFB8E" w14:textId="77777777" w:rsidR="00657D5E" w:rsidRPr="00657D5E" w:rsidRDefault="00657D5E" w:rsidP="00657D5E">
      <w:pPr>
        <w:spacing w:line="240" w:lineRule="auto"/>
        <w:rPr>
          <w:color w:val="000000"/>
        </w:rPr>
      </w:pPr>
    </w:p>
    <w:p w14:paraId="57F563D5" w14:textId="40A0ABB6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Организаторы раздадут Вам варианты КИМ для выполнения заданий.</w:t>
      </w:r>
    </w:p>
    <w:p w14:paraId="7C03B5C5" w14:textId="77777777" w:rsidR="00657D5E" w:rsidRPr="00657D5E" w:rsidRDefault="00657D5E" w:rsidP="00657D5E">
      <w:pPr>
        <w:spacing w:line="240" w:lineRule="auto"/>
        <w:rPr>
          <w:i/>
        </w:rPr>
      </w:pPr>
      <w:r w:rsidRPr="00657D5E">
        <w:rPr>
          <w:i/>
        </w:rPr>
        <w:t>(организатор раздает участникам КИМ).</w:t>
      </w:r>
    </w:p>
    <w:p w14:paraId="35614D23" w14:textId="36E66AEC" w:rsidR="00657D5E" w:rsidRPr="00657D5E" w:rsidRDefault="00657D5E" w:rsidP="00657D5E">
      <w:pPr>
        <w:spacing w:line="240" w:lineRule="auto"/>
        <w:ind w:firstLine="708"/>
        <w:rPr>
          <w:b/>
          <w:color w:val="000000"/>
        </w:rPr>
      </w:pPr>
      <w:r w:rsidRPr="00657D5E">
        <w:rPr>
          <w:b/>
          <w:color w:val="000000"/>
        </w:rPr>
        <w:t>Проверьте комплектацию и полиграфическое качество КИМ. Количество страниц в КИМ указано в колонтитуле.</w:t>
      </w:r>
    </w:p>
    <w:p w14:paraId="70D91A3E" w14:textId="07DA5173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Инструктаж закончен. Перед началом выполнения работы, пожалуйста, успокойтесь, сосредоточьтесь, внимательно прочитайте инструкцию к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>заданиям КИМ и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>сами задания.</w:t>
      </w:r>
    </w:p>
    <w:p w14:paraId="53D0B741" w14:textId="251E718D" w:rsidR="00657D5E" w:rsidRPr="00657D5E" w:rsidRDefault="00657D5E" w:rsidP="00657D5E">
      <w:pPr>
        <w:spacing w:line="240" w:lineRule="auto"/>
        <w:rPr>
          <w:lang w:eastAsia="zh-CN"/>
        </w:rPr>
      </w:pPr>
      <w:r w:rsidRPr="00657D5E">
        <w:rPr>
          <w:b/>
          <w:lang w:eastAsia="zh-CN"/>
        </w:rPr>
        <w:lastRenderedPageBreak/>
        <w:t>Начало работы:</w:t>
      </w:r>
      <w:r w:rsidR="006369FC">
        <w:rPr>
          <w:b/>
          <w:lang w:eastAsia="zh-CN"/>
        </w:rPr>
        <w:t xml:space="preserve"> </w:t>
      </w:r>
      <w:r w:rsidRPr="00657D5E">
        <w:rPr>
          <w:i/>
          <w:lang w:eastAsia="zh-CN"/>
        </w:rPr>
        <w:t>(объявить время начала)</w:t>
      </w:r>
    </w:p>
    <w:p w14:paraId="091326D6" w14:textId="1BF6F7A8" w:rsidR="00657D5E" w:rsidRPr="00657D5E" w:rsidRDefault="00657D5E" w:rsidP="00657D5E">
      <w:pPr>
        <w:spacing w:line="240" w:lineRule="auto"/>
        <w:rPr>
          <w:lang w:eastAsia="zh-CN"/>
        </w:rPr>
      </w:pPr>
      <w:r w:rsidRPr="00657D5E">
        <w:rPr>
          <w:b/>
          <w:lang w:eastAsia="zh-CN"/>
        </w:rPr>
        <w:t xml:space="preserve">Окончание </w:t>
      </w:r>
      <w:r w:rsidRPr="00657D5E">
        <w:rPr>
          <w:b/>
          <w:noProof/>
        </w:rPr>
        <w:t>работы</w:t>
      </w:r>
      <w:r w:rsidRPr="00657D5E">
        <w:rPr>
          <w:b/>
          <w:lang w:eastAsia="zh-CN"/>
        </w:rPr>
        <w:t>:</w:t>
      </w:r>
      <w:r w:rsidR="006369FC">
        <w:rPr>
          <w:b/>
          <w:lang w:eastAsia="zh-CN"/>
        </w:rPr>
        <w:t xml:space="preserve"> </w:t>
      </w:r>
      <w:r w:rsidRPr="00657D5E">
        <w:rPr>
          <w:i/>
          <w:lang w:eastAsia="zh-CN"/>
        </w:rPr>
        <w:t>(указать время)</w:t>
      </w:r>
    </w:p>
    <w:p w14:paraId="3EC59AA3" w14:textId="29711B62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Запишите на доске время начала и </w:t>
      </w:r>
      <w:r w:rsidRPr="006369FC">
        <w:rPr>
          <w:i/>
          <w:lang w:eastAsia="zh-CN"/>
        </w:rPr>
        <w:t xml:space="preserve">окончания </w:t>
      </w:r>
      <w:r w:rsidR="006369FC" w:rsidRPr="006369FC">
        <w:rPr>
          <w:i/>
        </w:rPr>
        <w:t>ТМ</w:t>
      </w:r>
      <w:r w:rsidRPr="006369FC">
        <w:rPr>
          <w:i/>
          <w:lang w:eastAsia="zh-CN"/>
        </w:rPr>
        <w:t>.</w:t>
      </w:r>
      <w:r w:rsidRPr="00657D5E">
        <w:rPr>
          <w:i/>
          <w:lang w:eastAsia="zh-CN"/>
        </w:rPr>
        <w:t xml:space="preserve"> </w:t>
      </w:r>
    </w:p>
    <w:p w14:paraId="3DCA3036" w14:textId="22EBC33D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Время, отведенное на инструктаж, в общее </w:t>
      </w:r>
      <w:r w:rsidRPr="006369FC">
        <w:rPr>
          <w:i/>
          <w:lang w:eastAsia="zh-CN"/>
        </w:rPr>
        <w:t xml:space="preserve">время </w:t>
      </w:r>
      <w:r w:rsidR="006369FC" w:rsidRPr="006369FC">
        <w:rPr>
          <w:i/>
        </w:rPr>
        <w:t>ТМ</w:t>
      </w:r>
      <w:r w:rsidR="006369FC" w:rsidRPr="006369FC">
        <w:rPr>
          <w:i/>
          <w:lang w:eastAsia="zh-CN"/>
        </w:rPr>
        <w:t xml:space="preserve"> </w:t>
      </w:r>
      <w:r w:rsidRPr="006369FC">
        <w:rPr>
          <w:i/>
          <w:lang w:eastAsia="zh-CN"/>
        </w:rPr>
        <w:t>не включается.</w:t>
      </w:r>
    </w:p>
    <w:p w14:paraId="49ADD021" w14:textId="72420B2A" w:rsidR="006369FC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Не забывайте переносить ответ</w:t>
      </w:r>
      <w:r w:rsidR="007D64F9">
        <w:rPr>
          <w:b/>
          <w:lang w:eastAsia="zh-CN"/>
        </w:rPr>
        <w:t>ы из черновика в бланк ответов.</w:t>
      </w:r>
    </w:p>
    <w:p w14:paraId="10A86F05" w14:textId="2DACBB0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Вы можете приступать к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 xml:space="preserve">выполнению заданий. </w:t>
      </w:r>
    </w:p>
    <w:p w14:paraId="28B7DFC5" w14:textId="7777777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Желаем удачи!</w:t>
      </w:r>
    </w:p>
    <w:p w14:paraId="311050F3" w14:textId="77777777" w:rsidR="00657D5E" w:rsidRPr="00657D5E" w:rsidRDefault="00657D5E" w:rsidP="00657D5E">
      <w:pPr>
        <w:spacing w:line="240" w:lineRule="auto"/>
        <w:rPr>
          <w:i/>
          <w:lang w:eastAsia="zh-CN"/>
        </w:rPr>
      </w:pPr>
    </w:p>
    <w:p w14:paraId="59FE3F96" w14:textId="7E3F0E9A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Во время проведения </w:t>
      </w:r>
      <w:r w:rsidR="006369FC" w:rsidRPr="006369FC">
        <w:rPr>
          <w:i/>
        </w:rPr>
        <w:t>ТМ</w:t>
      </w:r>
      <w:r w:rsidRPr="00657D5E">
        <w:rPr>
          <w:i/>
          <w:lang w:eastAsia="zh-CN"/>
        </w:rPr>
        <w:t xml:space="preserve"> организатор записывает номер фактически выданного варианта КИМ в форму ППЭ-05-02 «Ведомость учета участников </w:t>
      </w:r>
      <w:r w:rsidR="006369FC">
        <w:rPr>
          <w:i/>
          <w:lang w:eastAsia="zh-CN"/>
        </w:rPr>
        <w:br/>
      </w:r>
      <w:r w:rsidRPr="00657D5E">
        <w:rPr>
          <w:i/>
          <w:lang w:eastAsia="zh-CN"/>
        </w:rPr>
        <w:t>ГИА и экзаменационных материалов в аудитории» и именные бланки участников (поле «Вариант»).</w:t>
      </w:r>
    </w:p>
    <w:p w14:paraId="09DA3802" w14:textId="730EADC1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За 30 минут до окончания </w:t>
      </w:r>
      <w:r w:rsidR="006369FC" w:rsidRPr="006369FC">
        <w:rPr>
          <w:i/>
        </w:rPr>
        <w:t>ТМ</w:t>
      </w:r>
      <w:r w:rsidRPr="00657D5E">
        <w:rPr>
          <w:i/>
          <w:lang w:eastAsia="zh-CN"/>
        </w:rPr>
        <w:t xml:space="preserve"> необходимо объявить</w:t>
      </w:r>
    </w:p>
    <w:p w14:paraId="13A36864" w14:textId="7777777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 xml:space="preserve">До окончания диагностической работы осталось 30 минут. </w:t>
      </w:r>
    </w:p>
    <w:p w14:paraId="7EE878A0" w14:textId="7777777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37688A16" w14:textId="78E2C580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За 5 минут до окончания </w:t>
      </w:r>
      <w:r w:rsidR="006369FC">
        <w:t>ТМ</w:t>
      </w:r>
      <w:r w:rsidR="006369FC" w:rsidRPr="00657D5E">
        <w:rPr>
          <w:i/>
          <w:lang w:eastAsia="zh-CN"/>
        </w:rPr>
        <w:t xml:space="preserve"> </w:t>
      </w:r>
      <w:r w:rsidRPr="00657D5E">
        <w:rPr>
          <w:i/>
          <w:lang w:eastAsia="zh-CN"/>
        </w:rPr>
        <w:t>необходимо объявить</w:t>
      </w:r>
    </w:p>
    <w:p w14:paraId="4086407D" w14:textId="20290E62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До окончания диагностической работы осталось 5 минут. Проверьте</w:t>
      </w:r>
      <w:r w:rsidR="007D64F9">
        <w:rPr>
          <w:b/>
          <w:lang w:eastAsia="zh-CN"/>
        </w:rPr>
        <w:t xml:space="preserve">, все ли ответы вы перенесли из </w:t>
      </w:r>
      <w:r w:rsidRPr="00657D5E">
        <w:rPr>
          <w:b/>
          <w:lang w:eastAsia="zh-CN"/>
        </w:rPr>
        <w:t>КИМ и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>черновиков в</w:t>
      </w:r>
      <w:r w:rsidR="007D64F9">
        <w:rPr>
          <w:b/>
          <w:lang w:eastAsia="zh-CN"/>
        </w:rPr>
        <w:t xml:space="preserve"> </w:t>
      </w:r>
      <w:r w:rsidRPr="00657D5E">
        <w:rPr>
          <w:b/>
          <w:lang w:eastAsia="zh-CN"/>
        </w:rPr>
        <w:t>бланки ответов.</w:t>
      </w:r>
    </w:p>
    <w:p w14:paraId="7964D4B9" w14:textId="7777777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Досрочная сдача материалов прекращена.</w:t>
      </w:r>
    </w:p>
    <w:p w14:paraId="2C41AAD4" w14:textId="0E8BBE4F" w:rsidR="00657D5E" w:rsidRP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 xml:space="preserve">По окончании времени </w:t>
      </w:r>
      <w:r w:rsidR="006369FC" w:rsidRPr="006369FC">
        <w:rPr>
          <w:i/>
        </w:rPr>
        <w:t>ТМ</w:t>
      </w:r>
      <w:r w:rsidRPr="006369FC">
        <w:rPr>
          <w:i/>
          <w:lang w:eastAsia="zh-CN"/>
        </w:rPr>
        <w:t xml:space="preserve"> </w:t>
      </w:r>
      <w:r w:rsidRPr="00657D5E">
        <w:rPr>
          <w:i/>
          <w:lang w:eastAsia="zh-CN"/>
        </w:rPr>
        <w:t>объявить:</w:t>
      </w:r>
    </w:p>
    <w:p w14:paraId="6E4356F6" w14:textId="77777777" w:rsidR="00657D5E" w:rsidRPr="00657D5E" w:rsidRDefault="00657D5E" w:rsidP="00657D5E">
      <w:pPr>
        <w:spacing w:line="240" w:lineRule="auto"/>
        <w:ind w:firstLine="708"/>
        <w:rPr>
          <w:b/>
          <w:lang w:eastAsia="zh-CN"/>
        </w:rPr>
      </w:pPr>
      <w:r w:rsidRPr="00657D5E">
        <w:rPr>
          <w:b/>
          <w:lang w:eastAsia="zh-CN"/>
        </w:rPr>
        <w:t>Диагностическая работа окончена. Положите на край стола свои бланки, КИМ и черновики.</w:t>
      </w:r>
    </w:p>
    <w:p w14:paraId="286C144E" w14:textId="77777777" w:rsidR="00657D5E" w:rsidRDefault="00657D5E" w:rsidP="00657D5E">
      <w:pPr>
        <w:spacing w:line="240" w:lineRule="auto"/>
        <w:rPr>
          <w:i/>
          <w:lang w:eastAsia="zh-CN"/>
        </w:rPr>
      </w:pPr>
      <w:r w:rsidRPr="00657D5E">
        <w:rPr>
          <w:i/>
          <w:lang w:eastAsia="zh-CN"/>
        </w:rPr>
        <w:t>Организаторы осуществляют сбор материалов.</w:t>
      </w:r>
    </w:p>
    <w:p w14:paraId="6541343B" w14:textId="77777777" w:rsidR="00797EE1" w:rsidRDefault="00797EE1" w:rsidP="00657D5E">
      <w:pPr>
        <w:spacing w:line="240" w:lineRule="auto"/>
        <w:rPr>
          <w:i/>
          <w:lang w:eastAsia="zh-CN"/>
        </w:rPr>
      </w:pPr>
    </w:p>
    <w:p w14:paraId="1176F6DF" w14:textId="2FC64B3D" w:rsidR="00797EE1" w:rsidRPr="00797EE1" w:rsidRDefault="00797EE1" w:rsidP="00797EE1">
      <w:pPr>
        <w:keepNext/>
        <w:keepLines/>
        <w:numPr>
          <w:ilvl w:val="0"/>
          <w:numId w:val="10"/>
        </w:numPr>
        <w:tabs>
          <w:tab w:val="left" w:pos="567"/>
        </w:tabs>
        <w:spacing w:before="360" w:after="240"/>
        <w:ind w:left="0" w:firstLine="0"/>
        <w:jc w:val="center"/>
        <w:outlineLvl w:val="1"/>
        <w:rPr>
          <w:rFonts w:eastAsiaTheme="majorEastAsia" w:cstheme="majorBidi"/>
          <w:b/>
        </w:rPr>
      </w:pPr>
      <w:bookmarkStart w:id="203" w:name="_Toc448310561"/>
      <w:bookmarkStart w:id="204" w:name="_Toc4762669"/>
      <w:bookmarkStart w:id="205" w:name="_Toc92964873"/>
      <w:r w:rsidRPr="00797EE1">
        <w:rPr>
          <w:rFonts w:eastAsiaTheme="majorEastAsia" w:cstheme="majorBidi"/>
          <w:b/>
        </w:rPr>
        <w:t>Инструкция по правилам безопасности труда для учащ</w:t>
      </w:r>
      <w:r>
        <w:rPr>
          <w:rFonts w:eastAsiaTheme="majorEastAsia" w:cstheme="majorBidi"/>
          <w:b/>
        </w:rPr>
        <w:t>ихся</w:t>
      </w:r>
      <w:r>
        <w:rPr>
          <w:rFonts w:eastAsiaTheme="majorEastAsia" w:cstheme="majorBidi"/>
          <w:b/>
        </w:rPr>
        <w:br/>
        <w:t xml:space="preserve">при проведении ТМ в </w:t>
      </w:r>
      <w:r w:rsidRPr="00797EE1">
        <w:rPr>
          <w:rFonts w:eastAsiaTheme="majorEastAsia" w:cstheme="majorBidi"/>
          <w:b/>
        </w:rPr>
        <w:t>кабинете физики</w:t>
      </w:r>
      <w:bookmarkEnd w:id="203"/>
      <w:bookmarkEnd w:id="204"/>
      <w:bookmarkEnd w:id="205"/>
    </w:p>
    <w:p w14:paraId="1BE980FC" w14:textId="1CE80CAB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 xml:space="preserve">Будьте внимательны и дисциплинированны, точно выполняйте указания организатора </w:t>
      </w:r>
      <w:r>
        <w:rPr>
          <w:iCs/>
          <w:noProof/>
          <w:lang w:eastAsia="en-US"/>
        </w:rPr>
        <w:t>ТМ</w:t>
      </w:r>
      <w:r w:rsidRPr="00797EE1">
        <w:rPr>
          <w:iCs/>
          <w:noProof/>
          <w:lang w:eastAsia="en-US"/>
        </w:rPr>
        <w:t>.</w:t>
      </w:r>
    </w:p>
    <w:p w14:paraId="68061152" w14:textId="62D0D9F3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 xml:space="preserve">Не приступайте к выполнению работы без разрешения организатора </w:t>
      </w:r>
      <w:r>
        <w:rPr>
          <w:iCs/>
          <w:noProof/>
          <w:lang w:eastAsia="en-US"/>
        </w:rPr>
        <w:t>ТМ.</w:t>
      </w:r>
    </w:p>
    <w:p w14:paraId="4BD36575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Размещайте приборы, материалы, оборудование на своем рабочем месте таким образом, чтобы исключить их падение или опрокидывание.</w:t>
      </w:r>
    </w:p>
    <w:p w14:paraId="07E81E36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Перед выполнением работы внимательно изучите ее содержание и порядок выполнения.</w:t>
      </w:r>
    </w:p>
    <w:p w14:paraId="6EDBB5E3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Для предотвращения падения стеклянные сосуды (пробирки, колбы) при проведении опытов осторожно закрепляйте в лапке штатива. При работе с приборами из стекла соблюдайте особую осторожность.</w:t>
      </w:r>
    </w:p>
    <w:p w14:paraId="7DDDAF1C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При проведении опытов не допускайте предельных нагрузок измерительных приборов.</w:t>
      </w:r>
    </w:p>
    <w:p w14:paraId="3C93C9DF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При сборке экспериментальных установок используйте провода (с наконечниками и предохранительными чехлами) с прочной изоляцией без видимых повреждений. Запрещается пользоваться проводником с изношенной изоляцией.</w:t>
      </w:r>
    </w:p>
    <w:p w14:paraId="0CB43DDE" w14:textId="7777777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При сборке электрической цепи избегайте пересечения проводов.</w:t>
      </w:r>
    </w:p>
    <w:p w14:paraId="79B6168E" w14:textId="56BCB597" w:rsidR="00797EE1" w:rsidRPr="00797EE1" w:rsidRDefault="00797EE1" w:rsidP="00927E7F">
      <w:pPr>
        <w:numPr>
          <w:ilvl w:val="0"/>
          <w:numId w:val="22"/>
        </w:numPr>
        <w:tabs>
          <w:tab w:val="left" w:pos="993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lastRenderedPageBreak/>
        <w:t xml:space="preserve">Источник тока к электрической цепи подключайте в последнюю очередь. Собранную цепь включайте только после проверки и с разрешения организатора </w:t>
      </w:r>
      <w:r>
        <w:rPr>
          <w:iCs/>
          <w:noProof/>
          <w:lang w:eastAsia="en-US"/>
        </w:rPr>
        <w:t>ТМ</w:t>
      </w:r>
      <w:r w:rsidRPr="00797EE1">
        <w:rPr>
          <w:iCs/>
          <w:noProof/>
          <w:lang w:eastAsia="en-US"/>
        </w:rPr>
        <w:t>.</w:t>
      </w:r>
    </w:p>
    <w:p w14:paraId="598C4C88" w14:textId="77777777" w:rsidR="00797EE1" w:rsidRPr="00797EE1" w:rsidRDefault="00797EE1" w:rsidP="00927E7F">
      <w:pPr>
        <w:numPr>
          <w:ilvl w:val="0"/>
          <w:numId w:val="22"/>
        </w:numPr>
        <w:tabs>
          <w:tab w:val="left" w:pos="1134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Не производите пересоединения в цепях до отключения источника электропитания.</w:t>
      </w:r>
    </w:p>
    <w:p w14:paraId="7660DC7D" w14:textId="77777777" w:rsidR="00797EE1" w:rsidRPr="00797EE1" w:rsidRDefault="00797EE1" w:rsidP="00927E7F">
      <w:pPr>
        <w:numPr>
          <w:ilvl w:val="0"/>
          <w:numId w:val="22"/>
        </w:numPr>
        <w:tabs>
          <w:tab w:val="left" w:pos="1134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Пользуйтесь инструментами с изолирующими ручками.</w:t>
      </w:r>
    </w:p>
    <w:p w14:paraId="7CF79481" w14:textId="77777777" w:rsidR="00797EE1" w:rsidRPr="00797EE1" w:rsidRDefault="00797EE1" w:rsidP="00927E7F">
      <w:pPr>
        <w:numPr>
          <w:ilvl w:val="0"/>
          <w:numId w:val="22"/>
        </w:numPr>
        <w:tabs>
          <w:tab w:val="left" w:pos="1134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>По окончании работы отключите источник электропитания, после чего разберите электрическую цепь.</w:t>
      </w:r>
    </w:p>
    <w:p w14:paraId="410904AF" w14:textId="0F1B00A1" w:rsidR="00797EE1" w:rsidRPr="00797EE1" w:rsidRDefault="00797EE1" w:rsidP="00927E7F">
      <w:pPr>
        <w:numPr>
          <w:ilvl w:val="0"/>
          <w:numId w:val="22"/>
        </w:numPr>
        <w:tabs>
          <w:tab w:val="left" w:pos="1134"/>
        </w:tabs>
        <w:spacing w:line="240" w:lineRule="auto"/>
        <w:rPr>
          <w:iCs/>
          <w:noProof/>
          <w:lang w:eastAsia="en-US"/>
        </w:rPr>
      </w:pPr>
      <w:r w:rsidRPr="00797EE1">
        <w:rPr>
          <w:iCs/>
          <w:noProof/>
          <w:lang w:eastAsia="en-US"/>
        </w:rPr>
        <w:t xml:space="preserve">Не уходите с рабочего места без разрешения организатора </w:t>
      </w:r>
      <w:r>
        <w:rPr>
          <w:iCs/>
          <w:noProof/>
          <w:lang w:eastAsia="en-US"/>
        </w:rPr>
        <w:t>ТМ</w:t>
      </w:r>
      <w:r w:rsidRPr="00797EE1">
        <w:rPr>
          <w:iCs/>
          <w:noProof/>
          <w:lang w:eastAsia="en-US"/>
        </w:rPr>
        <w:t>.</w:t>
      </w:r>
    </w:p>
    <w:p w14:paraId="1205961A" w14:textId="51737EAF" w:rsidR="00797EE1" w:rsidRPr="00797EE1" w:rsidRDefault="00797EE1" w:rsidP="00927E7F">
      <w:pPr>
        <w:numPr>
          <w:ilvl w:val="0"/>
          <w:numId w:val="22"/>
        </w:numPr>
        <w:tabs>
          <w:tab w:val="left" w:pos="1134"/>
        </w:tabs>
        <w:spacing w:line="240" w:lineRule="auto"/>
        <w:rPr>
          <w:rFonts w:eastAsiaTheme="majorEastAsia" w:cstheme="majorBidi"/>
          <w:szCs w:val="32"/>
        </w:rPr>
      </w:pPr>
      <w:r w:rsidRPr="00797EE1">
        <w:rPr>
          <w:iCs/>
          <w:noProof/>
          <w:lang w:eastAsia="en-US"/>
        </w:rPr>
        <w:t xml:space="preserve">Обнаружив неисправность в электрических устройствах, находящихся под напряжением, немедленно отключите источник электропитания и сообщите об этом организатору </w:t>
      </w:r>
      <w:r>
        <w:rPr>
          <w:iCs/>
          <w:noProof/>
          <w:lang w:eastAsia="en-US"/>
        </w:rPr>
        <w:t>ТМ</w:t>
      </w:r>
      <w:r w:rsidRPr="00797EE1">
        <w:rPr>
          <w:iCs/>
          <w:noProof/>
          <w:lang w:eastAsia="en-US"/>
        </w:rPr>
        <w:t>.</w:t>
      </w:r>
    </w:p>
    <w:p w14:paraId="4C97B053" w14:textId="77777777" w:rsidR="00797EE1" w:rsidRDefault="00797EE1" w:rsidP="00797EE1">
      <w:pPr>
        <w:spacing w:line="240" w:lineRule="auto"/>
        <w:rPr>
          <w:i/>
          <w:lang w:eastAsia="zh-CN"/>
        </w:rPr>
      </w:pPr>
    </w:p>
    <w:p w14:paraId="0DF174A0" w14:textId="1FB9144E" w:rsidR="00411FDF" w:rsidRPr="00411FDF" w:rsidRDefault="00411FDF" w:rsidP="00223C3B">
      <w:pPr>
        <w:keepNext/>
        <w:keepLines/>
        <w:numPr>
          <w:ilvl w:val="0"/>
          <w:numId w:val="10"/>
        </w:numPr>
        <w:tabs>
          <w:tab w:val="left" w:pos="0"/>
        </w:tabs>
        <w:spacing w:before="360" w:after="240"/>
        <w:ind w:left="0" w:firstLine="0"/>
        <w:jc w:val="center"/>
        <w:outlineLvl w:val="1"/>
        <w:rPr>
          <w:b/>
          <w:iCs/>
          <w:noProof/>
        </w:rPr>
      </w:pPr>
      <w:bookmarkStart w:id="206" w:name="_Toc448310550"/>
      <w:bookmarkStart w:id="207" w:name="_Toc4762658"/>
      <w:bookmarkStart w:id="208" w:name="_Toc92964874"/>
      <w:r w:rsidRPr="00411FDF">
        <w:rPr>
          <w:rFonts w:eastAsiaTheme="majorEastAsia" w:cstheme="majorBidi"/>
          <w:b/>
          <w:noProof/>
        </w:rPr>
        <w:t xml:space="preserve">Инструкция для участника </w:t>
      </w:r>
      <w:r>
        <w:rPr>
          <w:rFonts w:eastAsiaTheme="majorEastAsia" w:cstheme="majorBidi"/>
          <w:b/>
          <w:noProof/>
        </w:rPr>
        <w:t xml:space="preserve">ТМ, зачитываемая организатором </w:t>
      </w:r>
      <w:r w:rsidRPr="00411FDF">
        <w:rPr>
          <w:rFonts w:eastAsiaTheme="majorEastAsia" w:cstheme="majorBidi"/>
          <w:b/>
          <w:noProof/>
        </w:rPr>
        <w:t xml:space="preserve">перед началом выполнения </w:t>
      </w:r>
      <w:r w:rsidR="00803510">
        <w:rPr>
          <w:b/>
        </w:rPr>
        <w:t>тренировочного мероприятия</w:t>
      </w:r>
      <w:r w:rsidR="00803510" w:rsidRPr="00657D5E">
        <w:rPr>
          <w:b/>
          <w:noProof/>
        </w:rPr>
        <w:t xml:space="preserve"> </w:t>
      </w:r>
      <w:r>
        <w:rPr>
          <w:rFonts w:eastAsiaTheme="majorEastAsia" w:cstheme="majorBidi"/>
          <w:b/>
          <w:noProof/>
        </w:rPr>
        <w:t xml:space="preserve">по </w:t>
      </w:r>
      <w:r w:rsidRPr="00411FDF">
        <w:rPr>
          <w:rFonts w:eastAsiaTheme="majorEastAsia" w:cstheme="majorBidi"/>
          <w:b/>
          <w:noProof/>
        </w:rPr>
        <w:t>иностранному языку</w:t>
      </w:r>
      <w:r w:rsidR="0077243A">
        <w:rPr>
          <w:rFonts w:eastAsiaTheme="majorEastAsia" w:cstheme="majorBidi"/>
          <w:b/>
          <w:noProof/>
        </w:rPr>
        <w:t xml:space="preserve"> </w:t>
      </w:r>
      <w:r w:rsidR="0077243A" w:rsidRPr="0027630A">
        <w:t>с</w:t>
      </w:r>
      <w:r w:rsidR="0077243A">
        <w:t xml:space="preserve"> </w:t>
      </w:r>
      <w:r w:rsidR="0077243A" w:rsidRPr="0077243A">
        <w:rPr>
          <w:b/>
        </w:rPr>
        <w:t>включенным разделом «Говорение»</w:t>
      </w:r>
      <w:r w:rsidR="00223C3B" w:rsidRPr="0077243A">
        <w:rPr>
          <w:rFonts w:eastAsiaTheme="majorEastAsia" w:cstheme="majorBidi"/>
          <w:b/>
          <w:noProof/>
        </w:rPr>
        <w:t>.</w:t>
      </w:r>
      <w:bookmarkEnd w:id="206"/>
      <w:bookmarkEnd w:id="207"/>
      <w:bookmarkEnd w:id="208"/>
    </w:p>
    <w:p w14:paraId="0F599DC4" w14:textId="10504008" w:rsidR="00223C3B" w:rsidRPr="00803510" w:rsidRDefault="00803510" w:rsidP="00411FDF">
      <w:pPr>
        <w:rPr>
          <w:i/>
        </w:rPr>
      </w:pPr>
      <w:r w:rsidRPr="00803510">
        <w:rPr>
          <w:i/>
        </w:rPr>
        <w:t xml:space="preserve">Зачитывается в аудитории </w:t>
      </w:r>
      <w:r w:rsidR="00415C70">
        <w:rPr>
          <w:i/>
        </w:rPr>
        <w:t>ожидания</w:t>
      </w:r>
      <w:r w:rsidRPr="00803510">
        <w:rPr>
          <w:i/>
        </w:rPr>
        <w:t xml:space="preserve">. Если аудитория </w:t>
      </w:r>
      <w:r w:rsidR="00415C70">
        <w:rPr>
          <w:i/>
        </w:rPr>
        <w:t>ожидания</w:t>
      </w:r>
      <w:r w:rsidRPr="00803510">
        <w:rPr>
          <w:i/>
        </w:rPr>
        <w:t xml:space="preserve"> не используется, зачитывается участникам заранее, в день проведения ТМ.</w:t>
      </w:r>
    </w:p>
    <w:p w14:paraId="0313CB03" w14:textId="67F98534" w:rsidR="00411FDF" w:rsidRPr="00411FDF" w:rsidRDefault="00411FDF" w:rsidP="00411FDF">
      <w:pPr>
        <w:rPr>
          <w:b/>
        </w:rPr>
      </w:pPr>
      <w:r w:rsidRPr="00411FDF">
        <w:rPr>
          <w:b/>
        </w:rPr>
        <w:t>Уважаемые участники! Сегодня вы</w:t>
      </w:r>
      <w:r>
        <w:rPr>
          <w:b/>
        </w:rPr>
        <w:t xml:space="preserve"> </w:t>
      </w:r>
      <w:r w:rsidRPr="00411FDF">
        <w:rPr>
          <w:b/>
        </w:rPr>
        <w:t xml:space="preserve">выполняете устную часть </w:t>
      </w:r>
      <w:r w:rsidR="00803510">
        <w:rPr>
          <w:b/>
        </w:rPr>
        <w:t xml:space="preserve">тренировочного мероприятия </w:t>
      </w:r>
      <w:r w:rsidRPr="00411FDF">
        <w:rPr>
          <w:b/>
        </w:rPr>
        <w:t xml:space="preserve">по </w:t>
      </w:r>
      <w:r w:rsidRPr="00411FDF">
        <w:rPr>
          <w:b/>
          <w:i/>
        </w:rPr>
        <w:t>(</w:t>
      </w:r>
      <w:r w:rsidRPr="00411FDF">
        <w:rPr>
          <w:i/>
        </w:rPr>
        <w:t>назовите соответствующий предмет</w:t>
      </w:r>
      <w:r w:rsidRPr="00411FDF">
        <w:rPr>
          <w:b/>
          <w:i/>
        </w:rPr>
        <w:t>)</w:t>
      </w:r>
      <w:r w:rsidRPr="00411FDF">
        <w:rPr>
          <w:b/>
        </w:rPr>
        <w:t xml:space="preserve"> в</w:t>
      </w:r>
      <w:r>
        <w:rPr>
          <w:b/>
        </w:rPr>
        <w:t xml:space="preserve"> </w:t>
      </w:r>
      <w:r w:rsidRPr="00411FDF">
        <w:rPr>
          <w:b/>
        </w:rPr>
        <w:t xml:space="preserve">форме </w:t>
      </w:r>
      <w:r>
        <w:rPr>
          <w:b/>
        </w:rPr>
        <w:t>ТМ</w:t>
      </w:r>
      <w:r w:rsidRPr="00411FDF">
        <w:rPr>
          <w:b/>
        </w:rPr>
        <w:t>.</w:t>
      </w:r>
    </w:p>
    <w:p w14:paraId="5DD46A69" w14:textId="3DC21944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Во время </w:t>
      </w:r>
      <w:r>
        <w:rPr>
          <w:b/>
        </w:rPr>
        <w:t>работы</w:t>
      </w:r>
      <w:r w:rsidRPr="00411FDF">
        <w:rPr>
          <w:b/>
        </w:rPr>
        <w:t xml:space="preserve"> вы</w:t>
      </w:r>
      <w:r>
        <w:rPr>
          <w:b/>
        </w:rPr>
        <w:t xml:space="preserve"> </w:t>
      </w:r>
      <w:r w:rsidRPr="00411FDF">
        <w:rPr>
          <w:b/>
        </w:rPr>
        <w:t xml:space="preserve">должны соблюдать порядок проведения </w:t>
      </w:r>
      <w:r>
        <w:rPr>
          <w:b/>
        </w:rPr>
        <w:t>ТМ.</w:t>
      </w:r>
    </w:p>
    <w:p w14:paraId="390328C5" w14:textId="25E3665A" w:rsidR="00411FDF" w:rsidRPr="00411FDF" w:rsidRDefault="00411FDF" w:rsidP="00411FDF">
      <w:pPr>
        <w:rPr>
          <w:b/>
        </w:rPr>
      </w:pPr>
      <w:r w:rsidRPr="00411FDF">
        <w:rPr>
          <w:b/>
        </w:rPr>
        <w:t>В</w:t>
      </w:r>
      <w:r>
        <w:rPr>
          <w:b/>
        </w:rPr>
        <w:t>о</w:t>
      </w:r>
      <w:r w:rsidRPr="00411FDF">
        <w:rPr>
          <w:b/>
        </w:rPr>
        <w:t xml:space="preserve"> </w:t>
      </w:r>
      <w:r>
        <w:rPr>
          <w:b/>
        </w:rPr>
        <w:t>время</w:t>
      </w:r>
      <w:r w:rsidRPr="00411FDF">
        <w:rPr>
          <w:b/>
        </w:rPr>
        <w:t xml:space="preserve"> проведения </w:t>
      </w:r>
      <w:r>
        <w:rPr>
          <w:b/>
        </w:rPr>
        <w:t>ТМ</w:t>
      </w:r>
      <w:r w:rsidRPr="00411FDF">
        <w:rPr>
          <w:b/>
        </w:rPr>
        <w:t xml:space="preserve"> запрещается:</w:t>
      </w:r>
    </w:p>
    <w:p w14:paraId="493FD340" w14:textId="2C489925" w:rsidR="00411FDF" w:rsidRPr="00411FDF" w:rsidRDefault="00411FDF" w:rsidP="00411FDF">
      <w:pPr>
        <w:rPr>
          <w:b/>
        </w:rPr>
      </w:pPr>
      <w:r w:rsidRPr="00411FDF">
        <w:rPr>
          <w:b/>
        </w:rPr>
        <w:t>иметь при себе средства связи, электронно-вычислительную технику, фото-, аудио- и</w:t>
      </w:r>
      <w:r>
        <w:rPr>
          <w:b/>
        </w:rPr>
        <w:t xml:space="preserve"> </w:t>
      </w:r>
      <w:r w:rsidRPr="00411FDF">
        <w:rPr>
          <w:b/>
        </w:rPr>
        <w:t>видеоаппаратуру, справочные материалы, письменные заметки и</w:t>
      </w:r>
      <w:r>
        <w:rPr>
          <w:b/>
        </w:rPr>
        <w:t xml:space="preserve"> </w:t>
      </w:r>
      <w:r w:rsidRPr="00411FDF">
        <w:rPr>
          <w:b/>
        </w:rPr>
        <w:t>иные средства хранения и</w:t>
      </w:r>
      <w:r>
        <w:rPr>
          <w:b/>
        </w:rPr>
        <w:t xml:space="preserve"> </w:t>
      </w:r>
      <w:r w:rsidRPr="00411FDF">
        <w:rPr>
          <w:b/>
        </w:rPr>
        <w:t>передачи информации;</w:t>
      </w:r>
    </w:p>
    <w:p w14:paraId="5573C0F1" w14:textId="219E16AC" w:rsidR="00411FDF" w:rsidRPr="00411FDF" w:rsidRDefault="00411FDF" w:rsidP="00411FDF">
      <w:pPr>
        <w:rPr>
          <w:b/>
        </w:rPr>
      </w:pPr>
      <w:r w:rsidRPr="00411FDF">
        <w:rPr>
          <w:b/>
        </w:rPr>
        <w:t>выносить из</w:t>
      </w:r>
      <w:r>
        <w:rPr>
          <w:b/>
        </w:rPr>
        <w:t xml:space="preserve"> аудиторий и ОО</w:t>
      </w:r>
      <w:r w:rsidRPr="00411FDF">
        <w:rPr>
          <w:b/>
        </w:rPr>
        <w:t xml:space="preserve"> материалы </w:t>
      </w:r>
      <w:r>
        <w:rPr>
          <w:rFonts w:eastAsiaTheme="majorEastAsia" w:cstheme="majorBidi"/>
          <w:b/>
          <w:noProof/>
        </w:rPr>
        <w:t>диагностической</w:t>
      </w:r>
      <w:r>
        <w:rPr>
          <w:b/>
        </w:rPr>
        <w:t xml:space="preserve"> работы </w:t>
      </w:r>
      <w:r w:rsidRPr="00411FDF">
        <w:rPr>
          <w:b/>
        </w:rPr>
        <w:t>на</w:t>
      </w:r>
      <w:r>
        <w:rPr>
          <w:b/>
        </w:rPr>
        <w:t xml:space="preserve"> </w:t>
      </w:r>
      <w:r w:rsidRPr="00411FDF">
        <w:rPr>
          <w:b/>
        </w:rPr>
        <w:t xml:space="preserve">бумажном или электронном носителях, фотографировать </w:t>
      </w:r>
      <w:r>
        <w:rPr>
          <w:b/>
        </w:rPr>
        <w:t>тренировочные</w:t>
      </w:r>
      <w:r w:rsidRPr="00411FDF">
        <w:rPr>
          <w:b/>
        </w:rPr>
        <w:t xml:space="preserve"> материалы;</w:t>
      </w:r>
    </w:p>
    <w:p w14:paraId="54BDBA16" w14:textId="348FFDC1" w:rsidR="00411FDF" w:rsidRPr="00411FDF" w:rsidRDefault="00411FDF" w:rsidP="00411FDF">
      <w:pPr>
        <w:rPr>
          <w:b/>
        </w:rPr>
      </w:pPr>
      <w:r w:rsidRPr="00411FDF">
        <w:rPr>
          <w:b/>
        </w:rPr>
        <w:t>иметь при себе черновики и</w:t>
      </w:r>
      <w:r>
        <w:rPr>
          <w:b/>
        </w:rPr>
        <w:t xml:space="preserve"> </w:t>
      </w:r>
      <w:r w:rsidRPr="00411FDF">
        <w:rPr>
          <w:b/>
        </w:rPr>
        <w:t>пользоваться ими;</w:t>
      </w:r>
    </w:p>
    <w:p w14:paraId="0D98C459" w14:textId="013386AC" w:rsidR="00411FDF" w:rsidRPr="00411FDF" w:rsidRDefault="00411FDF" w:rsidP="00411FDF">
      <w:pPr>
        <w:rPr>
          <w:b/>
        </w:rPr>
      </w:pPr>
      <w:r w:rsidRPr="00411FDF">
        <w:rPr>
          <w:b/>
        </w:rPr>
        <w:t>пользоваться справочными материалами, кроме тех, которые указаны в</w:t>
      </w:r>
      <w:r>
        <w:rPr>
          <w:b/>
        </w:rPr>
        <w:t xml:space="preserve"> </w:t>
      </w:r>
      <w:r w:rsidRPr="00411FDF">
        <w:rPr>
          <w:b/>
        </w:rPr>
        <w:t>тексте КИМ;</w:t>
      </w:r>
    </w:p>
    <w:p w14:paraId="38B14274" w14:textId="4FBE33F9" w:rsidR="00411FDF" w:rsidRPr="00411FDF" w:rsidRDefault="00411FDF" w:rsidP="00411FDF">
      <w:pPr>
        <w:rPr>
          <w:b/>
        </w:rPr>
      </w:pPr>
      <w:r w:rsidRPr="00411FDF">
        <w:rPr>
          <w:b/>
        </w:rPr>
        <w:t>перемещаться по</w:t>
      </w:r>
      <w:r>
        <w:rPr>
          <w:b/>
        </w:rPr>
        <w:t xml:space="preserve"> ОО</w:t>
      </w:r>
      <w:r w:rsidRPr="00411FDF">
        <w:rPr>
          <w:b/>
        </w:rPr>
        <w:t xml:space="preserve"> во</w:t>
      </w:r>
      <w:r>
        <w:rPr>
          <w:b/>
        </w:rPr>
        <w:t xml:space="preserve"> </w:t>
      </w:r>
      <w:r w:rsidRPr="00411FDF">
        <w:rPr>
          <w:b/>
        </w:rPr>
        <w:t xml:space="preserve">время </w:t>
      </w:r>
      <w:r>
        <w:rPr>
          <w:b/>
        </w:rPr>
        <w:t>проведения ТМ</w:t>
      </w:r>
      <w:r w:rsidRPr="00411FDF">
        <w:rPr>
          <w:b/>
        </w:rPr>
        <w:t xml:space="preserve"> без сопровождения организатора.</w:t>
      </w:r>
    </w:p>
    <w:p w14:paraId="034F37DB" w14:textId="74A1DF83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Во время проведения </w:t>
      </w:r>
      <w:r w:rsidR="00803510">
        <w:rPr>
          <w:b/>
        </w:rPr>
        <w:t xml:space="preserve">тренировочного мероприятия </w:t>
      </w:r>
      <w:r w:rsidRPr="00411FDF">
        <w:rPr>
          <w:b/>
        </w:rPr>
        <w:t>запрещается:</w:t>
      </w:r>
    </w:p>
    <w:p w14:paraId="111E8CA0" w14:textId="77777777" w:rsidR="00411FDF" w:rsidRPr="00411FDF" w:rsidRDefault="00411FDF" w:rsidP="00411FDF">
      <w:pPr>
        <w:rPr>
          <w:b/>
        </w:rPr>
      </w:pPr>
      <w:r w:rsidRPr="00411FDF">
        <w:rPr>
          <w:b/>
        </w:rPr>
        <w:lastRenderedPageBreak/>
        <w:t>делать какие-либо письменные заметки;</w:t>
      </w:r>
    </w:p>
    <w:p w14:paraId="5C059537" w14:textId="3C6CAF84" w:rsidR="00411FDF" w:rsidRPr="00411FDF" w:rsidRDefault="00411FDF" w:rsidP="00411FDF">
      <w:pPr>
        <w:rPr>
          <w:b/>
        </w:rPr>
      </w:pPr>
      <w:r w:rsidRPr="00411FDF">
        <w:rPr>
          <w:b/>
        </w:rPr>
        <w:t>пересаживаться, об</w:t>
      </w:r>
      <w:r w:rsidR="00CD7DCD">
        <w:rPr>
          <w:b/>
        </w:rPr>
        <w:t xml:space="preserve">мениваться любыми материалами и </w:t>
      </w:r>
      <w:r w:rsidRPr="00411FDF">
        <w:rPr>
          <w:b/>
        </w:rPr>
        <w:t>предметами.</w:t>
      </w:r>
    </w:p>
    <w:p w14:paraId="5D3A4D93" w14:textId="7A94E188" w:rsidR="00411FDF" w:rsidRPr="00411FDF" w:rsidRDefault="00411FDF" w:rsidP="00411FDF">
      <w:pPr>
        <w:rPr>
          <w:b/>
          <w:u w:val="single"/>
        </w:rPr>
      </w:pPr>
      <w:r w:rsidRPr="00411FDF">
        <w:rPr>
          <w:b/>
        </w:rPr>
        <w:t xml:space="preserve">В случае нарушения порядка проведения </w:t>
      </w:r>
      <w:r w:rsidR="00CD7DCD">
        <w:rPr>
          <w:b/>
        </w:rPr>
        <w:t>ТМ</w:t>
      </w:r>
      <w:r w:rsidRPr="00411FDF">
        <w:rPr>
          <w:b/>
        </w:rPr>
        <w:t xml:space="preserve"> вы</w:t>
      </w:r>
      <w:r w:rsidR="00CD7DCD">
        <w:rPr>
          <w:b/>
        </w:rPr>
        <w:t xml:space="preserve"> </w:t>
      </w:r>
      <w:r w:rsidRPr="00411FDF">
        <w:rPr>
          <w:b/>
        </w:rPr>
        <w:t>будете удалены.</w:t>
      </w:r>
    </w:p>
    <w:p w14:paraId="3A35C055" w14:textId="722ABE4F" w:rsidR="00411FDF" w:rsidRPr="00411FDF" w:rsidRDefault="00411FDF" w:rsidP="00411FDF">
      <w:pPr>
        <w:rPr>
          <w:b/>
        </w:rPr>
      </w:pPr>
      <w:r w:rsidRPr="00411FDF">
        <w:rPr>
          <w:b/>
        </w:rPr>
        <w:t>Обращаем ваше внимание, что во</w:t>
      </w:r>
      <w:r w:rsidR="00CD7DCD">
        <w:rPr>
          <w:b/>
        </w:rPr>
        <w:t xml:space="preserve"> </w:t>
      </w:r>
      <w:r w:rsidRPr="00411FDF">
        <w:rPr>
          <w:b/>
        </w:rPr>
        <w:t>время экзамена вы можете иметь при себе, помимо бланка устной части, только:</w:t>
      </w:r>
    </w:p>
    <w:p w14:paraId="3B20567E" w14:textId="77777777" w:rsidR="00411FDF" w:rsidRPr="00411FDF" w:rsidRDefault="00411FDF" w:rsidP="00411FDF">
      <w:pPr>
        <w:rPr>
          <w:b/>
        </w:rPr>
      </w:pPr>
      <w:r w:rsidRPr="00411FDF">
        <w:rPr>
          <w:b/>
        </w:rPr>
        <w:t>документ, удостоверяющий личность;</w:t>
      </w:r>
    </w:p>
    <w:p w14:paraId="62A302E7" w14:textId="17DF6F75" w:rsidR="00411FDF" w:rsidRPr="00411FDF" w:rsidRDefault="00411FDF" w:rsidP="00411FDF">
      <w:pPr>
        <w:rPr>
          <w:b/>
        </w:rPr>
      </w:pPr>
      <w:r w:rsidRPr="00411FDF">
        <w:rPr>
          <w:b/>
        </w:rPr>
        <w:t>лекарства и</w:t>
      </w:r>
      <w:r w:rsidR="00CD7DCD">
        <w:rPr>
          <w:b/>
        </w:rPr>
        <w:t xml:space="preserve"> </w:t>
      </w:r>
      <w:r w:rsidRPr="00411FDF">
        <w:rPr>
          <w:b/>
        </w:rPr>
        <w:t>питание (при необходимости);</w:t>
      </w:r>
    </w:p>
    <w:p w14:paraId="22B33DAC" w14:textId="5A1B8EC9" w:rsidR="00411FDF" w:rsidRPr="00411FDF" w:rsidRDefault="00411FDF" w:rsidP="00411FDF">
      <w:pPr>
        <w:rPr>
          <w:b/>
        </w:rPr>
      </w:pPr>
      <w:r w:rsidRPr="00411FDF">
        <w:rPr>
          <w:b/>
        </w:rPr>
        <w:t>специальные технические средства (для участников с</w:t>
      </w:r>
      <w:r w:rsidR="00CD7DCD">
        <w:rPr>
          <w:b/>
        </w:rPr>
        <w:t xml:space="preserve"> </w:t>
      </w:r>
      <w:r w:rsidRPr="00411FDF">
        <w:rPr>
          <w:b/>
        </w:rPr>
        <w:t>ограниченными возможностями здоровья (ОВЗ), детей-инвалидов, инвалидов).</w:t>
      </w:r>
    </w:p>
    <w:p w14:paraId="5151BC96" w14:textId="77777777" w:rsidR="00411FDF" w:rsidRPr="00411FDF" w:rsidRDefault="00411FDF" w:rsidP="00411FDF"/>
    <w:p w14:paraId="47BC9CCF" w14:textId="77777777" w:rsidR="00411FDF" w:rsidRPr="00411FDF" w:rsidRDefault="00411FDF" w:rsidP="00411FDF">
      <w:pPr>
        <w:rPr>
          <w:i/>
        </w:rPr>
      </w:pPr>
      <w:r w:rsidRPr="00411FDF">
        <w:rPr>
          <w:i/>
        </w:rPr>
        <w:t>Организаторы раздают именные бланки устной части.</w:t>
      </w:r>
    </w:p>
    <w:p w14:paraId="29D894A1" w14:textId="77777777" w:rsidR="00411FDF" w:rsidRPr="00411FDF" w:rsidRDefault="00411FDF" w:rsidP="00411FDF">
      <w:pPr>
        <w:rPr>
          <w:i/>
          <w:lang w:eastAsia="zh-CN"/>
        </w:rPr>
      </w:pPr>
    </w:p>
    <w:p w14:paraId="74CABFBF" w14:textId="77777777" w:rsidR="00411FDF" w:rsidRPr="00411FDF" w:rsidRDefault="00411FDF" w:rsidP="00411FDF">
      <w:pPr>
        <w:rPr>
          <w:b/>
          <w:lang w:eastAsia="zh-CN"/>
        </w:rPr>
      </w:pPr>
      <w:r w:rsidRPr="00411FDF">
        <w:rPr>
          <w:b/>
          <w:lang w:eastAsia="zh-CN"/>
        </w:rPr>
        <w:t>Проверьте правильность заполнения ваших персональных данных на бланке.</w:t>
      </w:r>
    </w:p>
    <w:p w14:paraId="212B0BBC" w14:textId="293C8EB7" w:rsidR="00411FDF" w:rsidRPr="00411FDF" w:rsidRDefault="00411FDF" w:rsidP="00411FDF">
      <w:pPr>
        <w:rPr>
          <w:b/>
          <w:lang w:eastAsia="zh-CN"/>
        </w:rPr>
      </w:pPr>
      <w:r w:rsidRPr="00411FDF">
        <w:rPr>
          <w:b/>
          <w:lang w:eastAsia="zh-CN"/>
        </w:rPr>
        <w:t>Если вы заметили ошибку, сообщите об этом организатору, когда подойдет ваша очередь для перемещения в аудиторию проведения. У стола организатора вы поставите вашу подпись строго внутри окошка «Подпись участника», расположенного в</w:t>
      </w:r>
      <w:r w:rsidR="00CD7DCD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средней части бланка регистрации.</w:t>
      </w:r>
    </w:p>
    <w:p w14:paraId="0B6DDCD4" w14:textId="6CE684D0" w:rsidR="00411FDF" w:rsidRPr="00411FDF" w:rsidRDefault="00411FDF" w:rsidP="00411FDF">
      <w:pPr>
        <w:rPr>
          <w:i/>
          <w:lang w:eastAsia="zh-CN"/>
        </w:rPr>
      </w:pPr>
      <w:r w:rsidRPr="00411FDF">
        <w:rPr>
          <w:i/>
          <w:lang w:eastAsia="zh-CN"/>
        </w:rPr>
        <w:t xml:space="preserve">(В случае если участник </w:t>
      </w:r>
      <w:r w:rsidR="00CD7DCD">
        <w:rPr>
          <w:i/>
          <w:lang w:eastAsia="zh-CN"/>
        </w:rPr>
        <w:t>ТМ</w:t>
      </w:r>
      <w:r w:rsidRPr="00411FDF">
        <w:rPr>
          <w:i/>
          <w:lang w:eastAsia="zh-CN"/>
        </w:rPr>
        <w:t xml:space="preserve"> отказывается ставить личную подпись в</w:t>
      </w:r>
      <w:r w:rsidR="00CD7DCD">
        <w:rPr>
          <w:i/>
          <w:lang w:eastAsia="zh-CN"/>
        </w:rPr>
        <w:t xml:space="preserve"> </w:t>
      </w:r>
      <w:r w:rsidRPr="00411FDF">
        <w:rPr>
          <w:i/>
          <w:lang w:eastAsia="zh-CN"/>
        </w:rPr>
        <w:t>бланке, организатор в</w:t>
      </w:r>
      <w:r w:rsidR="00CD7DCD">
        <w:rPr>
          <w:i/>
          <w:lang w:eastAsia="zh-CN"/>
        </w:rPr>
        <w:t xml:space="preserve"> аудитории ставит в </w:t>
      </w:r>
      <w:r w:rsidRPr="00411FDF">
        <w:rPr>
          <w:i/>
          <w:lang w:eastAsia="zh-CN"/>
        </w:rPr>
        <w:t>бланке свою подпись).</w:t>
      </w:r>
    </w:p>
    <w:p w14:paraId="10BD66F8" w14:textId="77777777" w:rsidR="00411FDF" w:rsidRPr="00411FDF" w:rsidRDefault="00411FDF" w:rsidP="00411FDF">
      <w:pPr>
        <w:rPr>
          <w:i/>
          <w:lang w:eastAsia="zh-CN"/>
        </w:rPr>
      </w:pPr>
    </w:p>
    <w:p w14:paraId="4D23E32D" w14:textId="0000A24B" w:rsidR="00411FDF" w:rsidRPr="00411FDF" w:rsidRDefault="00411FDF" w:rsidP="00411FDF">
      <w:pPr>
        <w:rPr>
          <w:b/>
          <w:color w:val="000000"/>
        </w:rPr>
      </w:pPr>
      <w:bookmarkStart w:id="209" w:name="_Toc404615476"/>
      <w:r w:rsidRPr="00411FDF">
        <w:rPr>
          <w:b/>
          <w:color w:val="000000"/>
        </w:rPr>
        <w:t xml:space="preserve">Выполнение </w:t>
      </w:r>
      <w:r w:rsidR="00CD7DCD">
        <w:rPr>
          <w:b/>
          <w:color w:val="000000"/>
        </w:rPr>
        <w:t xml:space="preserve">диагностической работы будет проходить на </w:t>
      </w:r>
      <w:r w:rsidRPr="00411FDF">
        <w:rPr>
          <w:b/>
          <w:color w:val="000000"/>
        </w:rPr>
        <w:t>компьютере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 xml:space="preserve">специально оборудованных аудиториях проведения. Для выполнения </w:t>
      </w:r>
      <w:r w:rsidR="00CD7DCD">
        <w:rPr>
          <w:b/>
          <w:color w:val="000000"/>
        </w:rPr>
        <w:t>диагностической</w:t>
      </w:r>
      <w:r w:rsidRPr="00411FDF">
        <w:rPr>
          <w:b/>
          <w:color w:val="000000"/>
        </w:rPr>
        <w:t xml:space="preserve"> работы вас будут приглашать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аудитории проведения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соответствии с определённой очерёдностью. До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аудитории проведения вас будет сопровождать организатор.</w:t>
      </w:r>
      <w:bookmarkEnd w:id="209"/>
    </w:p>
    <w:p w14:paraId="74CF2031" w14:textId="3AC28346" w:rsidR="00411FDF" w:rsidRPr="00411FDF" w:rsidRDefault="00411FDF" w:rsidP="00411FDF">
      <w:pPr>
        <w:rPr>
          <w:b/>
          <w:color w:val="000000"/>
        </w:rPr>
      </w:pPr>
      <w:bookmarkStart w:id="210" w:name="_Toc404615477"/>
      <w:r w:rsidRPr="00411FDF">
        <w:rPr>
          <w:b/>
          <w:color w:val="000000"/>
        </w:rPr>
        <w:t xml:space="preserve">В процессе выполнения </w:t>
      </w:r>
      <w:r w:rsidR="00CD7DCD">
        <w:rPr>
          <w:b/>
          <w:color w:val="000000"/>
        </w:rPr>
        <w:t xml:space="preserve">диагностической работы вы </w:t>
      </w:r>
      <w:r w:rsidRPr="00411FDF">
        <w:rPr>
          <w:b/>
          <w:color w:val="000000"/>
        </w:rPr>
        <w:t>будете самостоятельно работать за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компьютером. Задания КИМ будут отображаться на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мониторе, либо вы услышите через наушники вопросы от виртуального собеседника, ответы на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з</w:t>
      </w:r>
      <w:r w:rsidR="00CD7DCD">
        <w:rPr>
          <w:b/>
          <w:color w:val="000000"/>
        </w:rPr>
        <w:t xml:space="preserve">адания необходимо произносить в </w:t>
      </w:r>
      <w:r w:rsidRPr="00411FDF">
        <w:rPr>
          <w:b/>
          <w:color w:val="000000"/>
        </w:rPr>
        <w:t>микрофон.</w:t>
      </w:r>
      <w:bookmarkEnd w:id="210"/>
    </w:p>
    <w:p w14:paraId="4912F8C1" w14:textId="75719DC1" w:rsidR="00411FDF" w:rsidRPr="00411FDF" w:rsidRDefault="00411FDF" w:rsidP="00411FDF">
      <w:pPr>
        <w:rPr>
          <w:b/>
          <w:color w:val="000000"/>
        </w:rPr>
      </w:pPr>
      <w:bookmarkStart w:id="211" w:name="_Toc404615478"/>
      <w:r w:rsidRPr="00411FDF">
        <w:rPr>
          <w:b/>
          <w:color w:val="000000"/>
        </w:rPr>
        <w:t xml:space="preserve">Выполнение </w:t>
      </w:r>
      <w:r w:rsidR="00CD7DCD">
        <w:rPr>
          <w:b/>
          <w:color w:val="000000"/>
        </w:rPr>
        <w:t>диагностической</w:t>
      </w:r>
      <w:r w:rsidR="00CD7DCD" w:rsidRPr="00411FDF">
        <w:rPr>
          <w:b/>
          <w:color w:val="000000"/>
        </w:rPr>
        <w:t xml:space="preserve"> </w:t>
      </w:r>
      <w:r w:rsidRPr="00411FDF">
        <w:rPr>
          <w:b/>
          <w:color w:val="000000"/>
        </w:rPr>
        <w:t>работы включает пять основных этапов:</w:t>
      </w:r>
      <w:bookmarkEnd w:id="211"/>
    </w:p>
    <w:p w14:paraId="77DDCED0" w14:textId="6248841F" w:rsidR="00411FDF" w:rsidRPr="00411FDF" w:rsidRDefault="00411FDF" w:rsidP="00927E7F">
      <w:pPr>
        <w:numPr>
          <w:ilvl w:val="0"/>
          <w:numId w:val="25"/>
        </w:numPr>
        <w:tabs>
          <w:tab w:val="left" w:pos="1134"/>
        </w:tabs>
        <w:rPr>
          <w:b/>
          <w:color w:val="000000"/>
        </w:rPr>
      </w:pPr>
      <w:bookmarkStart w:id="212" w:name="_Toc404615479"/>
      <w:r w:rsidRPr="00411FDF">
        <w:rPr>
          <w:b/>
          <w:color w:val="000000"/>
        </w:rPr>
        <w:lastRenderedPageBreak/>
        <w:t>Регистрация: вам необходимо ввести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 xml:space="preserve">программу проведения </w:t>
      </w:r>
      <w:r w:rsidR="00CD7DCD">
        <w:rPr>
          <w:b/>
          <w:color w:val="000000"/>
        </w:rPr>
        <w:t>ТМ</w:t>
      </w:r>
      <w:r w:rsidRPr="00411FDF">
        <w:rPr>
          <w:b/>
          <w:color w:val="000000"/>
        </w:rPr>
        <w:t xml:space="preserve"> номер бланка устной части.</w:t>
      </w:r>
      <w:bookmarkEnd w:id="212"/>
    </w:p>
    <w:p w14:paraId="13540570" w14:textId="3BAC06F8" w:rsidR="00411FDF" w:rsidRPr="00411FDF" w:rsidRDefault="00411FDF" w:rsidP="00927E7F">
      <w:pPr>
        <w:numPr>
          <w:ilvl w:val="0"/>
          <w:numId w:val="25"/>
        </w:numPr>
        <w:tabs>
          <w:tab w:val="left" w:pos="1134"/>
        </w:tabs>
        <w:rPr>
          <w:b/>
          <w:color w:val="000000"/>
        </w:rPr>
      </w:pPr>
      <w:bookmarkStart w:id="213" w:name="_Toc404615480"/>
      <w:r w:rsidRPr="00411FDF">
        <w:rPr>
          <w:b/>
          <w:color w:val="000000"/>
        </w:rPr>
        <w:t>Запись номера КИМ: вам необходимо произнести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микрофон номер присвоенного КИМ на русском языке.</w:t>
      </w:r>
      <w:bookmarkEnd w:id="213"/>
    </w:p>
    <w:p w14:paraId="1961678A" w14:textId="7B676453" w:rsidR="00411FDF" w:rsidRPr="00411FDF" w:rsidRDefault="00411FDF" w:rsidP="00927E7F">
      <w:pPr>
        <w:numPr>
          <w:ilvl w:val="0"/>
          <w:numId w:val="25"/>
        </w:numPr>
        <w:tabs>
          <w:tab w:val="left" w:pos="1134"/>
        </w:tabs>
        <w:rPr>
          <w:b/>
          <w:color w:val="000000"/>
        </w:rPr>
      </w:pPr>
      <w:bookmarkStart w:id="214" w:name="_Toc404615481"/>
      <w:r w:rsidRPr="00411FDF">
        <w:rPr>
          <w:b/>
          <w:color w:val="000000"/>
        </w:rPr>
        <w:t>Ознакомление с</w:t>
      </w:r>
      <w:r w:rsidR="00CD7DCD">
        <w:rPr>
          <w:b/>
          <w:color w:val="000000"/>
        </w:rPr>
        <w:t xml:space="preserve"> инструкцией по </w:t>
      </w:r>
      <w:r w:rsidRPr="00411FDF">
        <w:rPr>
          <w:b/>
          <w:color w:val="000000"/>
        </w:rPr>
        <w:t>выполнению заданий.</w:t>
      </w:r>
      <w:bookmarkEnd w:id="214"/>
    </w:p>
    <w:p w14:paraId="48CDE868" w14:textId="7478F177" w:rsidR="00411FDF" w:rsidRPr="00411FDF" w:rsidRDefault="00411FDF" w:rsidP="00927E7F">
      <w:pPr>
        <w:numPr>
          <w:ilvl w:val="0"/>
          <w:numId w:val="25"/>
        </w:numPr>
        <w:tabs>
          <w:tab w:val="left" w:pos="1134"/>
        </w:tabs>
        <w:rPr>
          <w:b/>
          <w:color w:val="000000"/>
        </w:rPr>
      </w:pPr>
      <w:bookmarkStart w:id="215" w:name="_Toc404615482"/>
      <w:r w:rsidRPr="00411FDF">
        <w:rPr>
          <w:b/>
          <w:color w:val="000000"/>
        </w:rPr>
        <w:t>Подготовка и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ответ на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задания.</w:t>
      </w:r>
      <w:bookmarkEnd w:id="215"/>
    </w:p>
    <w:p w14:paraId="1E59BE5E" w14:textId="77777777" w:rsidR="00411FDF" w:rsidRPr="00411FDF" w:rsidRDefault="00411FDF" w:rsidP="00927E7F">
      <w:pPr>
        <w:numPr>
          <w:ilvl w:val="0"/>
          <w:numId w:val="25"/>
        </w:numPr>
        <w:tabs>
          <w:tab w:val="left" w:pos="1134"/>
        </w:tabs>
        <w:rPr>
          <w:b/>
          <w:color w:val="000000"/>
        </w:rPr>
      </w:pPr>
      <w:bookmarkStart w:id="216" w:name="_Toc404615483"/>
      <w:r w:rsidRPr="00411FDF">
        <w:rPr>
          <w:b/>
          <w:color w:val="000000"/>
        </w:rPr>
        <w:t>Прослушивание записанных ответов.</w:t>
      </w:r>
      <w:bookmarkEnd w:id="216"/>
    </w:p>
    <w:p w14:paraId="73E8D4CB" w14:textId="160A5FE7" w:rsidR="00411FDF" w:rsidRPr="00411FDF" w:rsidRDefault="00411FDF" w:rsidP="00411FDF">
      <w:r w:rsidRPr="00411FDF">
        <w:rPr>
          <w:i/>
          <w:lang w:eastAsia="zh-CN"/>
        </w:rPr>
        <w:t>Обратите внимание участников на</w:t>
      </w:r>
      <w:r w:rsidR="00CD7DCD">
        <w:rPr>
          <w:i/>
          <w:lang w:eastAsia="zh-CN"/>
        </w:rPr>
        <w:t xml:space="preserve"> </w:t>
      </w:r>
      <w:r w:rsidRPr="00411FDF">
        <w:rPr>
          <w:i/>
          <w:lang w:eastAsia="zh-CN"/>
        </w:rPr>
        <w:t>следующий момент:</w:t>
      </w:r>
    </w:p>
    <w:p w14:paraId="463855E0" w14:textId="0A411692" w:rsidR="00411FDF" w:rsidRPr="00411FDF" w:rsidRDefault="00411FDF" w:rsidP="00411FDF">
      <w:pPr>
        <w:rPr>
          <w:b/>
          <w:color w:val="000000"/>
        </w:rPr>
      </w:pPr>
      <w:bookmarkStart w:id="217" w:name="_Toc404615484"/>
      <w:r w:rsidRPr="00411FDF">
        <w:rPr>
          <w:b/>
          <w:color w:val="000000"/>
        </w:rPr>
        <w:t>В аудиторию проведения вы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должны взять с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собой:</w:t>
      </w:r>
      <w:bookmarkEnd w:id="217"/>
    </w:p>
    <w:p w14:paraId="7A433C07" w14:textId="77777777" w:rsidR="00411FDF" w:rsidRPr="00411FDF" w:rsidRDefault="00411FDF" w:rsidP="00411FDF">
      <w:pPr>
        <w:rPr>
          <w:b/>
          <w:color w:val="000000"/>
        </w:rPr>
      </w:pPr>
      <w:bookmarkStart w:id="218" w:name="_Toc404615485"/>
      <w:r w:rsidRPr="00411FDF">
        <w:rPr>
          <w:b/>
          <w:color w:val="000000"/>
        </w:rPr>
        <w:t>бланк устной части,</w:t>
      </w:r>
      <w:bookmarkEnd w:id="218"/>
    </w:p>
    <w:p w14:paraId="0062C797" w14:textId="77777777" w:rsidR="00411FDF" w:rsidRPr="00411FDF" w:rsidRDefault="00411FDF" w:rsidP="00411FDF">
      <w:pPr>
        <w:rPr>
          <w:b/>
          <w:color w:val="000000"/>
        </w:rPr>
      </w:pPr>
      <w:bookmarkStart w:id="219" w:name="_Toc404615487"/>
      <w:r w:rsidRPr="00411FDF">
        <w:rPr>
          <w:b/>
          <w:color w:val="000000"/>
        </w:rPr>
        <w:t>документ, удостоверяющий личность</w:t>
      </w:r>
      <w:bookmarkEnd w:id="219"/>
      <w:r w:rsidRPr="00411FDF">
        <w:rPr>
          <w:b/>
          <w:color w:val="000000"/>
        </w:rPr>
        <w:t>.</w:t>
      </w:r>
    </w:p>
    <w:p w14:paraId="688FA6D2" w14:textId="3DDECB2F" w:rsidR="00411FDF" w:rsidRPr="00411FDF" w:rsidRDefault="00411FDF" w:rsidP="00411FDF">
      <w:pPr>
        <w:rPr>
          <w:b/>
          <w:color w:val="000000"/>
        </w:rPr>
      </w:pPr>
      <w:bookmarkStart w:id="220" w:name="_Toc404615489"/>
      <w:r w:rsidRPr="00411FDF">
        <w:rPr>
          <w:b/>
          <w:color w:val="000000"/>
        </w:rPr>
        <w:t>Вы получили краткие инструкции по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работе с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 xml:space="preserve">программным обеспечением при выполнении </w:t>
      </w:r>
      <w:r w:rsidR="00CD7DCD">
        <w:rPr>
          <w:b/>
          <w:color w:val="000000"/>
        </w:rPr>
        <w:t>диагностической</w:t>
      </w:r>
      <w:r w:rsidRPr="00411FDF">
        <w:rPr>
          <w:b/>
          <w:color w:val="000000"/>
        </w:rPr>
        <w:t xml:space="preserve"> работы. Рекомендуется ознакомиться с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ними перед тем, как перейти в</w:t>
      </w:r>
      <w:r w:rsidR="00CD7DCD">
        <w:rPr>
          <w:b/>
          <w:color w:val="000000"/>
        </w:rPr>
        <w:t xml:space="preserve"> </w:t>
      </w:r>
      <w:r w:rsidRPr="00411FDF">
        <w:rPr>
          <w:b/>
          <w:color w:val="000000"/>
        </w:rPr>
        <w:t>аудиторию проведения.</w:t>
      </w:r>
      <w:bookmarkEnd w:id="220"/>
    </w:p>
    <w:p w14:paraId="263534BA" w14:textId="649F5C53" w:rsidR="00411FDF" w:rsidRPr="00411FDF" w:rsidRDefault="00411FDF" w:rsidP="00411FDF">
      <w:pPr>
        <w:rPr>
          <w:b/>
          <w:lang w:eastAsia="zh-CN"/>
        </w:rPr>
      </w:pPr>
      <w:r w:rsidRPr="00411FDF">
        <w:rPr>
          <w:b/>
          <w:lang w:eastAsia="zh-CN"/>
        </w:rPr>
        <w:t>По всем вопросам, связанным с</w:t>
      </w:r>
      <w:r w:rsidR="00CD7DCD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 xml:space="preserve">проведением </w:t>
      </w:r>
      <w:r w:rsidR="00CD7DCD">
        <w:rPr>
          <w:b/>
          <w:color w:val="000000"/>
        </w:rPr>
        <w:t>диагностической работы</w:t>
      </w:r>
      <w:r w:rsidRPr="00411FDF">
        <w:rPr>
          <w:b/>
          <w:lang w:eastAsia="zh-CN"/>
        </w:rPr>
        <w:t xml:space="preserve"> (за исключением вопросов по</w:t>
      </w:r>
      <w:r w:rsidR="00CD7DCD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содержанию КИМ), вы</w:t>
      </w:r>
      <w:r w:rsidR="00CD7DCD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можете обращаться организаторам в</w:t>
      </w:r>
      <w:r w:rsidR="006124BF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аудитории проведения экзамена. В</w:t>
      </w:r>
      <w:r w:rsidR="006124BF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случае необходимости выхода и</w:t>
      </w:r>
      <w:r w:rsidR="006124BF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 xml:space="preserve">аудитории оставьте ваши экзаменационные материалы </w:t>
      </w:r>
      <w:r w:rsidRPr="00411FDF">
        <w:rPr>
          <w:b/>
          <w:u w:val="single"/>
          <w:lang w:eastAsia="zh-CN"/>
        </w:rPr>
        <w:t>на</w:t>
      </w:r>
      <w:r w:rsidR="006124BF">
        <w:rPr>
          <w:b/>
          <w:u w:val="single"/>
          <w:lang w:eastAsia="zh-CN"/>
        </w:rPr>
        <w:t xml:space="preserve"> </w:t>
      </w:r>
      <w:r w:rsidRPr="00411FDF">
        <w:rPr>
          <w:b/>
          <w:u w:val="single"/>
          <w:lang w:eastAsia="zh-CN"/>
        </w:rPr>
        <w:t>столе организатора</w:t>
      </w:r>
      <w:r w:rsidR="006124BF">
        <w:rPr>
          <w:b/>
          <w:lang w:eastAsia="zh-CN"/>
        </w:rPr>
        <w:t>.</w:t>
      </w:r>
    </w:p>
    <w:p w14:paraId="62349251" w14:textId="18987956" w:rsidR="00411FDF" w:rsidRPr="00411FDF" w:rsidRDefault="00411FDF" w:rsidP="00411FDF">
      <w:pPr>
        <w:rPr>
          <w:b/>
          <w:color w:val="000000"/>
        </w:rPr>
      </w:pPr>
      <w:r w:rsidRPr="00411FDF">
        <w:rPr>
          <w:b/>
          <w:lang w:eastAsia="zh-CN"/>
        </w:rPr>
        <w:t>В случае плохого самочувстви</w:t>
      </w:r>
      <w:r w:rsidR="006124BF">
        <w:rPr>
          <w:b/>
          <w:lang w:eastAsia="zh-CN"/>
        </w:rPr>
        <w:t>я незамедлительно обращайтесь к н</w:t>
      </w:r>
      <w:r w:rsidRPr="00411FDF">
        <w:rPr>
          <w:b/>
          <w:lang w:eastAsia="zh-CN"/>
        </w:rPr>
        <w:t xml:space="preserve">ам. </w:t>
      </w:r>
      <w:r w:rsidR="006124BF">
        <w:rPr>
          <w:b/>
          <w:lang w:eastAsia="zh-CN"/>
        </w:rPr>
        <w:t xml:space="preserve">По </w:t>
      </w:r>
      <w:r w:rsidRPr="00411FDF">
        <w:rPr>
          <w:b/>
          <w:lang w:eastAsia="zh-CN"/>
        </w:rPr>
        <w:t>состоянию здоровья и</w:t>
      </w:r>
      <w:r w:rsidR="006124BF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заключению медицинского работника</w:t>
      </w:r>
      <w:r w:rsidR="006124BF">
        <w:rPr>
          <w:b/>
          <w:lang w:eastAsia="zh-CN"/>
        </w:rPr>
        <w:t xml:space="preserve"> вы </w:t>
      </w:r>
      <w:r w:rsidRPr="00411FDF">
        <w:rPr>
          <w:b/>
          <w:lang w:eastAsia="zh-CN"/>
        </w:rPr>
        <w:t xml:space="preserve">можете досрочно завершить выполнение </w:t>
      </w:r>
      <w:r w:rsidR="006124BF">
        <w:rPr>
          <w:b/>
          <w:color w:val="000000"/>
        </w:rPr>
        <w:t>диагностической</w:t>
      </w:r>
      <w:r w:rsidR="006124BF">
        <w:rPr>
          <w:b/>
          <w:lang w:eastAsia="zh-CN"/>
        </w:rPr>
        <w:t xml:space="preserve"> работы.</w:t>
      </w:r>
    </w:p>
    <w:p w14:paraId="15DE29F6" w14:textId="6C58AEC0" w:rsidR="00411FDF" w:rsidRPr="00411FDF" w:rsidRDefault="006124BF" w:rsidP="00411FDF">
      <w:pPr>
        <w:rPr>
          <w:b/>
          <w:lang w:eastAsia="zh-CN"/>
        </w:rPr>
      </w:pPr>
      <w:r>
        <w:rPr>
          <w:b/>
          <w:lang w:eastAsia="zh-CN"/>
        </w:rPr>
        <w:t>Инструктаж закончен.</w:t>
      </w:r>
    </w:p>
    <w:p w14:paraId="06FC7180" w14:textId="2134DBBC" w:rsidR="00411FDF" w:rsidRPr="00411FDF" w:rsidRDefault="00411FDF" w:rsidP="00411FDF">
      <w:pPr>
        <w:rPr>
          <w:b/>
          <w:lang w:eastAsia="zh-CN"/>
        </w:rPr>
      </w:pPr>
      <w:r w:rsidRPr="00411FDF">
        <w:rPr>
          <w:b/>
          <w:lang w:eastAsia="zh-CN"/>
        </w:rPr>
        <w:t>Желаем удачи!</w:t>
      </w:r>
    </w:p>
    <w:p w14:paraId="1D9AF8A5" w14:textId="77777777" w:rsidR="00411FDF" w:rsidRPr="00411FDF" w:rsidRDefault="00411FDF" w:rsidP="00411FDF">
      <w:pPr>
        <w:spacing w:after="160" w:line="259" w:lineRule="auto"/>
        <w:ind w:firstLine="0"/>
        <w:contextualSpacing w:val="0"/>
        <w:jc w:val="left"/>
      </w:pPr>
      <w:r w:rsidRPr="00411FDF">
        <w:br w:type="page"/>
      </w:r>
    </w:p>
    <w:p w14:paraId="5D418DCF" w14:textId="559EE96C" w:rsidR="00411FDF" w:rsidRPr="00411FDF" w:rsidRDefault="00411FDF" w:rsidP="00223C3B">
      <w:pPr>
        <w:keepNext/>
        <w:keepLines/>
        <w:numPr>
          <w:ilvl w:val="0"/>
          <w:numId w:val="10"/>
        </w:numPr>
        <w:tabs>
          <w:tab w:val="left" w:pos="0"/>
        </w:tabs>
        <w:spacing w:before="360" w:after="240"/>
        <w:ind w:left="0" w:firstLine="0"/>
        <w:jc w:val="center"/>
        <w:outlineLvl w:val="1"/>
        <w:rPr>
          <w:rFonts w:eastAsiaTheme="majorEastAsia" w:cstheme="majorBidi"/>
          <w:b/>
        </w:rPr>
      </w:pPr>
      <w:bookmarkStart w:id="221" w:name="_Toc438199195"/>
      <w:bookmarkStart w:id="222" w:name="_Toc439332833"/>
      <w:bookmarkStart w:id="223" w:name="_Toc445805356"/>
      <w:bookmarkStart w:id="224" w:name="_Toc448310551"/>
      <w:bookmarkStart w:id="225" w:name="_Toc4762659"/>
      <w:bookmarkStart w:id="226" w:name="_Toc92964875"/>
      <w:r w:rsidRPr="00411FDF">
        <w:rPr>
          <w:rFonts w:eastAsiaTheme="majorEastAsia" w:cstheme="majorBidi"/>
          <w:b/>
          <w:noProof/>
        </w:rPr>
        <w:lastRenderedPageBreak/>
        <w:t xml:space="preserve">Инструкция для участника </w:t>
      </w:r>
      <w:r w:rsidR="00223C3B">
        <w:rPr>
          <w:rFonts w:eastAsiaTheme="majorEastAsia" w:cstheme="majorBidi"/>
          <w:b/>
          <w:noProof/>
        </w:rPr>
        <w:t>ТМ,</w:t>
      </w:r>
      <w:r w:rsidRPr="00411FDF">
        <w:rPr>
          <w:rFonts w:eastAsiaTheme="majorEastAsia" w:cstheme="majorBidi"/>
          <w:b/>
          <w:noProof/>
        </w:rPr>
        <w:t xml:space="preserve"> зачитываемая организатором в</w:t>
      </w:r>
      <w:r w:rsidR="00223C3B">
        <w:rPr>
          <w:rFonts w:eastAsiaTheme="majorEastAsia" w:cstheme="majorBidi"/>
          <w:b/>
          <w:noProof/>
        </w:rPr>
        <w:t xml:space="preserve"> </w:t>
      </w:r>
      <w:r w:rsidRPr="00411FDF">
        <w:rPr>
          <w:rFonts w:eastAsiaTheme="majorEastAsia" w:cstheme="majorBidi"/>
          <w:b/>
          <w:noProof/>
        </w:rPr>
        <w:t xml:space="preserve">аудитории проведения перед началом выполнения </w:t>
      </w:r>
      <w:r w:rsidR="00223C3B">
        <w:rPr>
          <w:b/>
          <w:color w:val="000000"/>
        </w:rPr>
        <w:t>диагностической</w:t>
      </w:r>
      <w:r w:rsidRPr="00411FDF">
        <w:rPr>
          <w:rFonts w:eastAsiaTheme="majorEastAsia" w:cstheme="majorBidi"/>
          <w:b/>
          <w:noProof/>
        </w:rPr>
        <w:t xml:space="preserve"> работы каждой группы участников по</w:t>
      </w:r>
      <w:r w:rsidR="00223C3B">
        <w:rPr>
          <w:rFonts w:eastAsiaTheme="majorEastAsia" w:cstheme="majorBidi"/>
          <w:b/>
          <w:noProof/>
        </w:rPr>
        <w:t xml:space="preserve"> </w:t>
      </w:r>
      <w:r w:rsidRPr="00411FDF">
        <w:rPr>
          <w:rFonts w:eastAsiaTheme="majorEastAsia" w:cstheme="majorBidi"/>
          <w:b/>
          <w:noProof/>
        </w:rPr>
        <w:t>иностранному языку</w:t>
      </w:r>
      <w:r w:rsidRPr="00411FDF">
        <w:rPr>
          <w:rFonts w:eastAsiaTheme="majorEastAsia" w:cstheme="majorBidi"/>
          <w:b/>
          <w:noProof/>
        </w:rPr>
        <w:br/>
      </w:r>
      <w:r w:rsidRPr="00411FDF">
        <w:rPr>
          <w:rFonts w:eastAsiaTheme="majorEastAsia" w:cstheme="majorBidi"/>
          <w:b/>
        </w:rPr>
        <w:t>с</w:t>
      </w:r>
      <w:r w:rsidR="00223C3B">
        <w:rPr>
          <w:rFonts w:eastAsiaTheme="majorEastAsia" w:cstheme="majorBidi"/>
          <w:b/>
        </w:rPr>
        <w:t xml:space="preserve"> </w:t>
      </w:r>
      <w:r w:rsidRPr="00411FDF">
        <w:rPr>
          <w:rFonts w:eastAsiaTheme="majorEastAsia" w:cstheme="majorBidi"/>
          <w:b/>
        </w:rPr>
        <w:t>включенным разделом «Говорение»</w:t>
      </w:r>
      <w:bookmarkEnd w:id="221"/>
      <w:bookmarkEnd w:id="222"/>
      <w:bookmarkEnd w:id="223"/>
      <w:bookmarkEnd w:id="224"/>
      <w:bookmarkEnd w:id="225"/>
      <w:bookmarkEnd w:id="226"/>
    </w:p>
    <w:p w14:paraId="36EA1D0F" w14:textId="77777777" w:rsidR="00411FDF" w:rsidRPr="00411FDF" w:rsidRDefault="00411FDF" w:rsidP="00411FDF">
      <w:pPr>
        <w:rPr>
          <w:noProof/>
        </w:rPr>
      </w:pPr>
    </w:p>
    <w:p w14:paraId="4E69A0A4" w14:textId="05FF9AB4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Уважаемые участники </w:t>
      </w:r>
      <w:r w:rsidR="00223C3B">
        <w:rPr>
          <w:b/>
          <w:color w:val="000000"/>
        </w:rPr>
        <w:t>диагностической работы</w:t>
      </w:r>
      <w:r w:rsidRPr="00411FDF">
        <w:rPr>
          <w:b/>
        </w:rPr>
        <w:t xml:space="preserve">, напоминаем Вам основные правила выполнения устной части </w:t>
      </w:r>
      <w:r w:rsidR="00223C3B">
        <w:rPr>
          <w:b/>
          <w:color w:val="000000"/>
        </w:rPr>
        <w:t>диагностической</w:t>
      </w:r>
      <w:r w:rsidRPr="00411FDF">
        <w:rPr>
          <w:b/>
        </w:rPr>
        <w:t xml:space="preserve"> работы.</w:t>
      </w:r>
    </w:p>
    <w:p w14:paraId="45448566" w14:textId="0F119B02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Выполнение </w:t>
      </w:r>
      <w:r w:rsidR="00223C3B">
        <w:rPr>
          <w:b/>
          <w:color w:val="000000"/>
        </w:rPr>
        <w:t>диагностической</w:t>
      </w:r>
      <w:r w:rsidR="00223C3B">
        <w:rPr>
          <w:b/>
        </w:rPr>
        <w:t xml:space="preserve"> работы осуществляется за </w:t>
      </w:r>
      <w:r w:rsidRPr="00411FDF">
        <w:rPr>
          <w:b/>
        </w:rPr>
        <w:t>компьютером.</w:t>
      </w:r>
    </w:p>
    <w:p w14:paraId="70BE8161" w14:textId="153412D9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Общая продолжительность выполнения </w:t>
      </w:r>
      <w:r w:rsidR="00223C3B">
        <w:rPr>
          <w:b/>
          <w:color w:val="000000"/>
        </w:rPr>
        <w:t>диагностической</w:t>
      </w:r>
      <w:r w:rsidRPr="00411FDF">
        <w:rPr>
          <w:b/>
        </w:rPr>
        <w:t xml:space="preserve"> работы составляет 15 минут</w:t>
      </w:r>
      <w:r w:rsidR="00223C3B">
        <w:rPr>
          <w:b/>
        </w:rPr>
        <w:t xml:space="preserve">: около двух минут отводится на подготовку к </w:t>
      </w:r>
      <w:r w:rsidRPr="00411FDF">
        <w:rPr>
          <w:b/>
        </w:rPr>
        <w:t xml:space="preserve">началу выполнения </w:t>
      </w:r>
      <w:r w:rsidR="00223C3B">
        <w:rPr>
          <w:b/>
          <w:color w:val="000000"/>
        </w:rPr>
        <w:t>диагностической</w:t>
      </w:r>
      <w:r w:rsidRPr="00411FDF">
        <w:rPr>
          <w:b/>
        </w:rPr>
        <w:t xml:space="preserve"> работы (ввод номера бланка регистрации, запись номера КИМ и</w:t>
      </w:r>
      <w:r w:rsidR="00223C3B">
        <w:rPr>
          <w:b/>
        </w:rPr>
        <w:t xml:space="preserve"> </w:t>
      </w:r>
      <w:r w:rsidRPr="00411FDF">
        <w:rPr>
          <w:b/>
        </w:rPr>
        <w:t>ознакомление с</w:t>
      </w:r>
      <w:r w:rsidR="00223C3B">
        <w:rPr>
          <w:b/>
        </w:rPr>
        <w:t xml:space="preserve"> </w:t>
      </w:r>
      <w:r w:rsidRPr="00411FDF">
        <w:rPr>
          <w:b/>
        </w:rPr>
        <w:t>инструкцией КИМ) и</w:t>
      </w:r>
      <w:r w:rsidR="00223C3B">
        <w:rPr>
          <w:b/>
        </w:rPr>
        <w:t xml:space="preserve"> </w:t>
      </w:r>
      <w:r w:rsidRPr="00411FDF">
        <w:rPr>
          <w:b/>
        </w:rPr>
        <w:t>около 13 минут отводится непосредственно на</w:t>
      </w:r>
      <w:r w:rsidR="00223C3B">
        <w:rPr>
          <w:b/>
        </w:rPr>
        <w:t xml:space="preserve"> </w:t>
      </w:r>
      <w:r w:rsidRPr="00411FDF">
        <w:rPr>
          <w:b/>
        </w:rPr>
        <w:t>ознакомление с</w:t>
      </w:r>
      <w:r w:rsidR="00223C3B">
        <w:rPr>
          <w:b/>
        </w:rPr>
        <w:t xml:space="preserve"> </w:t>
      </w:r>
      <w:r w:rsidRPr="00411FDF">
        <w:rPr>
          <w:b/>
        </w:rPr>
        <w:t>заданиями КИМ и</w:t>
      </w:r>
      <w:r w:rsidR="00223C3B">
        <w:rPr>
          <w:b/>
        </w:rPr>
        <w:t xml:space="preserve"> </w:t>
      </w:r>
      <w:r w:rsidRPr="00411FDF">
        <w:rPr>
          <w:b/>
        </w:rPr>
        <w:t>запись ответов на</w:t>
      </w:r>
      <w:r w:rsidR="00223C3B">
        <w:rPr>
          <w:b/>
        </w:rPr>
        <w:t xml:space="preserve"> </w:t>
      </w:r>
      <w:r w:rsidRPr="00411FDF">
        <w:rPr>
          <w:b/>
        </w:rPr>
        <w:t>задания.</w:t>
      </w:r>
    </w:p>
    <w:p w14:paraId="57765295" w14:textId="78B31101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После завершения выполнения </w:t>
      </w:r>
      <w:r w:rsidR="00223C3B">
        <w:rPr>
          <w:b/>
          <w:color w:val="000000"/>
        </w:rPr>
        <w:t>диагностической</w:t>
      </w:r>
      <w:r w:rsidRPr="00411FDF">
        <w:rPr>
          <w:b/>
        </w:rPr>
        <w:t xml:space="preserve"> работы вы</w:t>
      </w:r>
      <w:r w:rsidR="00223C3B">
        <w:rPr>
          <w:b/>
        </w:rPr>
        <w:t xml:space="preserve"> </w:t>
      </w:r>
      <w:r w:rsidRPr="00411FDF">
        <w:rPr>
          <w:b/>
        </w:rPr>
        <w:t>можете прослушать свои ответы.</w:t>
      </w:r>
    </w:p>
    <w:p w14:paraId="714B1124" w14:textId="47420723" w:rsidR="00411FDF" w:rsidRPr="00411FDF" w:rsidRDefault="00411FDF" w:rsidP="00411FDF">
      <w:pPr>
        <w:rPr>
          <w:b/>
        </w:rPr>
      </w:pPr>
      <w:r w:rsidRPr="00411FDF">
        <w:rPr>
          <w:b/>
        </w:rPr>
        <w:t>Проверьте, что у</w:t>
      </w:r>
      <w:r w:rsidR="00223C3B">
        <w:rPr>
          <w:b/>
        </w:rPr>
        <w:t xml:space="preserve"> </w:t>
      </w:r>
      <w:r w:rsidRPr="00411FDF">
        <w:rPr>
          <w:b/>
        </w:rPr>
        <w:t>вас с</w:t>
      </w:r>
      <w:r w:rsidR="00223C3B">
        <w:rPr>
          <w:b/>
        </w:rPr>
        <w:t xml:space="preserve"> </w:t>
      </w:r>
      <w:r w:rsidRPr="00411FDF">
        <w:rPr>
          <w:b/>
        </w:rPr>
        <w:t>собой имеется:</w:t>
      </w:r>
    </w:p>
    <w:p w14:paraId="67DD8B4F" w14:textId="77777777" w:rsidR="00411FDF" w:rsidRPr="00411FDF" w:rsidRDefault="00411FDF" w:rsidP="00411FDF">
      <w:pPr>
        <w:rPr>
          <w:b/>
        </w:rPr>
      </w:pPr>
      <w:r w:rsidRPr="00411FDF">
        <w:rPr>
          <w:b/>
        </w:rPr>
        <w:t>бланк устной части,</w:t>
      </w:r>
    </w:p>
    <w:p w14:paraId="39365202" w14:textId="77777777" w:rsidR="00411FDF" w:rsidRPr="00411FDF" w:rsidRDefault="00411FDF" w:rsidP="00411FDF">
      <w:pPr>
        <w:rPr>
          <w:b/>
        </w:rPr>
      </w:pPr>
      <w:r w:rsidRPr="00411FDF">
        <w:rPr>
          <w:b/>
        </w:rPr>
        <w:t>документ, удостоверяющий личность.</w:t>
      </w:r>
    </w:p>
    <w:p w14:paraId="73F4D750" w14:textId="27AAC783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По окончании </w:t>
      </w:r>
      <w:r w:rsidR="00223C3B">
        <w:rPr>
          <w:b/>
          <w:color w:val="000000"/>
        </w:rPr>
        <w:t>диагностической работы</w:t>
      </w:r>
      <w:r w:rsidRPr="00411FDF">
        <w:rPr>
          <w:b/>
        </w:rPr>
        <w:t xml:space="preserve"> бланк устной части необходимо сдать организатору.</w:t>
      </w:r>
    </w:p>
    <w:p w14:paraId="12F507EF" w14:textId="77777777" w:rsidR="00411FDF" w:rsidRPr="00411FDF" w:rsidRDefault="00411FDF" w:rsidP="00411FDF">
      <w:pPr>
        <w:rPr>
          <w:b/>
          <w:i/>
        </w:rPr>
      </w:pPr>
    </w:p>
    <w:p w14:paraId="5D3E16A4" w14:textId="5DACF1FB" w:rsidR="00411FDF" w:rsidRPr="00411FDF" w:rsidRDefault="00411FDF" w:rsidP="00411FDF">
      <w:pPr>
        <w:rPr>
          <w:b/>
        </w:rPr>
      </w:pPr>
      <w:r w:rsidRPr="00411FDF">
        <w:rPr>
          <w:b/>
        </w:rPr>
        <w:t xml:space="preserve">Перед началом выполнения </w:t>
      </w:r>
      <w:r w:rsidR="00223C3B">
        <w:rPr>
          <w:b/>
          <w:color w:val="000000"/>
        </w:rPr>
        <w:t>диагностической</w:t>
      </w:r>
      <w:r w:rsidRPr="00411FDF">
        <w:rPr>
          <w:b/>
        </w:rPr>
        <w:t xml:space="preserve"> работы наденьте гарнитуру (наушники с</w:t>
      </w:r>
      <w:r w:rsidR="00223C3B">
        <w:rPr>
          <w:b/>
        </w:rPr>
        <w:t xml:space="preserve"> </w:t>
      </w:r>
      <w:r w:rsidRPr="00411FDF">
        <w:rPr>
          <w:b/>
        </w:rPr>
        <w:t>микрофоном), находящуюся на</w:t>
      </w:r>
      <w:r w:rsidR="00223C3B">
        <w:rPr>
          <w:b/>
        </w:rPr>
        <w:t xml:space="preserve"> </w:t>
      </w:r>
      <w:r w:rsidRPr="00411FDF">
        <w:rPr>
          <w:b/>
        </w:rPr>
        <w:t>вашем рабочем месте.</w:t>
      </w:r>
    </w:p>
    <w:p w14:paraId="31F781F9" w14:textId="6A3953E7" w:rsidR="00411FDF" w:rsidRPr="00411FDF" w:rsidRDefault="00411FDF" w:rsidP="00411FDF">
      <w:pPr>
        <w:rPr>
          <w:b/>
        </w:rPr>
      </w:pPr>
      <w:r w:rsidRPr="00411FDF">
        <w:rPr>
          <w:b/>
        </w:rPr>
        <w:t>Убедитесь, что наушники удобно одеты и</w:t>
      </w:r>
      <w:r w:rsidR="00CB071E">
        <w:rPr>
          <w:b/>
        </w:rPr>
        <w:t xml:space="preserve"> </w:t>
      </w:r>
      <w:r w:rsidRPr="00411FDF">
        <w:rPr>
          <w:b/>
        </w:rPr>
        <w:t>плотно прилегают к</w:t>
      </w:r>
      <w:r w:rsidR="00CB071E">
        <w:rPr>
          <w:b/>
        </w:rPr>
        <w:t xml:space="preserve"> ушам, микрофон отрегулирован и </w:t>
      </w:r>
      <w:r w:rsidRPr="00411FDF">
        <w:rPr>
          <w:b/>
        </w:rPr>
        <w:t>находится непосредственно перед губами.</w:t>
      </w:r>
    </w:p>
    <w:p w14:paraId="7F41F29D" w14:textId="64B8206C" w:rsidR="00411FDF" w:rsidRPr="00411FDF" w:rsidRDefault="00411FDF" w:rsidP="00411FDF">
      <w:pPr>
        <w:rPr>
          <w:b/>
        </w:rPr>
      </w:pPr>
      <w:r w:rsidRPr="00411FDF">
        <w:rPr>
          <w:b/>
        </w:rPr>
        <w:t>При необходимости отрегулируйте гарнитуру по</w:t>
      </w:r>
      <w:r w:rsidR="00CB071E">
        <w:rPr>
          <w:b/>
        </w:rPr>
        <w:t xml:space="preserve"> </w:t>
      </w:r>
      <w:r w:rsidRPr="00411FDF">
        <w:rPr>
          <w:b/>
        </w:rPr>
        <w:t>размеру оголовья и</w:t>
      </w:r>
      <w:r w:rsidR="00CB071E">
        <w:rPr>
          <w:b/>
        </w:rPr>
        <w:t xml:space="preserve"> </w:t>
      </w:r>
      <w:r w:rsidRPr="00411FDF">
        <w:rPr>
          <w:b/>
        </w:rPr>
        <w:t>положению микрофона.</w:t>
      </w:r>
    </w:p>
    <w:p w14:paraId="200563FA" w14:textId="52E00643" w:rsidR="00411FDF" w:rsidRPr="00411FDF" w:rsidRDefault="00411FDF" w:rsidP="00411FDF">
      <w:pPr>
        <w:rPr>
          <w:i/>
        </w:rPr>
      </w:pPr>
      <w:r w:rsidRPr="00411FDF">
        <w:rPr>
          <w:i/>
        </w:rPr>
        <w:t>Наденьте имеющуюся резервную гарнитуру и</w:t>
      </w:r>
      <w:r w:rsidR="00CB071E">
        <w:rPr>
          <w:i/>
        </w:rPr>
        <w:t xml:space="preserve"> </w:t>
      </w:r>
      <w:r w:rsidRPr="00411FDF">
        <w:rPr>
          <w:i/>
        </w:rPr>
        <w:t xml:space="preserve">продемонстрируйте участникам </w:t>
      </w:r>
      <w:r w:rsidR="00CB071E">
        <w:rPr>
          <w:i/>
        </w:rPr>
        <w:t>ТМ</w:t>
      </w:r>
      <w:r w:rsidRPr="00411FDF">
        <w:rPr>
          <w:i/>
        </w:rPr>
        <w:t xml:space="preserve"> как регулировать размер оголовья, как правильно должна быть одета гарнитура и</w:t>
      </w:r>
      <w:r w:rsidR="00CB071E">
        <w:rPr>
          <w:i/>
        </w:rPr>
        <w:t xml:space="preserve"> </w:t>
      </w:r>
      <w:r w:rsidRPr="00411FDF">
        <w:rPr>
          <w:i/>
        </w:rPr>
        <w:t>расположен микрофон.</w:t>
      </w:r>
    </w:p>
    <w:p w14:paraId="09D939E0" w14:textId="3462FD0C" w:rsidR="00411FDF" w:rsidRPr="00411FDF" w:rsidRDefault="00CB071E" w:rsidP="00411FDF">
      <w:pPr>
        <w:rPr>
          <w:b/>
          <w:lang w:eastAsia="zh-CN"/>
        </w:rPr>
      </w:pPr>
      <w:r>
        <w:rPr>
          <w:b/>
          <w:lang w:eastAsia="zh-CN"/>
        </w:rPr>
        <w:lastRenderedPageBreak/>
        <w:t xml:space="preserve">По всем вопросам, связанным с </w:t>
      </w:r>
      <w:r w:rsidR="00411FDF" w:rsidRPr="00411FDF">
        <w:rPr>
          <w:b/>
          <w:lang w:eastAsia="zh-CN"/>
        </w:rPr>
        <w:t>проведением экзамена (за исключением вопросов по</w:t>
      </w:r>
      <w:r>
        <w:rPr>
          <w:b/>
          <w:lang w:eastAsia="zh-CN"/>
        </w:rPr>
        <w:t xml:space="preserve"> </w:t>
      </w:r>
      <w:r w:rsidR="00411FDF" w:rsidRPr="00411FDF">
        <w:rPr>
          <w:b/>
          <w:lang w:eastAsia="zh-CN"/>
        </w:rPr>
        <w:t>содержанию КИМ), вы</w:t>
      </w:r>
      <w:r>
        <w:rPr>
          <w:b/>
          <w:lang w:eastAsia="zh-CN"/>
        </w:rPr>
        <w:t xml:space="preserve"> </w:t>
      </w:r>
      <w:r w:rsidR="00411FDF" w:rsidRPr="00411FDF">
        <w:rPr>
          <w:b/>
          <w:lang w:eastAsia="zh-CN"/>
        </w:rPr>
        <w:t>можете обращаться к</w:t>
      </w:r>
      <w:r>
        <w:rPr>
          <w:b/>
          <w:lang w:eastAsia="zh-CN"/>
        </w:rPr>
        <w:t xml:space="preserve"> </w:t>
      </w:r>
      <w:r w:rsidR="00411FDF" w:rsidRPr="00411FDF">
        <w:rPr>
          <w:b/>
          <w:lang w:eastAsia="zh-CN"/>
        </w:rPr>
        <w:t>нам.</w:t>
      </w:r>
    </w:p>
    <w:p w14:paraId="6D8E07DC" w14:textId="39B26F09" w:rsidR="00411FDF" w:rsidRPr="00411FDF" w:rsidRDefault="00411FDF" w:rsidP="00411FDF">
      <w:pPr>
        <w:rPr>
          <w:b/>
          <w:color w:val="000000"/>
        </w:rPr>
      </w:pPr>
      <w:r w:rsidRPr="00411FDF">
        <w:rPr>
          <w:b/>
          <w:lang w:eastAsia="zh-CN"/>
        </w:rPr>
        <w:t>В случае плохого самочувствия незамедлительно обращайтесь к</w:t>
      </w:r>
      <w:r w:rsidR="00CB071E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нам. В</w:t>
      </w:r>
      <w:r w:rsidR="00CB071E">
        <w:rPr>
          <w:b/>
          <w:lang w:eastAsia="zh-CN"/>
        </w:rPr>
        <w:t xml:space="preserve"> ОО</w:t>
      </w:r>
      <w:r w:rsidRPr="00411FDF">
        <w:rPr>
          <w:b/>
          <w:lang w:eastAsia="zh-CN"/>
        </w:rPr>
        <w:t xml:space="preserve"> присутствует медицинский работник. Напоминаем, что по</w:t>
      </w:r>
      <w:r w:rsidR="00CB071E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состоянию здоровья и</w:t>
      </w:r>
      <w:r w:rsidR="00CB071E">
        <w:rPr>
          <w:b/>
          <w:lang w:eastAsia="zh-CN"/>
        </w:rPr>
        <w:t xml:space="preserve"> </w:t>
      </w:r>
      <w:r w:rsidRPr="00411FDF">
        <w:rPr>
          <w:b/>
          <w:lang w:eastAsia="zh-CN"/>
        </w:rPr>
        <w:t>заключению медицинского работника</w:t>
      </w:r>
      <w:r w:rsidR="00CB071E">
        <w:rPr>
          <w:b/>
          <w:lang w:eastAsia="zh-CN"/>
        </w:rPr>
        <w:t xml:space="preserve"> вы </w:t>
      </w:r>
      <w:r w:rsidRPr="00411FDF">
        <w:rPr>
          <w:b/>
          <w:lang w:eastAsia="zh-CN"/>
        </w:rPr>
        <w:t xml:space="preserve">можете досрочно завершить выполнение </w:t>
      </w:r>
      <w:r w:rsidR="00CB071E">
        <w:rPr>
          <w:b/>
          <w:color w:val="000000"/>
        </w:rPr>
        <w:t>диагностической</w:t>
      </w:r>
      <w:r w:rsidRPr="00411FDF">
        <w:rPr>
          <w:b/>
          <w:lang w:eastAsia="zh-CN"/>
        </w:rPr>
        <w:t xml:space="preserve"> работы.</w:t>
      </w:r>
    </w:p>
    <w:p w14:paraId="7CD079AE" w14:textId="4F60D214" w:rsidR="00411FDF" w:rsidRPr="00411FDF" w:rsidRDefault="00411FDF" w:rsidP="00411FDF">
      <w:pPr>
        <w:rPr>
          <w:b/>
          <w:lang w:eastAsia="zh-CN"/>
        </w:rPr>
      </w:pPr>
      <w:r w:rsidRPr="00411FDF">
        <w:rPr>
          <w:b/>
          <w:lang w:eastAsia="zh-CN"/>
        </w:rPr>
        <w:t xml:space="preserve">Инструктаж закончен. Перед началом выполнения </w:t>
      </w:r>
      <w:r w:rsidR="00E05067">
        <w:rPr>
          <w:b/>
          <w:color w:val="000000"/>
        </w:rPr>
        <w:t>диагностической</w:t>
      </w:r>
      <w:r w:rsidRPr="00411FDF">
        <w:rPr>
          <w:b/>
          <w:lang w:eastAsia="zh-CN"/>
        </w:rPr>
        <w:t xml:space="preserve"> работы, пожалуйста, успокойтесь, сосредоточьтесь, вним</w:t>
      </w:r>
      <w:r w:rsidR="00E05067">
        <w:rPr>
          <w:b/>
          <w:lang w:eastAsia="zh-CN"/>
        </w:rPr>
        <w:t xml:space="preserve">ательно прочитайте инструкцию к </w:t>
      </w:r>
      <w:r w:rsidRPr="00411FDF">
        <w:rPr>
          <w:b/>
          <w:lang w:eastAsia="zh-CN"/>
        </w:rPr>
        <w:t>заданиям КИМ и</w:t>
      </w:r>
      <w:r w:rsidR="00E05067">
        <w:rPr>
          <w:b/>
          <w:lang w:eastAsia="zh-CN"/>
        </w:rPr>
        <w:t xml:space="preserve"> сами задания.</w:t>
      </w:r>
    </w:p>
    <w:p w14:paraId="64D904AA" w14:textId="16E69D5F" w:rsidR="00411FDF" w:rsidRPr="00411FDF" w:rsidRDefault="00E05067" w:rsidP="00411FDF">
      <w:pPr>
        <w:rPr>
          <w:b/>
          <w:lang w:eastAsia="zh-CN"/>
        </w:rPr>
      </w:pPr>
      <w:r>
        <w:rPr>
          <w:b/>
          <w:lang w:eastAsia="zh-CN"/>
        </w:rPr>
        <w:t xml:space="preserve">Можете приступать к </w:t>
      </w:r>
      <w:r w:rsidR="00411FDF" w:rsidRPr="00411FDF">
        <w:rPr>
          <w:b/>
          <w:lang w:eastAsia="zh-CN"/>
        </w:rPr>
        <w:t>работе на</w:t>
      </w:r>
      <w:r>
        <w:rPr>
          <w:b/>
          <w:lang w:eastAsia="zh-CN"/>
        </w:rPr>
        <w:t xml:space="preserve"> </w:t>
      </w:r>
      <w:r w:rsidR="00411FDF" w:rsidRPr="00411FDF">
        <w:rPr>
          <w:b/>
          <w:lang w:eastAsia="zh-CN"/>
        </w:rPr>
        <w:t>станции записи.</w:t>
      </w:r>
    </w:p>
    <w:p w14:paraId="0DB9F56D" w14:textId="61992881" w:rsidR="00411FDF" w:rsidRPr="00411FDF" w:rsidRDefault="00411FDF" w:rsidP="00E05067">
      <w:r w:rsidRPr="00411FDF">
        <w:rPr>
          <w:b/>
          <w:lang w:eastAsia="zh-CN"/>
        </w:rPr>
        <w:t>Желаем удачи!</w:t>
      </w:r>
      <w:r w:rsidRPr="00411FDF">
        <w:br w:type="page"/>
      </w:r>
    </w:p>
    <w:p w14:paraId="320912FE" w14:textId="12625B3D" w:rsidR="00411FDF" w:rsidRPr="00411FDF" w:rsidRDefault="00411FDF" w:rsidP="00E05067">
      <w:pPr>
        <w:keepNext/>
        <w:keepLines/>
        <w:numPr>
          <w:ilvl w:val="0"/>
          <w:numId w:val="10"/>
        </w:numPr>
        <w:tabs>
          <w:tab w:val="left" w:pos="0"/>
        </w:tabs>
        <w:spacing w:before="360" w:after="240"/>
        <w:ind w:left="0" w:firstLine="0"/>
        <w:jc w:val="center"/>
        <w:outlineLvl w:val="1"/>
        <w:rPr>
          <w:rFonts w:eastAsiaTheme="majorEastAsia" w:cstheme="majorBidi"/>
          <w:b/>
        </w:rPr>
      </w:pPr>
      <w:bookmarkStart w:id="227" w:name="_Toc448310552"/>
      <w:bookmarkStart w:id="228" w:name="_Toc4762660"/>
      <w:bookmarkStart w:id="229" w:name="_Toc92964876"/>
      <w:r w:rsidRPr="00411FDF">
        <w:rPr>
          <w:rFonts w:eastAsiaTheme="majorEastAsia" w:cstheme="majorBidi"/>
          <w:b/>
        </w:rPr>
        <w:lastRenderedPageBreak/>
        <w:t xml:space="preserve">Краткая инструкция для участников </w:t>
      </w:r>
      <w:r w:rsidR="00E05067">
        <w:rPr>
          <w:rFonts w:eastAsiaTheme="majorEastAsia" w:cstheme="majorBidi"/>
          <w:b/>
        </w:rPr>
        <w:t>ТМ</w:t>
      </w:r>
      <w:r w:rsidRPr="00411FDF">
        <w:rPr>
          <w:rFonts w:eastAsiaTheme="majorEastAsia" w:cstheme="majorBidi"/>
          <w:b/>
        </w:rPr>
        <w:t xml:space="preserve"> по иностранным языкам</w:t>
      </w:r>
      <w:r w:rsidRPr="00411FDF">
        <w:rPr>
          <w:rFonts w:eastAsiaTheme="majorEastAsia" w:cstheme="majorBidi"/>
          <w:b/>
        </w:rPr>
        <w:br/>
        <w:t>(устная часть) по</w:t>
      </w:r>
      <w:r w:rsidR="00E05067">
        <w:rPr>
          <w:rFonts w:eastAsiaTheme="majorEastAsia" w:cstheme="majorBidi"/>
          <w:b/>
        </w:rPr>
        <w:t xml:space="preserve"> </w:t>
      </w:r>
      <w:r w:rsidRPr="00411FDF">
        <w:rPr>
          <w:rFonts w:eastAsiaTheme="majorEastAsia" w:cstheme="majorBidi"/>
          <w:b/>
        </w:rPr>
        <w:t>использованию станции записи ответов</w:t>
      </w:r>
      <w:bookmarkEnd w:id="227"/>
      <w:bookmarkEnd w:id="228"/>
      <w:bookmarkEnd w:id="229"/>
    </w:p>
    <w:p w14:paraId="212A5D30" w14:textId="242FACD1" w:rsidR="00411FDF" w:rsidRPr="00411FDF" w:rsidRDefault="00411FDF" w:rsidP="00411FDF">
      <w:pPr>
        <w:keepNext/>
        <w:keepLines/>
        <w:tabs>
          <w:tab w:val="left" w:pos="1701"/>
        </w:tabs>
        <w:spacing w:before="240" w:after="60"/>
        <w:ind w:left="709" w:firstLine="0"/>
        <w:outlineLvl w:val="2"/>
        <w:rPr>
          <w:rFonts w:eastAsiaTheme="majorEastAsia" w:cstheme="majorBidi"/>
          <w:b/>
          <w:szCs w:val="24"/>
        </w:rPr>
      </w:pPr>
      <w:bookmarkStart w:id="230" w:name="_Toc445805379"/>
      <w:bookmarkStart w:id="231" w:name="_Toc448310553"/>
      <w:bookmarkStart w:id="232" w:name="_Toc4762661"/>
      <w:bookmarkStart w:id="233" w:name="_Toc92964877"/>
      <w:r w:rsidRPr="00411FDF">
        <w:rPr>
          <w:rFonts w:eastAsiaTheme="majorEastAsia" w:cstheme="majorBidi"/>
          <w:b/>
          <w:szCs w:val="24"/>
        </w:rPr>
        <w:t xml:space="preserve">Основные этапы работы в системе при </w:t>
      </w:r>
      <w:bookmarkEnd w:id="230"/>
      <w:bookmarkEnd w:id="231"/>
      <w:bookmarkEnd w:id="232"/>
      <w:r w:rsidR="00E05067">
        <w:rPr>
          <w:rFonts w:eastAsiaTheme="majorEastAsia" w:cstheme="majorBidi"/>
          <w:b/>
          <w:szCs w:val="24"/>
        </w:rPr>
        <w:t>проведении тренировочных мероприятий</w:t>
      </w:r>
      <w:bookmarkEnd w:id="233"/>
    </w:p>
    <w:p w14:paraId="7145B5C7" w14:textId="0E55FEC8" w:rsidR="00411FDF" w:rsidRPr="00411FDF" w:rsidRDefault="00411FDF" w:rsidP="00411FDF">
      <w:r w:rsidRPr="00411FDF">
        <w:t xml:space="preserve">Процесс </w:t>
      </w:r>
      <w:r w:rsidR="00E05067">
        <w:t xml:space="preserve">проведения </w:t>
      </w:r>
      <w:r w:rsidR="00E05067" w:rsidRPr="00E05067">
        <w:rPr>
          <w:color w:val="000000"/>
        </w:rPr>
        <w:t>диагностической</w:t>
      </w:r>
      <w:r w:rsidRPr="00411FDF">
        <w:t xml:space="preserve"> </w:t>
      </w:r>
      <w:r w:rsidR="00E05067">
        <w:t xml:space="preserve">работы </w:t>
      </w:r>
      <w:r w:rsidRPr="00411FDF">
        <w:t>включает следующие основные этапы:</w:t>
      </w:r>
    </w:p>
    <w:p w14:paraId="1A5B8E1A" w14:textId="77777777" w:rsidR="00411FDF" w:rsidRPr="00411FDF" w:rsidRDefault="00411FDF" w:rsidP="00411FDF"/>
    <w:p w14:paraId="45674A32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t>Регистрация</w:t>
      </w:r>
    </w:p>
    <w:p w14:paraId="26963655" w14:textId="77777777" w:rsidR="00411FDF" w:rsidRPr="00411FDF" w:rsidRDefault="00411FDF" w:rsidP="00411FDF">
      <w:r w:rsidRPr="00411FDF">
        <w:t>На данном этапе Вам необходимо:</w:t>
      </w:r>
    </w:p>
    <w:p w14:paraId="6BAF305F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ввести в систему номер бланка устной части,</w:t>
      </w:r>
    </w:p>
    <w:p w14:paraId="3ADF9004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проверить правильность номера бланка устной части и соответствие номеров КИМ на бланке устной части и на экране монитора,</w:t>
      </w:r>
    </w:p>
    <w:p w14:paraId="2DA4CBB0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в случае ошибки, необходимо изменить номер бланка устной части,</w:t>
      </w:r>
    </w:p>
    <w:p w14:paraId="2626D76F" w14:textId="5B59A789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 xml:space="preserve">пригласить организатора для активации </w:t>
      </w:r>
      <w:r w:rsidR="00E05067" w:rsidRPr="00E05067">
        <w:rPr>
          <w:color w:val="000000"/>
        </w:rPr>
        <w:t>диагностической</w:t>
      </w:r>
      <w:r w:rsidR="00E05067">
        <w:rPr>
          <w:rFonts w:eastAsia="Times New Roman"/>
        </w:rPr>
        <w:t xml:space="preserve"> работы</w:t>
      </w:r>
      <w:r w:rsidRPr="00411FDF">
        <w:rPr>
          <w:rFonts w:eastAsia="Times New Roman"/>
        </w:rPr>
        <w:t>.</w:t>
      </w:r>
    </w:p>
    <w:p w14:paraId="3B239584" w14:textId="77777777" w:rsidR="00411FDF" w:rsidRPr="00411FDF" w:rsidRDefault="00411FDF" w:rsidP="00411FDF"/>
    <w:p w14:paraId="5F2BBAC6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t>Запись номера КИМ</w:t>
      </w:r>
    </w:p>
    <w:p w14:paraId="2BA92542" w14:textId="77777777" w:rsidR="00411FDF" w:rsidRPr="00411FDF" w:rsidRDefault="00411FDF" w:rsidP="00411FDF">
      <w:r w:rsidRPr="00411FDF">
        <w:t>На данном этапе Вам необходимо:</w:t>
      </w:r>
    </w:p>
    <w:p w14:paraId="13071AF6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произнести в микрофон номер КИМ,</w:t>
      </w:r>
    </w:p>
    <w:p w14:paraId="12A21BDF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прослушать сделанную запись,</w:t>
      </w:r>
    </w:p>
    <w:p w14:paraId="7013FEF1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в случае плохого качества записи – обратиться к организатору.</w:t>
      </w:r>
    </w:p>
    <w:p w14:paraId="4A2867F3" w14:textId="77777777" w:rsidR="00411FDF" w:rsidRPr="00411FDF" w:rsidRDefault="00411FDF" w:rsidP="00411FDF"/>
    <w:p w14:paraId="0B28AD9F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t>Выбор фоновой мелодии</w:t>
      </w:r>
    </w:p>
    <w:p w14:paraId="32996628" w14:textId="6F3998BE" w:rsidR="00411FDF" w:rsidRPr="00411FDF" w:rsidRDefault="00411FDF" w:rsidP="00411FDF">
      <w:r w:rsidRPr="00411FDF">
        <w:t xml:space="preserve">На данном этапе Вам предлагается выбрать одну из трёх фоновых мелодий, которая будет проигрываться во время </w:t>
      </w:r>
      <w:r w:rsidR="00E05067">
        <w:t>работы</w:t>
      </w:r>
      <w:r w:rsidRPr="00411FDF">
        <w:t xml:space="preserve"> и поможет заглушить внешний шум. По Вашему желанию Вы можете отказаться от воспроизведения фоновой мелодии.</w:t>
      </w:r>
    </w:p>
    <w:p w14:paraId="41F0EB9E" w14:textId="77777777" w:rsidR="00411FDF" w:rsidRPr="00411FDF" w:rsidRDefault="00411FDF" w:rsidP="00411FDF"/>
    <w:p w14:paraId="528BD321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t>Ознакомление с инструкцией</w:t>
      </w:r>
    </w:p>
    <w:p w14:paraId="592F84CF" w14:textId="77777777" w:rsidR="00411FDF" w:rsidRPr="00411FDF" w:rsidRDefault="00411FDF" w:rsidP="00411FDF">
      <w:r w:rsidRPr="00411FDF">
        <w:t>На данном этапе Вам предлагается ознакомиться с инструкцией по выполнению заданий, отображаемой на экране монитора.</w:t>
      </w:r>
    </w:p>
    <w:p w14:paraId="0F06E1A7" w14:textId="77777777" w:rsidR="00411FDF" w:rsidRPr="00411FDF" w:rsidRDefault="00411FDF" w:rsidP="00411FDF"/>
    <w:p w14:paraId="160B7F17" w14:textId="77777777" w:rsidR="00411FDF" w:rsidRPr="00411FDF" w:rsidRDefault="00411FDF" w:rsidP="00411FDF"/>
    <w:p w14:paraId="52174A67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lastRenderedPageBreak/>
        <w:t>Подготовка и ответ на задания</w:t>
      </w:r>
    </w:p>
    <w:p w14:paraId="628E4255" w14:textId="77777777" w:rsidR="00411FDF" w:rsidRPr="00411FDF" w:rsidRDefault="00411FDF" w:rsidP="00411FDF">
      <w:r w:rsidRPr="00411FDF">
        <w:t>Ответ на каждое задание КИМ состоит из:</w:t>
      </w:r>
    </w:p>
    <w:p w14:paraId="0693ACD2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подготовки к ответу, во время которого на экране компьютера отображается задание КИМ,</w:t>
      </w:r>
    </w:p>
    <w:p w14:paraId="6A59A404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rPr>
          <w:rFonts w:eastAsia="Times New Roman"/>
        </w:rPr>
      </w:pPr>
      <w:r w:rsidRPr="00411FDF">
        <w:rPr>
          <w:rFonts w:eastAsia="Times New Roman"/>
        </w:rPr>
        <w:t>ответ, который записывается на цифровое устройство, поэтому ответ на задание надо произносить в микрофон.</w:t>
      </w:r>
    </w:p>
    <w:p w14:paraId="0BF62258" w14:textId="77777777" w:rsidR="00411FDF" w:rsidRPr="00411FDF" w:rsidRDefault="00411FDF" w:rsidP="00411FDF">
      <w:r w:rsidRPr="00411FDF">
        <w:t>Будьте внимательны: время подготовки и ответа на задания контролируется автоматически.</w:t>
      </w:r>
    </w:p>
    <w:p w14:paraId="7C904B3A" w14:textId="77777777" w:rsidR="00411FDF" w:rsidRPr="00411FDF" w:rsidRDefault="00411FDF" w:rsidP="00411FDF"/>
    <w:p w14:paraId="46A2F84A" w14:textId="77777777" w:rsidR="00411FDF" w:rsidRPr="00411FDF" w:rsidRDefault="00411FDF" w:rsidP="00927E7F">
      <w:pPr>
        <w:numPr>
          <w:ilvl w:val="2"/>
          <w:numId w:val="24"/>
        </w:numPr>
        <w:tabs>
          <w:tab w:val="left" w:pos="1276"/>
        </w:tabs>
        <w:rPr>
          <w:b/>
        </w:rPr>
      </w:pPr>
      <w:r w:rsidRPr="00411FDF">
        <w:rPr>
          <w:b/>
        </w:rPr>
        <w:t>Прослушивание ответов</w:t>
      </w:r>
    </w:p>
    <w:p w14:paraId="751C1169" w14:textId="62D4AC82" w:rsidR="00411FDF" w:rsidRPr="00411FDF" w:rsidRDefault="00411FDF" w:rsidP="00411FDF">
      <w:r w:rsidRPr="00411FDF">
        <w:t xml:space="preserve">На данном этапе Вам предлагается прослушать записанные ответы, после чего сдача </w:t>
      </w:r>
      <w:r w:rsidR="00E05067">
        <w:t>работы</w:t>
      </w:r>
      <w:r w:rsidRPr="00411FDF">
        <w:t xml:space="preserve"> завершается.</w:t>
      </w:r>
    </w:p>
    <w:p w14:paraId="50D4E3E0" w14:textId="77777777" w:rsidR="00411FDF" w:rsidRPr="00411FDF" w:rsidRDefault="00411FDF" w:rsidP="00411FDF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411FDF" w:rsidRPr="00411FDF" w14:paraId="2CC84752" w14:textId="77777777" w:rsidTr="00223C3B">
        <w:trPr>
          <w:trHeight w:val="742"/>
        </w:trPr>
        <w:tc>
          <w:tcPr>
            <w:tcW w:w="782" w:type="dxa"/>
          </w:tcPr>
          <w:p w14:paraId="1236F699" w14:textId="77777777" w:rsidR="00411FDF" w:rsidRPr="00411FDF" w:rsidRDefault="00411FDF" w:rsidP="00411FDF">
            <w:pPr>
              <w:ind w:firstLine="0"/>
              <w:rPr>
                <w:noProof/>
              </w:rPr>
            </w:pPr>
            <w:r w:rsidRPr="00411FDF">
              <w:rPr>
                <w:noProof/>
              </w:rPr>
              <w:drawing>
                <wp:inline distT="0" distB="0" distL="0" distR="0" wp14:anchorId="1CE0DF99" wp14:editId="79EEBD3B">
                  <wp:extent cx="360000" cy="360000"/>
                  <wp:effectExtent l="0" t="0" r="0" b="254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619F0679" w14:textId="3420D6CE" w:rsidR="00411FDF" w:rsidRPr="00411FDF" w:rsidRDefault="00411FDF" w:rsidP="00E05067">
            <w:pPr>
              <w:ind w:firstLine="0"/>
              <w:rPr>
                <w:b/>
                <w:i/>
              </w:rPr>
            </w:pPr>
            <w:r w:rsidRPr="00411FDF">
              <w:rPr>
                <w:b/>
                <w:i/>
              </w:rPr>
              <w:t xml:space="preserve">В случае возникновения любых вопросов, связанных с проведением </w:t>
            </w:r>
            <w:r w:rsidR="00E05067">
              <w:rPr>
                <w:b/>
                <w:i/>
              </w:rPr>
              <w:t>ТМ</w:t>
            </w:r>
            <w:r w:rsidRPr="00411FDF">
              <w:rPr>
                <w:b/>
                <w:i/>
              </w:rPr>
              <w:t xml:space="preserve"> (за исключением вопросов по содержанию КИМ), необходимо обратиться к организатору.</w:t>
            </w:r>
          </w:p>
        </w:tc>
      </w:tr>
    </w:tbl>
    <w:p w14:paraId="296BF2F8" w14:textId="77777777" w:rsidR="00411FDF" w:rsidRPr="00411FDF" w:rsidRDefault="00411FDF" w:rsidP="00411FDF">
      <w:pPr>
        <w:spacing w:after="160" w:line="259" w:lineRule="auto"/>
        <w:ind w:firstLine="0"/>
        <w:contextualSpacing w:val="0"/>
        <w:jc w:val="left"/>
      </w:pPr>
      <w:r w:rsidRPr="00411FDF">
        <w:br w:type="page"/>
      </w:r>
    </w:p>
    <w:p w14:paraId="2D54DC7A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bookmarkStart w:id="234" w:name="_Toc448310554"/>
      <w:bookmarkStart w:id="235" w:name="_Toc4762662"/>
      <w:bookmarkStart w:id="236" w:name="_Toc92964878"/>
      <w:r w:rsidRPr="00411FDF">
        <w:rPr>
          <w:rFonts w:eastAsiaTheme="majorEastAsia" w:cstheme="majorBidi"/>
          <w:b/>
          <w:szCs w:val="24"/>
        </w:rPr>
        <w:lastRenderedPageBreak/>
        <w:t>Регистрация</w:t>
      </w:r>
      <w:bookmarkEnd w:id="234"/>
      <w:bookmarkEnd w:id="235"/>
      <w:bookmarkEnd w:id="236"/>
    </w:p>
    <w:p w14:paraId="2B9AF9A1" w14:textId="77777777" w:rsidR="00411FDF" w:rsidRPr="00411FDF" w:rsidRDefault="00411FDF" w:rsidP="00411FDF">
      <w:r w:rsidRPr="00411FDF">
        <w:t>Стартовая страница устной части должна отображаться, когда Вы сядете за рабочее место.</w:t>
      </w:r>
    </w:p>
    <w:p w14:paraId="73677000" w14:textId="77777777" w:rsidR="00411FDF" w:rsidRPr="00411FDF" w:rsidRDefault="00411FDF" w:rsidP="00411FDF">
      <w:pPr>
        <w:ind w:firstLine="0"/>
      </w:pPr>
    </w:p>
    <w:p w14:paraId="62409A06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56DE79AB" wp14:editId="2FEE6B11">
                <wp:simplePos x="0" y="0"/>
                <wp:positionH relativeFrom="column">
                  <wp:posOffset>4480560</wp:posOffset>
                </wp:positionH>
                <wp:positionV relativeFrom="paragraph">
                  <wp:posOffset>1348740</wp:posOffset>
                </wp:positionV>
                <wp:extent cx="2000885" cy="5705475"/>
                <wp:effectExtent l="0" t="0" r="0" b="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705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3A7924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Введите с клавиатуры номер Вашего бланка устной части</w:t>
                            </w:r>
                          </w:p>
                          <w:p w14:paraId="76464286" w14:textId="77777777" w:rsidR="007E7A97" w:rsidRPr="003F184B" w:rsidRDefault="007E7A97" w:rsidP="00411FDF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007316FA" w14:textId="77777777" w:rsidR="007E7A97" w:rsidRPr="003F184B" w:rsidRDefault="007E7A97" w:rsidP="00411FDF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5A4537E1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  <w:p w14:paraId="2C7DA262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ACB6144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75F5B7A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40450ED8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4573ECC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210F925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Проверьте правильность номеров бланка устной части и КИМ</w:t>
                            </w:r>
                          </w:p>
                          <w:p w14:paraId="3032BC89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577A12C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96EE0CF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Вы ошиблись при вводе, нажмите «Изменить»</w:t>
                            </w:r>
                          </w:p>
                          <w:p w14:paraId="2DB35E82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553D7E10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номера правильные, нажмите «Данные корректны»</w:t>
                            </w:r>
                          </w:p>
                          <w:p w14:paraId="331A07AD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08A545DA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4775730B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7FCB4555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После проверки данных пригласите организатора для активации экзамена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79AB" id="Надпись 122" o:spid="_x0000_s1057" type="#_x0000_t202" style="position:absolute;left:0;text-align:left;margin-left:352.8pt;margin-top:106.2pt;width:157.55pt;height:449.2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" filled="f" stroked="f">
                <v:stroke joinstyle="round"/>
                <v:path arrowok="t"/>
                <v:textbox>
                  <w:txbxContent>
                    <w:p w14:paraId="783A7924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Введите с клавиатуры номер Вашего бланка устной части</w:t>
                      </w:r>
                    </w:p>
                    <w:p w14:paraId="76464286" w14:textId="77777777" w:rsidR="007E7A97" w:rsidRPr="003F184B" w:rsidRDefault="007E7A97" w:rsidP="00411FDF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007316FA" w14:textId="77777777" w:rsidR="007E7A97" w:rsidRPr="003F184B" w:rsidRDefault="007E7A97" w:rsidP="00411FDF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5A4537E1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Нажмите «Далее»</w:t>
                      </w:r>
                    </w:p>
                    <w:p w14:paraId="2C7DA262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ACB6144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75F5B7A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40450ED8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4573ECC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210F925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Проверьте правильность номеров бланка устной части и КИМ</w:t>
                      </w:r>
                    </w:p>
                    <w:p w14:paraId="3032BC89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577A12C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796EE0CF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Вы ошиблись при вводе, нажмите «Изменить»</w:t>
                      </w:r>
                    </w:p>
                    <w:p w14:paraId="2DB35E82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553D7E10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номера правильные, нажмите «Данные корректны»</w:t>
                      </w:r>
                    </w:p>
                    <w:p w14:paraId="331A07AD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08A545DA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4775730B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7FCB4555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После проверки данных пригласите организатора для активации экзамена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88E2BC3" wp14:editId="3131C7B6">
                <wp:simplePos x="0" y="0"/>
                <wp:positionH relativeFrom="column">
                  <wp:posOffset>3118484</wp:posOffset>
                </wp:positionH>
                <wp:positionV relativeFrom="paragraph">
                  <wp:posOffset>1615440</wp:posOffset>
                </wp:positionV>
                <wp:extent cx="1317625" cy="123825"/>
                <wp:effectExtent l="38100" t="0" r="15875" b="85725"/>
                <wp:wrapNone/>
                <wp:docPr id="120" name="Скругленн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7625" cy="1238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924F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20" o:spid="_x0000_s1026" type="#_x0000_t38" style="position:absolute;margin-left:245.55pt;margin-top:127.2pt;width:103.75pt;height:9.75pt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" adj="10800" strokecolor="#ed7d31" strokeweight="1.5pt">
                <v:stroke endarrow="block" joinstyle="miter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5DC74BDC" wp14:editId="41B62059">
                <wp:simplePos x="0" y="0"/>
                <wp:positionH relativeFrom="column">
                  <wp:posOffset>822960</wp:posOffset>
                </wp:positionH>
                <wp:positionV relativeFrom="paragraph">
                  <wp:posOffset>1520190</wp:posOffset>
                </wp:positionV>
                <wp:extent cx="2266950" cy="428625"/>
                <wp:effectExtent l="0" t="0" r="19050" b="28575"/>
                <wp:wrapNone/>
                <wp:docPr id="121" name="Скругленный 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64715" id="Скругленный прямоугольник 121" o:spid="_x0000_s1026" style="position:absolute;margin-left:64.8pt;margin-top:119.7pt;width:178.5pt;height:33.7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0303BF9E" wp14:editId="41DAB63D">
                <wp:simplePos x="0" y="0"/>
                <wp:positionH relativeFrom="column">
                  <wp:posOffset>4099559</wp:posOffset>
                </wp:positionH>
                <wp:positionV relativeFrom="paragraph">
                  <wp:posOffset>2415540</wp:posOffset>
                </wp:positionV>
                <wp:extent cx="339725" cy="647700"/>
                <wp:effectExtent l="38100" t="0" r="22225" b="57150"/>
                <wp:wrapNone/>
                <wp:docPr id="119" name="Скругленн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647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619F" id="Скругленная соединительная линия 119" o:spid="_x0000_s1026" type="#_x0000_t38" style="position:absolute;margin-left:322.8pt;margin-top:190.2pt;width:26.75pt;height:51pt;flip:x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" adj="10800" strokecolor="#ed7d31" strokeweight="1.5pt">
                <v:stroke endarrow="block" joinstyle="miter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7E8E1195" wp14:editId="2B4586A7">
                <wp:simplePos x="0" y="0"/>
                <wp:positionH relativeFrom="column">
                  <wp:posOffset>3669665</wp:posOffset>
                </wp:positionH>
                <wp:positionV relativeFrom="paragraph">
                  <wp:posOffset>3053715</wp:posOffset>
                </wp:positionV>
                <wp:extent cx="847725" cy="295275"/>
                <wp:effectExtent l="0" t="0" r="28575" b="2857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5DAB0" id="Скругленный прямоугольник 118" o:spid="_x0000_s1026" style="position:absolute;margin-left:288.95pt;margin-top:240.45pt;width:66.75pt;height:23.2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at2AIAAGcFAAAOAAAAZHJzL2Uyb0RvYy54bWysVF2O0zAQfkfiDpbfu0m66V+06WrVtAiJ&#10;nxULB3BjpwkkdrDdpgUhIfEIEmfgDAgJdtnlCumNGDtp6cILQvTB9WTGn2e++cY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54B8285" wp14:editId="5CDAF797">
                <wp:simplePos x="0" y="0"/>
                <wp:positionH relativeFrom="column">
                  <wp:posOffset>4291965</wp:posOffset>
                </wp:positionH>
                <wp:positionV relativeFrom="paragraph">
                  <wp:posOffset>2223135</wp:posOffset>
                </wp:positionV>
                <wp:extent cx="390525" cy="390525"/>
                <wp:effectExtent l="0" t="0" r="28575" b="28575"/>
                <wp:wrapNone/>
                <wp:docPr id="117" name="Овал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4E33C" w14:textId="77777777" w:rsidR="007E7A97" w:rsidRPr="003F184B" w:rsidRDefault="007E7A97" w:rsidP="00411FD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B8285" id="Овал 117" o:spid="_x0000_s1058" style="position:absolute;left:0;text-align:left;margin-left:337.95pt;margin-top:175.05pt;width:30.75pt;height:30.7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29E4E33C" w14:textId="77777777" w:rsidR="007E7A97" w:rsidRPr="003F184B" w:rsidRDefault="007E7A97" w:rsidP="00411FDF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57593C70" wp14:editId="157073B3">
                <wp:simplePos x="0" y="0"/>
                <wp:positionH relativeFrom="column">
                  <wp:posOffset>4282440</wp:posOffset>
                </wp:positionH>
                <wp:positionV relativeFrom="paragraph">
                  <wp:posOffset>1423035</wp:posOffset>
                </wp:positionV>
                <wp:extent cx="390525" cy="390525"/>
                <wp:effectExtent l="0" t="0" r="28575" b="28575"/>
                <wp:wrapNone/>
                <wp:docPr id="116" name="Овал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53DCF" w14:textId="77777777" w:rsidR="007E7A97" w:rsidRPr="003F184B" w:rsidRDefault="007E7A97" w:rsidP="00411FD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593C70" id="Овал 116" o:spid="_x0000_s1059" style="position:absolute;left:0;text-align:left;margin-left:337.2pt;margin-top:112.05pt;width:30.75pt;height:30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C853DCF" w14:textId="77777777" w:rsidR="007E7A97" w:rsidRPr="003F184B" w:rsidRDefault="007E7A97" w:rsidP="00411FDF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rFonts w:ascii="Tahoma" w:hAnsi="Tahoma" w:cs="Tahoma"/>
          <w:noProof/>
        </w:rPr>
        <w:drawing>
          <wp:inline distT="0" distB="0" distL="0" distR="0" wp14:anchorId="161359CB" wp14:editId="7F688A52">
            <wp:extent cx="4495800" cy="33718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01-0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B2EA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88F7A3A" wp14:editId="6350E872">
                <wp:simplePos x="0" y="0"/>
                <wp:positionH relativeFrom="column">
                  <wp:posOffset>1562100</wp:posOffset>
                </wp:positionH>
                <wp:positionV relativeFrom="paragraph">
                  <wp:posOffset>2026920</wp:posOffset>
                </wp:positionV>
                <wp:extent cx="2713990" cy="1192530"/>
                <wp:effectExtent l="0" t="0" r="10160" b="2667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3990" cy="1192530"/>
                        </a:xfrm>
                        <a:custGeom>
                          <a:avLst/>
                          <a:gdLst>
                            <a:gd name="T0" fmla="*/ 2667000 w 2672080"/>
                            <a:gd name="T1" fmla="*/ 0 h 1346200"/>
                            <a:gd name="T2" fmla="*/ 0 w 2672080"/>
                            <a:gd name="T3" fmla="*/ 1336040 h 13462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72080" h="1346200">
                              <a:moveTo>
                                <a:pt x="2672080" y="0"/>
                              </a:moveTo>
                              <a:lnTo>
                                <a:pt x="0" y="13462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DE68" id="Полилиния 115" o:spid="_x0000_s1026" style="position:absolute;margin-left:123pt;margin-top:159.6pt;width:213.7pt;height:93.9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72080,134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" path="m2672080,l,1346200e" filled="f" strokecolor="#ed7d31" strokeweight="1pt">
                <v:stroke joinstyle="miter"/>
                <v:path arrowok="t" o:connecttype="custom" o:connectlocs="2708830,0;0,1183530" o:connectangles="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31F25467" wp14:editId="389CB7FA">
                <wp:simplePos x="0" y="0"/>
                <wp:positionH relativeFrom="column">
                  <wp:posOffset>140335</wp:posOffset>
                </wp:positionH>
                <wp:positionV relativeFrom="paragraph">
                  <wp:posOffset>3206115</wp:posOffset>
                </wp:positionV>
                <wp:extent cx="1447800" cy="209550"/>
                <wp:effectExtent l="0" t="0" r="19050" b="19050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F128EE" id="Скругленный прямоугольник 114" o:spid="_x0000_s1026" style="position:absolute;margin-left:11.05pt;margin-top:252.45pt;width:114pt;height:16.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6F4AD360" wp14:editId="249BF6BF">
                <wp:simplePos x="0" y="0"/>
                <wp:positionH relativeFrom="column">
                  <wp:posOffset>1584960</wp:posOffset>
                </wp:positionH>
                <wp:positionV relativeFrom="paragraph">
                  <wp:posOffset>436245</wp:posOffset>
                </wp:positionV>
                <wp:extent cx="2786380" cy="922655"/>
                <wp:effectExtent l="0" t="0" r="13970" b="10795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6380" cy="922655"/>
                        </a:xfrm>
                        <a:custGeom>
                          <a:avLst/>
                          <a:gdLst>
                            <a:gd name="T0" fmla="*/ 2753360 w 2753360"/>
                            <a:gd name="T1" fmla="*/ 0 h 922875"/>
                            <a:gd name="T2" fmla="*/ 1351280 w 2753360"/>
                            <a:gd name="T3" fmla="*/ 797560 h 922875"/>
                            <a:gd name="T4" fmla="*/ 0 w 2753360"/>
                            <a:gd name="T5" fmla="*/ 909320 h 92287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53360" h="922875">
                              <a:moveTo>
                                <a:pt x="2753360" y="0"/>
                              </a:moveTo>
                              <a:cubicBezTo>
                                <a:pt x="2281766" y="323003"/>
                                <a:pt x="1810173" y="646007"/>
                                <a:pt x="1351280" y="797560"/>
                              </a:cubicBezTo>
                              <a:cubicBezTo>
                                <a:pt x="892387" y="949113"/>
                                <a:pt x="446193" y="929216"/>
                                <a:pt x="0" y="90932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EBD2" id="Полилиния 113" o:spid="_x0000_s1026" style="position:absolute;margin-left:124.8pt;margin-top:34.35pt;width:219.4pt;height:72.6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53360,92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" path="m2753360,c2281766,323003,1810173,646007,1351280,797560,892387,949113,446193,929216,,909320e" filled="f" strokecolor="#ed7d31" strokeweight="1pt">
                <v:stroke joinstyle="miter"/>
                <v:path arrowok="t" o:connecttype="custom" o:connectlocs="2786380,0;1367485,797370;0,909103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E55D462" wp14:editId="0DC162A9">
                <wp:simplePos x="0" y="0"/>
                <wp:positionH relativeFrom="column">
                  <wp:posOffset>2802255</wp:posOffset>
                </wp:positionH>
                <wp:positionV relativeFrom="paragraph">
                  <wp:posOffset>881380</wp:posOffset>
                </wp:positionV>
                <wp:extent cx="1497965" cy="391795"/>
                <wp:effectExtent l="0" t="0" r="26035" b="27305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7965" cy="391795"/>
                        </a:xfrm>
                        <a:custGeom>
                          <a:avLst/>
                          <a:gdLst>
                            <a:gd name="T0" fmla="*/ 1275080 w 1275080"/>
                            <a:gd name="T1" fmla="*/ 502920 h 502920"/>
                            <a:gd name="T2" fmla="*/ 518160 w 1275080"/>
                            <a:gd name="T3" fmla="*/ 320040 h 502920"/>
                            <a:gd name="T4" fmla="*/ 0 w 1275080"/>
                            <a:gd name="T5" fmla="*/ 0 h 5029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5080" h="502920">
                              <a:moveTo>
                                <a:pt x="1275080" y="502920"/>
                              </a:moveTo>
                              <a:cubicBezTo>
                                <a:pt x="1002876" y="453390"/>
                                <a:pt x="730673" y="403860"/>
                                <a:pt x="518160" y="320040"/>
                              </a:cubicBezTo>
                              <a:cubicBezTo>
                                <a:pt x="305647" y="236220"/>
                                <a:pt x="115147" y="533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B720" id="Полилиния 112" o:spid="_x0000_s1026" style="position:absolute;margin-left:220.65pt;margin-top:69.4pt;width:117.95pt;height:30.8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50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" path="m1275080,502920c1002876,453390,730673,403860,518160,320040,305647,236220,115147,53340,,e" filled="f" strokecolor="#ed7d31" strokeweight="1pt">
                <v:stroke joinstyle="miter"/>
                <v:path arrowok="t" o:connecttype="custom" o:connectlocs="1497965,391795;608735,249324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4EF2A391" wp14:editId="4D79D807">
                <wp:simplePos x="0" y="0"/>
                <wp:positionH relativeFrom="margin">
                  <wp:posOffset>2243455</wp:posOffset>
                </wp:positionH>
                <wp:positionV relativeFrom="paragraph">
                  <wp:posOffset>599440</wp:posOffset>
                </wp:positionV>
                <wp:extent cx="723900" cy="285750"/>
                <wp:effectExtent l="0" t="0" r="19050" b="19050"/>
                <wp:wrapNone/>
                <wp:docPr id="111" name="Скругленный 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DCBEB" id="Скругленный прямоугольник 111" o:spid="_x0000_s1026" style="position:absolute;margin-left:176.65pt;margin-top:47.2pt;width:57pt;height:22.5pt;z-index:2514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fg1wIAAGcFAAAOAAAAZHJzL2Uyb0RvYy54bWysVF2O0zAQfkfiDpbfu0m66V+06WrVtAiJ&#10;nxULB3BjpwkkdrDdpgUhIfEIEmfgDAgJdtnlCumNGDtp6cILQvTB9WTGn2e++Tw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6616307" wp14:editId="7120DF41">
                <wp:simplePos x="0" y="0"/>
                <wp:positionH relativeFrom="column">
                  <wp:posOffset>135255</wp:posOffset>
                </wp:positionH>
                <wp:positionV relativeFrom="paragraph">
                  <wp:posOffset>548005</wp:posOffset>
                </wp:positionV>
                <wp:extent cx="2085975" cy="400050"/>
                <wp:effectExtent l="0" t="0" r="28575" b="19050"/>
                <wp:wrapNone/>
                <wp:docPr id="110" name="Скругленный 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844D3" id="Скругленный прямоугольник 110" o:spid="_x0000_s1026" style="position:absolute;margin-left:10.65pt;margin-top:43.15pt;width:164.25pt;height:31.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1521A70B" wp14:editId="47121029">
                <wp:simplePos x="0" y="0"/>
                <wp:positionH relativeFrom="column">
                  <wp:posOffset>144780</wp:posOffset>
                </wp:positionH>
                <wp:positionV relativeFrom="paragraph">
                  <wp:posOffset>1019810</wp:posOffset>
                </wp:positionV>
                <wp:extent cx="1438275" cy="352425"/>
                <wp:effectExtent l="0" t="0" r="28575" b="28575"/>
                <wp:wrapNone/>
                <wp:docPr id="109" name="Скругленный 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1412E" id="Скругленный прямоугольник 109" o:spid="_x0000_s1026" style="position:absolute;margin-left:11.4pt;margin-top:80.3pt;width:113.25pt;height:27.7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B02D375" wp14:editId="5676EBD2">
                <wp:simplePos x="0" y="0"/>
                <wp:positionH relativeFrom="column">
                  <wp:posOffset>1216025</wp:posOffset>
                </wp:positionH>
                <wp:positionV relativeFrom="paragraph">
                  <wp:posOffset>210820</wp:posOffset>
                </wp:positionV>
                <wp:extent cx="3093720" cy="332105"/>
                <wp:effectExtent l="0" t="0" r="11430" b="10795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720" cy="332105"/>
                        </a:xfrm>
                        <a:custGeom>
                          <a:avLst/>
                          <a:gdLst>
                            <a:gd name="T0" fmla="*/ 3093720 w 3068320"/>
                            <a:gd name="T1" fmla="*/ 68214 h 332443"/>
                            <a:gd name="T2" fmla="*/ 1546860 w 3068320"/>
                            <a:gd name="T3" fmla="*/ 17465 h 332443"/>
                            <a:gd name="T4" fmla="*/ 0 w 3068320"/>
                            <a:gd name="T5" fmla="*/ 332105 h 3324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68320" h="332443">
                              <a:moveTo>
                                <a:pt x="3068320" y="68283"/>
                              </a:moveTo>
                              <a:cubicBezTo>
                                <a:pt x="2556933" y="20869"/>
                                <a:pt x="2045547" y="-26544"/>
                                <a:pt x="1534160" y="17483"/>
                              </a:cubicBezTo>
                              <a:cubicBezTo>
                                <a:pt x="1022773" y="61510"/>
                                <a:pt x="293793" y="278256"/>
                                <a:pt x="0" y="332443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AC6F" id="Полилиния 108" o:spid="_x0000_s1026" style="position:absolute;margin-left:95.75pt;margin-top:16.6pt;width:243.6pt;height:26.1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8320,33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" path="m3068320,68283c2556933,20869,2045547,-26544,1534160,17483,1022773,61510,293793,278256,,332443e" filled="f" strokecolor="#ed7d31" strokeweight="1pt">
                <v:stroke joinstyle="miter"/>
                <v:path arrowok="t" o:connecttype="custom" o:connectlocs="3119330,68145;1559665,17447;0,331767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2B41B999" wp14:editId="1379E20D">
                <wp:simplePos x="0" y="0"/>
                <wp:positionH relativeFrom="column">
                  <wp:posOffset>4263390</wp:posOffset>
                </wp:positionH>
                <wp:positionV relativeFrom="paragraph">
                  <wp:posOffset>2842895</wp:posOffset>
                </wp:positionV>
                <wp:extent cx="390525" cy="390525"/>
                <wp:effectExtent l="0" t="0" r="28575" b="28575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B7ECC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41B999" id="Овал 107" o:spid="_x0000_s1060" style="position:absolute;left:0;text-align:left;margin-left:335.7pt;margin-top:223.85pt;width:30.75pt;height:30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150B7ECC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5E1BA6E" wp14:editId="7FB9E027">
                <wp:simplePos x="0" y="0"/>
                <wp:positionH relativeFrom="column">
                  <wp:posOffset>4279265</wp:posOffset>
                </wp:positionH>
                <wp:positionV relativeFrom="paragraph">
                  <wp:posOffset>1823720</wp:posOffset>
                </wp:positionV>
                <wp:extent cx="390525" cy="390525"/>
                <wp:effectExtent l="0" t="0" r="28575" b="28575"/>
                <wp:wrapNone/>
                <wp:docPr id="106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46D5C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E1BA6E" id="Овал 106" o:spid="_x0000_s1061" style="position:absolute;left:0;text-align:left;margin-left:336.95pt;margin-top:143.6pt;width:30.75pt;height:30.7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69F46D5C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8D94257" wp14:editId="61D2B4FB">
                <wp:simplePos x="0" y="0"/>
                <wp:positionH relativeFrom="column">
                  <wp:posOffset>4291965</wp:posOffset>
                </wp:positionH>
                <wp:positionV relativeFrom="paragraph">
                  <wp:posOffset>1061720</wp:posOffset>
                </wp:positionV>
                <wp:extent cx="390525" cy="390525"/>
                <wp:effectExtent l="0" t="0" r="28575" b="28575"/>
                <wp:wrapNone/>
                <wp:docPr id="105" name="Овал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31F4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94257" id="Овал 105" o:spid="_x0000_s1062" style="position:absolute;left:0;text-align:left;margin-left:337.95pt;margin-top:83.6pt;width:30.75pt;height:30.7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650A31F4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6B75F5EB" wp14:editId="2768386D">
                <wp:simplePos x="0" y="0"/>
                <wp:positionH relativeFrom="column">
                  <wp:posOffset>4301490</wp:posOffset>
                </wp:positionH>
                <wp:positionV relativeFrom="paragraph">
                  <wp:posOffset>99695</wp:posOffset>
                </wp:positionV>
                <wp:extent cx="390525" cy="390525"/>
                <wp:effectExtent l="0" t="0" r="28575" b="28575"/>
                <wp:wrapNone/>
                <wp:docPr id="104" name="Овал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AB5AA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75F5EB" id="Овал 104" o:spid="_x0000_s1063" style="position:absolute;left:0;text-align:left;margin-left:338.7pt;margin-top:7.85pt;width:30.75pt;height:30.7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" fillcolor="#f2f2f2" strokecolor="#ed7d31" strokeweight="1.5pt">
                <v:stroke joinstyle="miter"/>
                <v:textbox inset="0,0,0,0">
                  <w:txbxContent>
                    <w:p w14:paraId="3C7AB5AA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w:drawing>
          <wp:inline distT="0" distB="0" distL="0" distR="0" wp14:anchorId="64497168" wp14:editId="70908B61">
            <wp:extent cx="4612005" cy="3458845"/>
            <wp:effectExtent l="0" t="0" r="0" b="82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B9F0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r w:rsidRPr="00411FDF">
        <w:rPr>
          <w:rFonts w:ascii="Tahoma" w:eastAsiaTheme="majorEastAsia" w:hAnsi="Tahoma" w:cs="Tahoma"/>
          <w:b/>
          <w:szCs w:val="24"/>
        </w:rPr>
        <w:br w:type="page"/>
      </w:r>
      <w:bookmarkStart w:id="237" w:name="_Toc448310555"/>
      <w:bookmarkStart w:id="238" w:name="_Toc4762663"/>
      <w:bookmarkStart w:id="239" w:name="_Toc92964879"/>
      <w:r w:rsidRPr="00411FDF">
        <w:rPr>
          <w:rFonts w:eastAsiaTheme="majorEastAsia" w:cstheme="majorBidi"/>
          <w:b/>
          <w:szCs w:val="24"/>
        </w:rPr>
        <w:lastRenderedPageBreak/>
        <w:t>Запись номера КИМ</w:t>
      </w:r>
      <w:bookmarkEnd w:id="237"/>
      <w:bookmarkEnd w:id="238"/>
      <w:bookmarkEnd w:id="239"/>
    </w:p>
    <w:p w14:paraId="13FEFA7E" w14:textId="77777777" w:rsidR="00411FDF" w:rsidRPr="00411FDF" w:rsidRDefault="00411FDF" w:rsidP="00411FDF">
      <w:r w:rsidRPr="00411FDF">
        <w:t>Переход на страницу записи номера КИМ выполняется после активации экзамена организатором.</w:t>
      </w:r>
    </w:p>
    <w:p w14:paraId="37DC6022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43FF7F4" wp14:editId="55184540">
                <wp:simplePos x="0" y="0"/>
                <wp:positionH relativeFrom="column">
                  <wp:posOffset>4400550</wp:posOffset>
                </wp:positionH>
                <wp:positionV relativeFrom="paragraph">
                  <wp:posOffset>275037</wp:posOffset>
                </wp:positionV>
                <wp:extent cx="2000885" cy="6635695"/>
                <wp:effectExtent l="0" t="0" r="0" b="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66356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DC31ED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 процессе записи должен отображаться уровень громкости</w:t>
                            </w:r>
                          </w:p>
                          <w:p w14:paraId="42741B5A" w14:textId="77777777" w:rsidR="007E7A97" w:rsidRPr="003F184B" w:rsidRDefault="007E7A97" w:rsidP="00411FDF">
                            <w:pPr>
                              <w:spacing w:line="240" w:lineRule="auto"/>
                              <w:ind w:left="284" w:hanging="284"/>
                              <w:jc w:val="left"/>
                              <w:rPr>
                                <w:rFonts w:cs="Times New Roman"/>
                                <w:color w:val="C45911"/>
                                <w:sz w:val="22"/>
                                <w:szCs w:val="24"/>
                              </w:rPr>
                            </w:pPr>
                          </w:p>
                          <w:p w14:paraId="7B4A25C1" w14:textId="77777777" w:rsidR="007E7A97" w:rsidRPr="003F184B" w:rsidRDefault="007E7A97" w:rsidP="00411FDF">
                            <w:pPr>
                              <w:spacing w:line="240" w:lineRule="auto"/>
                              <w:ind w:left="284" w:hanging="284"/>
                              <w:jc w:val="left"/>
                              <w:rPr>
                                <w:rFonts w:cs="Times New Roman"/>
                                <w:color w:val="C45911"/>
                                <w:sz w:val="22"/>
                                <w:szCs w:val="24"/>
                              </w:rPr>
                            </w:pPr>
                          </w:p>
                          <w:p w14:paraId="66976A0D" w14:textId="77777777" w:rsidR="007E7A97" w:rsidRPr="003F184B" w:rsidRDefault="007E7A97" w:rsidP="00411FDF">
                            <w:pPr>
                              <w:spacing w:line="240" w:lineRule="auto"/>
                              <w:ind w:left="284" w:hanging="284"/>
                              <w:jc w:val="left"/>
                              <w:rPr>
                                <w:rFonts w:cs="Times New Roman"/>
                                <w:color w:val="C45911"/>
                                <w:sz w:val="22"/>
                                <w:szCs w:val="24"/>
                              </w:rPr>
                            </w:pPr>
                          </w:p>
                          <w:p w14:paraId="59CC6830" w14:textId="77777777" w:rsidR="007E7A97" w:rsidRPr="003F184B" w:rsidRDefault="007E7A97" w:rsidP="00411FDF">
                            <w:pPr>
                              <w:spacing w:line="240" w:lineRule="auto"/>
                              <w:ind w:left="426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Следуя инструкциям системы, выполните запись своего номера КИМ</w:t>
                            </w:r>
                          </w:p>
                          <w:p w14:paraId="11C5CFC2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CC0028A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D2E69C3" w14:textId="77777777" w:rsidR="007E7A97" w:rsidRPr="003F184B" w:rsidRDefault="007E7A97" w:rsidP="00411FDF">
                            <w:pPr>
                              <w:spacing w:line="240" w:lineRule="auto"/>
                              <w:ind w:left="426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Переход к прослушиванию записи выполняется автоматически</w:t>
                            </w:r>
                          </w:p>
                          <w:p w14:paraId="189C1A9C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7B59210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4BB13CEA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97AB353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33E5A96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A25E165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Следуя инструкциям системы, прослушайте записанный номер КИМ</w:t>
                            </w:r>
                          </w:p>
                          <w:p w14:paraId="0A449C50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052D5A85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37F64F4C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F4CEC2D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450D64D2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При необходимости выполните повторную запись номера КИМ</w:t>
                            </w:r>
                          </w:p>
                          <w:p w14:paraId="2DE1AA7A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4555CA29" w14:textId="77777777" w:rsidR="007E7A97" w:rsidRPr="003F184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07395772" w14:textId="77777777" w:rsidR="007E7A97" w:rsidRPr="003F184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запись слышна громко и отчетливо, 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F7F4" id="Надпись 103" o:spid="_x0000_s1064" type="#_x0000_t202" style="position:absolute;left:0;text-align:left;margin-left:346.5pt;margin-top:21.65pt;width:157.55pt;height:522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" filled="f" stroked="f">
                <v:stroke joinstyle="round"/>
                <v:path arrowok="t"/>
                <v:textbox>
                  <w:txbxContent>
                    <w:p w14:paraId="48DC31ED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 процессе записи должен отображаться уровень громкости</w:t>
                      </w:r>
                    </w:p>
                    <w:p w14:paraId="42741B5A" w14:textId="77777777" w:rsidR="007E7A97" w:rsidRPr="003F184B" w:rsidRDefault="007E7A97" w:rsidP="00411FDF">
                      <w:pPr>
                        <w:spacing w:line="240" w:lineRule="auto"/>
                        <w:ind w:left="284" w:hanging="284"/>
                        <w:jc w:val="left"/>
                        <w:rPr>
                          <w:rFonts w:cs="Times New Roman"/>
                          <w:color w:val="C45911"/>
                          <w:sz w:val="22"/>
                          <w:szCs w:val="24"/>
                        </w:rPr>
                      </w:pPr>
                    </w:p>
                    <w:p w14:paraId="7B4A25C1" w14:textId="77777777" w:rsidR="007E7A97" w:rsidRPr="003F184B" w:rsidRDefault="007E7A97" w:rsidP="00411FDF">
                      <w:pPr>
                        <w:spacing w:line="240" w:lineRule="auto"/>
                        <w:ind w:left="284" w:hanging="284"/>
                        <w:jc w:val="left"/>
                        <w:rPr>
                          <w:rFonts w:cs="Times New Roman"/>
                          <w:color w:val="C45911"/>
                          <w:sz w:val="22"/>
                          <w:szCs w:val="24"/>
                        </w:rPr>
                      </w:pPr>
                    </w:p>
                    <w:p w14:paraId="66976A0D" w14:textId="77777777" w:rsidR="007E7A97" w:rsidRPr="003F184B" w:rsidRDefault="007E7A97" w:rsidP="00411FDF">
                      <w:pPr>
                        <w:spacing w:line="240" w:lineRule="auto"/>
                        <w:ind w:left="284" w:hanging="284"/>
                        <w:jc w:val="left"/>
                        <w:rPr>
                          <w:rFonts w:cs="Times New Roman"/>
                          <w:color w:val="C45911"/>
                          <w:sz w:val="22"/>
                          <w:szCs w:val="24"/>
                        </w:rPr>
                      </w:pPr>
                    </w:p>
                    <w:p w14:paraId="59CC6830" w14:textId="77777777" w:rsidR="007E7A97" w:rsidRPr="003F184B" w:rsidRDefault="007E7A97" w:rsidP="00411FDF">
                      <w:pPr>
                        <w:spacing w:line="240" w:lineRule="auto"/>
                        <w:ind w:left="426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Следуя инструкциям системы, выполните запись своего номера КИМ</w:t>
                      </w:r>
                    </w:p>
                    <w:p w14:paraId="11C5CFC2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CC0028A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D2E69C3" w14:textId="77777777" w:rsidR="007E7A97" w:rsidRPr="003F184B" w:rsidRDefault="007E7A97" w:rsidP="00411FDF">
                      <w:pPr>
                        <w:spacing w:line="240" w:lineRule="auto"/>
                        <w:ind w:left="426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Переход к прослушиванию записи выполняется автоматически</w:t>
                      </w:r>
                    </w:p>
                    <w:p w14:paraId="189C1A9C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7B59210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4BB13CEA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0"/>
                        </w:rPr>
                      </w:pPr>
                    </w:p>
                    <w:p w14:paraId="697AB353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0"/>
                        </w:rPr>
                      </w:pPr>
                    </w:p>
                    <w:p w14:paraId="233E5A96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0"/>
                        </w:rPr>
                      </w:pPr>
                    </w:p>
                    <w:p w14:paraId="2A25E165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Следуя инструкциям системы, прослушайте записанный номер КИМ</w:t>
                      </w:r>
                    </w:p>
                    <w:p w14:paraId="0A449C50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052D5A85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37F64F4C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F4CEC2D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450D64D2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При необходимости выполните повторную запись номера КИМ</w:t>
                      </w:r>
                    </w:p>
                    <w:p w14:paraId="2DE1AA7A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4555CA29" w14:textId="77777777" w:rsidR="007E7A97" w:rsidRPr="003F184B" w:rsidRDefault="007E7A97" w:rsidP="00411FDF">
                      <w:pPr>
                        <w:pStyle w:val="2b"/>
                        <w:rPr>
                          <w:color w:val="C45911"/>
                          <w:sz w:val="28"/>
                        </w:rPr>
                      </w:pPr>
                    </w:p>
                    <w:p w14:paraId="07395772" w14:textId="77777777" w:rsidR="007E7A97" w:rsidRPr="003F184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запись слышна громко и отчетливо, нажмите «Далее»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F257A99" wp14:editId="7BDD0AF5">
                <wp:simplePos x="0" y="0"/>
                <wp:positionH relativeFrom="column">
                  <wp:posOffset>4000500</wp:posOffset>
                </wp:positionH>
                <wp:positionV relativeFrom="paragraph">
                  <wp:posOffset>1654175</wp:posOffset>
                </wp:positionV>
                <wp:extent cx="324485" cy="73660"/>
                <wp:effectExtent l="0" t="0" r="18415" b="2159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736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057F" id="Прямая соединительная линия 102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0.25pt" to="340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" strokecolor="#ed7d31" strokeweight="1pt">
                <v:stroke joinstyle="miter"/>
              </v:lin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9FA4EDD" wp14:editId="42B069D9">
                <wp:simplePos x="0" y="0"/>
                <wp:positionH relativeFrom="column">
                  <wp:posOffset>519430</wp:posOffset>
                </wp:positionH>
                <wp:positionV relativeFrom="paragraph">
                  <wp:posOffset>1327785</wp:posOffset>
                </wp:positionV>
                <wp:extent cx="3473450" cy="789305"/>
                <wp:effectExtent l="0" t="0" r="12700" b="10795"/>
                <wp:wrapNone/>
                <wp:docPr id="101" name="Скругленный 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F6FD0C" id="Скругленный прямоугольник 101" o:spid="_x0000_s1026" style="position:absolute;margin-left:40.9pt;margin-top:104.55pt;width:273.5pt;height:62.1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4D98373" wp14:editId="27948F8C">
                <wp:simplePos x="0" y="0"/>
                <wp:positionH relativeFrom="column">
                  <wp:posOffset>549275</wp:posOffset>
                </wp:positionH>
                <wp:positionV relativeFrom="paragraph">
                  <wp:posOffset>341630</wp:posOffset>
                </wp:positionV>
                <wp:extent cx="302260" cy="486410"/>
                <wp:effectExtent l="0" t="0" r="21590" b="27940"/>
                <wp:wrapNone/>
                <wp:docPr id="100" name="Скругленный 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486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B968C" id="Скругленный прямоугольник 100" o:spid="_x0000_s1026" style="position:absolute;margin-left:43.25pt;margin-top:26.9pt;width:23.8pt;height:38.3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953AD41" wp14:editId="6A2A3D59">
                <wp:simplePos x="0" y="0"/>
                <wp:positionH relativeFrom="column">
                  <wp:posOffset>793115</wp:posOffset>
                </wp:positionH>
                <wp:positionV relativeFrom="paragraph">
                  <wp:posOffset>636905</wp:posOffset>
                </wp:positionV>
                <wp:extent cx="3502660" cy="302260"/>
                <wp:effectExtent l="0" t="0" r="21590" b="2159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2660" cy="302260"/>
                        </a:xfrm>
                        <a:custGeom>
                          <a:avLst/>
                          <a:gdLst>
                            <a:gd name="T0" fmla="*/ 3502742 w 3502742"/>
                            <a:gd name="T1" fmla="*/ 0 h 302342"/>
                            <a:gd name="T2" fmla="*/ 3370007 w 3502742"/>
                            <a:gd name="T3" fmla="*/ 44245 h 302342"/>
                            <a:gd name="T4" fmla="*/ 3259394 w 3502742"/>
                            <a:gd name="T5" fmla="*/ 258096 h 302342"/>
                            <a:gd name="T6" fmla="*/ 2824316 w 3502742"/>
                            <a:gd name="T7" fmla="*/ 302342 h 302342"/>
                            <a:gd name="T8" fmla="*/ 486697 w 3502742"/>
                            <a:gd name="T9" fmla="*/ 280219 h 302342"/>
                            <a:gd name="T10" fmla="*/ 0 w 3502742"/>
                            <a:gd name="T11" fmla="*/ 191729 h 30234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502742" h="302342">
                              <a:moveTo>
                                <a:pt x="3502742" y="0"/>
                              </a:moveTo>
                              <a:cubicBezTo>
                                <a:pt x="3456653" y="614"/>
                                <a:pt x="3410565" y="1229"/>
                                <a:pt x="3370007" y="44245"/>
                              </a:cubicBezTo>
                              <a:cubicBezTo>
                                <a:pt x="3329449" y="87261"/>
                                <a:pt x="3350343" y="215080"/>
                                <a:pt x="3259394" y="258096"/>
                              </a:cubicBezTo>
                              <a:cubicBezTo>
                                <a:pt x="3168445" y="301112"/>
                                <a:pt x="2824316" y="302342"/>
                                <a:pt x="2824316" y="302342"/>
                              </a:cubicBezTo>
                              <a:lnTo>
                                <a:pt x="486697" y="280219"/>
                              </a:lnTo>
                              <a:cubicBezTo>
                                <a:pt x="15978" y="261784"/>
                                <a:pt x="73742" y="253181"/>
                                <a:pt x="0" y="19172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F2DBE" id="Полилиния 99" o:spid="_x0000_s1026" style="position:absolute;margin-left:62.45pt;margin-top:50.15pt;width:275.8pt;height:23.8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02742,30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" path="m3502742,v-46089,614,-92177,1229,-132735,44245c3329449,87261,3350343,215080,3259394,258096v-90949,43016,-435078,44246,-435078,44246l486697,280219c15978,261784,73742,253181,,191729e" filled="f" strokecolor="#ed7d31" strokeweight="1pt">
                <v:stroke joinstyle="miter"/>
                <v:path arrowok="t" o:connecttype="custom" o:connectlocs="3502660,0;3369928,44233;3259318,258026;2824250,302260;486686,280143;0,191677" o:connectangles="0,0,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1807C03" wp14:editId="69226284">
                <wp:simplePos x="0" y="0"/>
                <wp:positionH relativeFrom="column">
                  <wp:posOffset>4314825</wp:posOffset>
                </wp:positionH>
                <wp:positionV relativeFrom="paragraph">
                  <wp:posOffset>1455420</wp:posOffset>
                </wp:positionV>
                <wp:extent cx="390525" cy="390525"/>
                <wp:effectExtent l="0" t="0" r="28575" b="28575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5020A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807C03" id="Овал 98" o:spid="_x0000_s1065" style="position:absolute;left:0;text-align:left;margin-left:339.75pt;margin-top:114.6pt;width:30.75pt;height:30.7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C75020A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72A63A7" wp14:editId="603DE79D">
                <wp:simplePos x="0" y="0"/>
                <wp:positionH relativeFrom="column">
                  <wp:posOffset>4281170</wp:posOffset>
                </wp:positionH>
                <wp:positionV relativeFrom="paragraph">
                  <wp:posOffset>2487930</wp:posOffset>
                </wp:positionV>
                <wp:extent cx="390525" cy="390525"/>
                <wp:effectExtent l="0" t="0" r="28575" b="28575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9A6C" w14:textId="77777777" w:rsidR="007E7A97" w:rsidRPr="003F184B" w:rsidRDefault="007E7A97" w:rsidP="00411FD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2A63A7" id="Овал 97" o:spid="_x0000_s1066" style="position:absolute;left:0;text-align:left;margin-left:337.1pt;margin-top:195.9pt;width:30.75pt;height:30.7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7BAF9A6C" w14:textId="77777777" w:rsidR="007E7A97" w:rsidRPr="003F184B" w:rsidRDefault="007E7A97" w:rsidP="00411FDF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41EB6C18" wp14:editId="7F9EAA6F">
                <wp:simplePos x="0" y="0"/>
                <wp:positionH relativeFrom="column">
                  <wp:posOffset>4295775</wp:posOffset>
                </wp:positionH>
                <wp:positionV relativeFrom="paragraph">
                  <wp:posOffset>437515</wp:posOffset>
                </wp:positionV>
                <wp:extent cx="390525" cy="390525"/>
                <wp:effectExtent l="0" t="0" r="28575" b="28575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52799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B6C18" id="Овал 96" o:spid="_x0000_s1067" style="position:absolute;left:0;text-align:left;margin-left:338.25pt;margin-top:34.45pt;width:30.75pt;height:30.7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72A52799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w:drawing>
          <wp:inline distT="0" distB="0" distL="0" distR="0" wp14:anchorId="04FD5CBD" wp14:editId="06DB6E3E">
            <wp:extent cx="4635500" cy="2894330"/>
            <wp:effectExtent l="0" t="0" r="0" b="1270"/>
            <wp:docPr id="336" name="Рисунок 336" descr="\\srv-fs\SOFT\ПО Устный Английский\9 класс\Инструкции\Screens\Audiotest - Windows 10 x64-2016-02-24-15-5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\\srv-fs\SOFT\ПО Устный Английский\9 класс\Инструкции\Screens\Audiotest - Windows 10 x64-2016-02-24-15-59-0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C036" w14:textId="77777777" w:rsidR="00411FDF" w:rsidRPr="00411FDF" w:rsidRDefault="00411FDF" w:rsidP="00411FDF"/>
    <w:p w14:paraId="46BA9283" w14:textId="77777777" w:rsidR="00411FDF" w:rsidRPr="00411FDF" w:rsidRDefault="00411FDF" w:rsidP="00411FDF"/>
    <w:p w14:paraId="7E937C95" w14:textId="77777777" w:rsidR="00411FDF" w:rsidRPr="00411FDF" w:rsidRDefault="00411FDF" w:rsidP="00411FDF"/>
    <w:p w14:paraId="7B1F6DE4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B21011D" wp14:editId="2C347F0B">
                <wp:simplePos x="0" y="0"/>
                <wp:positionH relativeFrom="column">
                  <wp:posOffset>4169961</wp:posOffset>
                </wp:positionH>
                <wp:positionV relativeFrom="paragraph">
                  <wp:posOffset>2425396</wp:posOffset>
                </wp:positionV>
                <wp:extent cx="140915" cy="230588"/>
                <wp:effectExtent l="0" t="0" r="12065" b="17145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15" cy="230588"/>
                        </a:xfrm>
                        <a:custGeom>
                          <a:avLst/>
                          <a:gdLst>
                            <a:gd name="T0" fmla="*/ 172705 w 172705"/>
                            <a:gd name="T1" fmla="*/ 23952 h 272872"/>
                            <a:gd name="T2" fmla="*/ 5065 w 172705"/>
                            <a:gd name="T3" fmla="*/ 23952 h 272872"/>
                            <a:gd name="T4" fmla="*/ 20305 w 172705"/>
                            <a:gd name="T5" fmla="*/ 272872 h 27287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705" h="272872">
                              <a:moveTo>
                                <a:pt x="172705" y="23952"/>
                              </a:moveTo>
                              <a:cubicBezTo>
                                <a:pt x="101585" y="3208"/>
                                <a:pt x="30465" y="-17535"/>
                                <a:pt x="5065" y="23952"/>
                              </a:cubicBezTo>
                              <a:cubicBezTo>
                                <a:pt x="-20335" y="65439"/>
                                <a:pt x="60098" y="260172"/>
                                <a:pt x="20305" y="272872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B4C64" id="Полилиния 91" o:spid="_x0000_s1026" style="position:absolute;margin-left:328.35pt;margin-top:191pt;width:11.1pt;height:18.1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705,27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" path="m172705,23952c101585,3208,30465,-17535,5065,23952,-20335,65439,60098,260172,20305,272872e" filled="f" strokecolor="#ed7d31" strokeweight="1pt">
                <v:stroke joinstyle="miter"/>
                <v:path arrowok="t" o:connecttype="custom" o:connectlocs="140915,20240;4133,20240;16567,230588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4FA83BD" wp14:editId="499CD316">
                <wp:simplePos x="0" y="0"/>
                <wp:positionH relativeFrom="margin">
                  <wp:posOffset>3969606</wp:posOffset>
                </wp:positionH>
                <wp:positionV relativeFrom="paragraph">
                  <wp:posOffset>2661810</wp:posOffset>
                </wp:positionV>
                <wp:extent cx="629920" cy="209550"/>
                <wp:effectExtent l="0" t="0" r="17780" b="1905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5DBEB" id="Скругленный прямоугольник 90" o:spid="_x0000_s1026" style="position:absolute;margin-left:312.55pt;margin-top:209.6pt;width:49.6pt;height:16.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05ABC59" wp14:editId="53F87580">
                <wp:simplePos x="0" y="0"/>
                <wp:positionH relativeFrom="page">
                  <wp:align>right</wp:align>
                </wp:positionH>
                <wp:positionV relativeFrom="paragraph">
                  <wp:posOffset>2306320</wp:posOffset>
                </wp:positionV>
                <wp:extent cx="6487160" cy="699770"/>
                <wp:effectExtent l="6350" t="8255" r="0" b="0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487160" cy="699770"/>
                        </a:xfrm>
                        <a:custGeom>
                          <a:avLst/>
                          <a:gdLst>
                            <a:gd name="T0" fmla="*/ 3243580 w 6487160"/>
                            <a:gd name="T1" fmla="*/ 0 h 772160"/>
                            <a:gd name="T2" fmla="*/ 6487160 w 6487160"/>
                            <a:gd name="T3" fmla="*/ 349858 h 772160"/>
                            <a:gd name="T4" fmla="*/ 0 60000 65536"/>
                            <a:gd name="T5" fmla="*/ 0 60000 65536"/>
                            <a:gd name="T6" fmla="*/ 3163 w 6487160"/>
                            <a:gd name="T7" fmla="*/ 3163 h 772160"/>
                            <a:gd name="T8" fmla="*/ 18437 w 6487160"/>
                            <a:gd name="T9" fmla="*/ 18437 h 77216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6487160" h="772160" stroke="0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  <a:lnTo>
                                <a:pt x="3243580" y="386080"/>
                              </a:lnTo>
                              <a:lnTo>
                                <a:pt x="3243580" y="0"/>
                              </a:lnTo>
                              <a:close/>
                            </a:path>
                            <a:path w="6487160" h="772160" fill="none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A5EF" id="Полилиния 95" o:spid="_x0000_s1026" style="position:absolute;margin-left:459.6pt;margin-top:181.6pt;width:510.8pt;height:55.1pt;flip:x;z-index:251587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coordsize="6487160,77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" path="m3243580,nsc5034960,,6487160,172854,6487160,386080r-3243580,l3243580,xem3243580,nfc5034960,,6487160,172854,6487160,386080e" filled="f" strokecolor="#ed7d31" strokeweight="1pt">
                <v:stroke joinstyle="miter"/>
                <v:path arrowok="t" o:connecttype="custom" o:connectlocs="3243580,0;6487160,317059" o:connectangles="0,0" textboxrect="3163,3162,18437,18438"/>
                <w10:wrap anchorx="page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DC0A12A" wp14:editId="61F3B726">
                <wp:simplePos x="0" y="0"/>
                <wp:positionH relativeFrom="margin">
                  <wp:posOffset>28575</wp:posOffset>
                </wp:positionH>
                <wp:positionV relativeFrom="paragraph">
                  <wp:posOffset>2654300</wp:posOffset>
                </wp:positionV>
                <wp:extent cx="1005840" cy="209550"/>
                <wp:effectExtent l="0" t="0" r="22860" b="19050"/>
                <wp:wrapNone/>
                <wp:docPr id="94" name="Скругленный 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7221D" id="Скругленный прямоугольник 94" o:spid="_x0000_s1026" style="position:absolute;margin-left:2.25pt;margin-top:209pt;width:79.2pt;height:16.5pt;z-index: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DC62669" wp14:editId="15BC82C8">
                <wp:simplePos x="0" y="0"/>
                <wp:positionH relativeFrom="column">
                  <wp:posOffset>3041015</wp:posOffset>
                </wp:positionH>
                <wp:positionV relativeFrom="paragraph">
                  <wp:posOffset>1232535</wp:posOffset>
                </wp:positionV>
                <wp:extent cx="1473200" cy="1071880"/>
                <wp:effectExtent l="0" t="0" r="13970" b="1397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473200" cy="1071880"/>
                        </a:xfrm>
                        <a:custGeom>
                          <a:avLst/>
                          <a:gdLst>
                            <a:gd name="T0" fmla="*/ 736600 w 1473200"/>
                            <a:gd name="T1" fmla="*/ 0 h 1071880"/>
                            <a:gd name="T2" fmla="*/ 1473200 w 1473200"/>
                            <a:gd name="T3" fmla="*/ 535940 h 1071880"/>
                            <a:gd name="T4" fmla="*/ 0 60000 65536"/>
                            <a:gd name="T5" fmla="*/ 0 60000 65536"/>
                            <a:gd name="T6" fmla="*/ 3163 w 1473200"/>
                            <a:gd name="T7" fmla="*/ 3163 h 1071880"/>
                            <a:gd name="T8" fmla="*/ 18437 w 1473200"/>
                            <a:gd name="T9" fmla="*/ 18437 h 107188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473200" h="1071880" stroke="0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  <a:lnTo>
                                <a:pt x="736600" y="535940"/>
                              </a:lnTo>
                              <a:lnTo>
                                <a:pt x="736600" y="0"/>
                              </a:lnTo>
                              <a:close/>
                            </a:path>
                            <a:path w="1473200" h="1071880" fill="none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0771" id="Полилиния 93" o:spid="_x0000_s1026" style="position:absolute;margin-left:239.45pt;margin-top:97.05pt;width:116pt;height:84.4pt;flip:y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320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" path="m736600,nsc1143413,,1473200,239949,1473200,535940r-736600,l736600,xem736600,nfc1143413,,1473200,239949,1473200,535940e" filled="f" strokecolor="#ed7d31" strokeweight="1pt">
                <v:stroke joinstyle="miter"/>
                <v:path arrowok="t" o:connecttype="custom" o:connectlocs="736600,0;1473200,535940" o:connectangles="0,0" textboxrect="3163,3163,18437,18437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BF1F710" wp14:editId="0CA01ACD">
                <wp:simplePos x="0" y="0"/>
                <wp:positionH relativeFrom="column">
                  <wp:posOffset>3975735</wp:posOffset>
                </wp:positionH>
                <wp:positionV relativeFrom="paragraph">
                  <wp:posOffset>567055</wp:posOffset>
                </wp:positionV>
                <wp:extent cx="487680" cy="904240"/>
                <wp:effectExtent l="0" t="0" r="26670" b="1016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04240"/>
                        </a:xfrm>
                        <a:custGeom>
                          <a:avLst/>
                          <a:gdLst>
                            <a:gd name="T0" fmla="*/ 487680 w 487680"/>
                            <a:gd name="T1" fmla="*/ 0 h 904240"/>
                            <a:gd name="T2" fmla="*/ 294640 w 487680"/>
                            <a:gd name="T3" fmla="*/ 609600 h 904240"/>
                            <a:gd name="T4" fmla="*/ 0 w 487680"/>
                            <a:gd name="T5" fmla="*/ 904240 h 904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7680" h="904240">
                              <a:moveTo>
                                <a:pt x="487680" y="0"/>
                              </a:moveTo>
                              <a:cubicBezTo>
                                <a:pt x="431800" y="229446"/>
                                <a:pt x="375920" y="458893"/>
                                <a:pt x="294640" y="609600"/>
                              </a:cubicBezTo>
                              <a:cubicBezTo>
                                <a:pt x="213360" y="760307"/>
                                <a:pt x="49107" y="861907"/>
                                <a:pt x="0" y="9042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1605" id="Полилиния 92" o:spid="_x0000_s1026" style="position:absolute;margin-left:313.05pt;margin-top:44.65pt;width:38.4pt;height:71.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768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" path="m487680,c431800,229446,375920,458893,294640,609600,213360,760307,49107,861907,,904240e" filled="f" strokecolor="#ed7d31" strokeweight="1pt">
                <v:stroke joinstyle="miter"/>
                <v:path arrowok="t" o:connecttype="custom" o:connectlocs="487680,0;294640,609600;0,90424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530D2DB" wp14:editId="6D161816">
                <wp:simplePos x="0" y="0"/>
                <wp:positionH relativeFrom="column">
                  <wp:posOffset>495935</wp:posOffset>
                </wp:positionH>
                <wp:positionV relativeFrom="paragraph">
                  <wp:posOffset>1369695</wp:posOffset>
                </wp:positionV>
                <wp:extent cx="3473450" cy="789305"/>
                <wp:effectExtent l="0" t="0" r="12700" b="10795"/>
                <wp:wrapNone/>
                <wp:docPr id="89" name="Скругленный 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F9FA75" id="Скругленный прямоугольник 89" o:spid="_x0000_s1026" style="position:absolute;margin-left:39.05pt;margin-top:107.85pt;width:273.5pt;height:62.1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" filled="f" strokecolor="#ed7d31" strokeweight="1.5pt">
                <v:stroke dashstyle="1 1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3A70001" wp14:editId="38B7CB27">
                <wp:simplePos x="0" y="0"/>
                <wp:positionH relativeFrom="column">
                  <wp:posOffset>4309745</wp:posOffset>
                </wp:positionH>
                <wp:positionV relativeFrom="paragraph">
                  <wp:posOffset>2273935</wp:posOffset>
                </wp:positionV>
                <wp:extent cx="390525" cy="390525"/>
                <wp:effectExtent l="0" t="0" r="28575" b="28575"/>
                <wp:wrapNone/>
                <wp:docPr id="88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8BFA8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A70001" id="Овал 88" o:spid="_x0000_s1068" style="position:absolute;left:0;text-align:left;margin-left:339.35pt;margin-top:179.05pt;width:30.75pt;height:30.7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57A8BFA8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DF9781F" wp14:editId="66823F1C">
                <wp:simplePos x="0" y="0"/>
                <wp:positionH relativeFrom="column">
                  <wp:posOffset>4311015</wp:posOffset>
                </wp:positionH>
                <wp:positionV relativeFrom="paragraph">
                  <wp:posOffset>1374775</wp:posOffset>
                </wp:positionV>
                <wp:extent cx="390525" cy="390525"/>
                <wp:effectExtent l="0" t="0" r="28575" b="28575"/>
                <wp:wrapNone/>
                <wp:docPr id="87" name="Овал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DD1B5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9781F" id="Овал 87" o:spid="_x0000_s1069" style="position:absolute;left:0;text-align:left;margin-left:339.45pt;margin-top:108.25pt;width:30.75pt;height:30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A8DD1B5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DBC0D22" wp14:editId="2250A3C6">
                <wp:simplePos x="0" y="0"/>
                <wp:positionH relativeFrom="column">
                  <wp:posOffset>4295775</wp:posOffset>
                </wp:positionH>
                <wp:positionV relativeFrom="paragraph">
                  <wp:posOffset>175895</wp:posOffset>
                </wp:positionV>
                <wp:extent cx="390525" cy="390525"/>
                <wp:effectExtent l="0" t="0" r="28575" b="28575"/>
                <wp:wrapNone/>
                <wp:docPr id="86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A00D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BC0D22" id="Овал 86" o:spid="_x0000_s1070" style="position:absolute;left:0;text-align:left;margin-left:338.25pt;margin-top:13.85pt;width:30.75pt;height:30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4E4EA00D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w:drawing>
          <wp:inline distT="0" distB="0" distL="0" distR="0" wp14:anchorId="0AA7B548" wp14:editId="5EE2302B">
            <wp:extent cx="4635500" cy="2894330"/>
            <wp:effectExtent l="0" t="0" r="0" b="1270"/>
            <wp:docPr id="335" name="Рисунок 335" descr="\\srv-fs\SOFT\ПО Устный Английский\9 класс\Инструкции\Screens\Audiotest - Windows 10 x64-2016-02-24-16-2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\\srv-fs\SOFT\ПО Устный Английский\9 класс\Инструкции\Screens\Audiotest - Windows 10 x64-2016-02-24-16-20-5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B724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r w:rsidRPr="00411FDF">
        <w:rPr>
          <w:rFonts w:eastAsiaTheme="majorEastAsia" w:cstheme="majorBidi"/>
          <w:b/>
          <w:szCs w:val="24"/>
        </w:rPr>
        <w:br w:type="page"/>
      </w:r>
      <w:bookmarkStart w:id="240" w:name="_Toc448310556"/>
      <w:bookmarkStart w:id="241" w:name="_Toc4762664"/>
      <w:bookmarkStart w:id="242" w:name="_Toc92964880"/>
      <w:r w:rsidRPr="00411FDF">
        <w:rPr>
          <w:rFonts w:eastAsiaTheme="majorEastAsia" w:cstheme="majorBidi"/>
          <w:b/>
          <w:szCs w:val="24"/>
        </w:rPr>
        <w:lastRenderedPageBreak/>
        <w:t>Выбор фоновой мелодии</w:t>
      </w:r>
      <w:bookmarkEnd w:id="240"/>
      <w:bookmarkEnd w:id="241"/>
      <w:bookmarkEnd w:id="242"/>
    </w:p>
    <w:p w14:paraId="2BC9CEE6" w14:textId="77777777" w:rsidR="00411FDF" w:rsidRPr="00411FDF" w:rsidRDefault="00411FDF" w:rsidP="00411FDF">
      <w:r w:rsidRPr="00411FDF">
        <w:t>Переход на страницу выбора мелодии выполняется после записи номера КИМ.</w:t>
      </w:r>
    </w:p>
    <w:p w14:paraId="781319E7" w14:textId="77777777" w:rsidR="00411FDF" w:rsidRPr="00411FDF" w:rsidRDefault="00411FDF" w:rsidP="00411FDF">
      <w:pPr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65ED77C" wp14:editId="1F7D7F2C">
                <wp:simplePos x="0" y="0"/>
                <wp:positionH relativeFrom="column">
                  <wp:posOffset>4433320</wp:posOffset>
                </wp:positionH>
                <wp:positionV relativeFrom="paragraph">
                  <wp:posOffset>19832</wp:posOffset>
                </wp:positionV>
                <wp:extent cx="2000885" cy="3853165"/>
                <wp:effectExtent l="0" t="0" r="0" b="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8531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5802F3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Фоновая мелодия выбирается, чтобы заглушить внешние шумы</w:t>
                            </w:r>
                          </w:p>
                          <w:p w14:paraId="2775DFB3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0138B13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8CB48D2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9B56FF0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Прослушайте доступные мелодии</w:t>
                            </w:r>
                          </w:p>
                          <w:p w14:paraId="7094273F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7EB28CA6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22CACABF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58D0C066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5B72000A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3F786A8E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При необходимости</w:t>
                            </w:r>
                          </w:p>
                          <w:p w14:paraId="099CAB25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измените громкость</w:t>
                            </w:r>
                          </w:p>
                          <w:p w14:paraId="5A5E70F3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фоновой мелодии</w:t>
                            </w:r>
                          </w:p>
                          <w:p w14:paraId="741FF131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874D99E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5CD3CC5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Выбрав мелодию,</w:t>
                            </w:r>
                          </w:p>
                          <w:p w14:paraId="2DA11826" w14:textId="77777777" w:rsidR="007E7A97" w:rsidRPr="00EA69A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ED77C" id="Надпись 73" o:spid="_x0000_s1071" type="#_x0000_t202" style="position:absolute;left:0;text-align:left;margin-left:349.1pt;margin-top:1.55pt;width:157.55pt;height:303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" filled="f" stroked="f">
                <v:stroke joinstyle="round"/>
                <v:path arrowok="t"/>
                <v:textbox>
                  <w:txbxContent>
                    <w:p w14:paraId="0C5802F3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Фоновая мелодия выбирается, чтобы заглушить внешние шумы</w:t>
                      </w:r>
                    </w:p>
                    <w:p w14:paraId="2775DFB3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70138B13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38CB48D2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69B56FF0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Прослушайте доступные мелодии</w:t>
                      </w:r>
                    </w:p>
                    <w:p w14:paraId="7094273F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7EB28CA6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22CACABF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58D0C066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5B72000A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3F786A8E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При необходимости</w:t>
                      </w:r>
                    </w:p>
                    <w:p w14:paraId="099CAB25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измените громкость</w:t>
                      </w:r>
                    </w:p>
                    <w:p w14:paraId="5A5E70F3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фоновой мелодии</w:t>
                      </w:r>
                    </w:p>
                    <w:p w14:paraId="741FF131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0874D99E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05CD3CC5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Выбрав мелодию,</w:t>
                      </w:r>
                    </w:p>
                    <w:p w14:paraId="2DA11826" w14:textId="77777777" w:rsidR="007E7A97" w:rsidRPr="00EA69A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нажмите «Далее»</w:t>
                      </w:r>
                    </w:p>
                  </w:txbxContent>
                </v:textbox>
              </v:shape>
            </w:pict>
          </mc:Fallback>
        </mc:AlternateContent>
      </w:r>
    </w:p>
    <w:p w14:paraId="0FD5B6A5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C848DA2" wp14:editId="743A40BD">
                <wp:simplePos x="0" y="0"/>
                <wp:positionH relativeFrom="column">
                  <wp:posOffset>424815</wp:posOffset>
                </wp:positionH>
                <wp:positionV relativeFrom="paragraph">
                  <wp:posOffset>2050415</wp:posOffset>
                </wp:positionV>
                <wp:extent cx="3902075" cy="1189990"/>
                <wp:effectExtent l="0" t="0" r="22225" b="1016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2075" cy="1189990"/>
                        </a:xfrm>
                        <a:custGeom>
                          <a:avLst/>
                          <a:gdLst>
                            <a:gd name="T0" fmla="*/ 3893820 w 3893820"/>
                            <a:gd name="T1" fmla="*/ 1158240 h 1158240"/>
                            <a:gd name="T2" fmla="*/ 720090 w 3893820"/>
                            <a:gd name="T3" fmla="*/ 426720 h 1158240"/>
                            <a:gd name="T4" fmla="*/ 0 w 3893820"/>
                            <a:gd name="T5" fmla="*/ 0 h 1158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93820" h="1158240">
                              <a:moveTo>
                                <a:pt x="3893820" y="1158240"/>
                              </a:moveTo>
                              <a:cubicBezTo>
                                <a:pt x="2631440" y="889000"/>
                                <a:pt x="1369060" y="619760"/>
                                <a:pt x="720090" y="426720"/>
                              </a:cubicBezTo>
                              <a:cubicBezTo>
                                <a:pt x="71120" y="233680"/>
                                <a:pt x="35560" y="1168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07C85" id="Полилиния 85" o:spid="_x0000_s1026" style="position:absolute;margin-left:33.45pt;margin-top:161.45pt;width:307.25pt;height:93.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3820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" path="m3893820,1158240c2631440,889000,1369060,619760,720090,426720,71120,233680,35560,116840,,e" filled="f" strokecolor="#ed7d31" strokeweight="1pt">
                <v:stroke joinstyle="miter"/>
                <v:path arrowok="t" o:connecttype="custom" o:connectlocs="3902075,1189990;721617,438417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9D27809" wp14:editId="1A53E855">
                <wp:simplePos x="0" y="0"/>
                <wp:positionH relativeFrom="margin">
                  <wp:posOffset>164465</wp:posOffset>
                </wp:positionH>
                <wp:positionV relativeFrom="paragraph">
                  <wp:posOffset>1818640</wp:posOffset>
                </wp:positionV>
                <wp:extent cx="586740" cy="213360"/>
                <wp:effectExtent l="0" t="0" r="22860" b="15240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961A3" id="Скругленный прямоугольник 84" o:spid="_x0000_s1026" style="position:absolute;margin-left:12.95pt;margin-top:143.2pt;width:46.2pt;height:16.8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004D07C" wp14:editId="73BEE316">
                <wp:simplePos x="0" y="0"/>
                <wp:positionH relativeFrom="column">
                  <wp:posOffset>4185920</wp:posOffset>
                </wp:positionH>
                <wp:positionV relativeFrom="paragraph">
                  <wp:posOffset>2875915</wp:posOffset>
                </wp:positionV>
                <wp:extent cx="140970" cy="315595"/>
                <wp:effectExtent l="0" t="0" r="11430" b="27305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315595"/>
                        </a:xfrm>
                        <a:custGeom>
                          <a:avLst/>
                          <a:gdLst>
                            <a:gd name="T0" fmla="*/ 165100 w 165173"/>
                            <a:gd name="T1" fmla="*/ 274320 h 247650"/>
                            <a:gd name="T2" fmla="*/ 12767 w 165173"/>
                            <a:gd name="T3" fmla="*/ 177253 h 247650"/>
                            <a:gd name="T4" fmla="*/ 1342 w 165173"/>
                            <a:gd name="T5" fmla="*/ 0 h 2476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5173" h="247650">
                              <a:moveTo>
                                <a:pt x="165173" y="247650"/>
                              </a:moveTo>
                              <a:cubicBezTo>
                                <a:pt x="102625" y="224472"/>
                                <a:pt x="40078" y="201295"/>
                                <a:pt x="12773" y="160020"/>
                              </a:cubicBezTo>
                              <a:cubicBezTo>
                                <a:pt x="-14532" y="118745"/>
                                <a:pt x="12138" y="22225"/>
                                <a:pt x="1343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A054" id="Полилиния 83" o:spid="_x0000_s1026" style="position:absolute;margin-left:329.6pt;margin-top:226.45pt;width:11.1pt;height:24.8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73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" path="m165173,247650c102625,224472,40078,201295,12773,160020,-14532,118745,12138,22225,1343,e" filled="f" strokecolor="#ed7d31" strokeweight="1pt">
                <v:stroke joinstyle="miter"/>
                <v:path arrowok="t" o:connecttype="custom" o:connectlocs="140908,349582;10896,225884;1145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D1AAC1D" wp14:editId="0349CEBF">
                <wp:simplePos x="0" y="0"/>
                <wp:positionH relativeFrom="margin">
                  <wp:posOffset>3982720</wp:posOffset>
                </wp:positionH>
                <wp:positionV relativeFrom="paragraph">
                  <wp:posOffset>2665095</wp:posOffset>
                </wp:positionV>
                <wp:extent cx="628650" cy="213360"/>
                <wp:effectExtent l="0" t="0" r="19050" b="15240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2FF89" id="Скругленный прямоугольник 82" o:spid="_x0000_s1026" style="position:absolute;margin-left:313.6pt;margin-top:209.85pt;width:49.5pt;height:16.8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18D32C1" wp14:editId="60E0E6E3">
                <wp:simplePos x="0" y="0"/>
                <wp:positionH relativeFrom="column">
                  <wp:posOffset>4105275</wp:posOffset>
                </wp:positionH>
                <wp:positionV relativeFrom="paragraph">
                  <wp:posOffset>1878965</wp:posOffset>
                </wp:positionV>
                <wp:extent cx="183515" cy="594360"/>
                <wp:effectExtent l="19050" t="19050" r="64135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028406">
                          <a:off x="0" y="0"/>
                          <a:ext cx="183515" cy="594360"/>
                        </a:xfrm>
                        <a:custGeom>
                          <a:avLst/>
                          <a:gdLst>
                            <a:gd name="T0" fmla="*/ 281984 w 281984"/>
                            <a:gd name="T1" fmla="*/ 594360 h 594360"/>
                            <a:gd name="T2" fmla="*/ 44 w 281984"/>
                            <a:gd name="T3" fmla="*/ 327660 h 594360"/>
                            <a:gd name="T4" fmla="*/ 259124 w 281984"/>
                            <a:gd name="T5" fmla="*/ 0 h 5943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1984" h="594360">
                              <a:moveTo>
                                <a:pt x="281984" y="594360"/>
                              </a:moveTo>
                              <a:cubicBezTo>
                                <a:pt x="142919" y="510540"/>
                                <a:pt x="3854" y="426720"/>
                                <a:pt x="44" y="327660"/>
                              </a:cubicBezTo>
                              <a:cubicBezTo>
                                <a:pt x="-3766" y="228600"/>
                                <a:pt x="235629" y="49530"/>
                                <a:pt x="259124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C676" id="Полилиния 81" o:spid="_x0000_s1026" style="position:absolute;margin-left:323.25pt;margin-top:147.95pt;width:14.45pt;height:46.8pt;rotation:-624333fd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1984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" path="m281984,594360c142919,510540,3854,426720,44,327660,-3766,228600,235629,49530,259124,e" filled="f" strokecolor="#ed7d31" strokeweight="1pt">
                <v:stroke joinstyle="miter"/>
                <v:path arrowok="t" o:connecttype="custom" o:connectlocs="183515,594360;29,327660;168638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F067BF7" wp14:editId="26CE82FB">
                <wp:simplePos x="0" y="0"/>
                <wp:positionH relativeFrom="margin">
                  <wp:posOffset>4243070</wp:posOffset>
                </wp:positionH>
                <wp:positionV relativeFrom="paragraph">
                  <wp:posOffset>1421130</wp:posOffset>
                </wp:positionV>
                <wp:extent cx="179070" cy="800100"/>
                <wp:effectExtent l="0" t="0" r="11430" b="19050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F88D66" id="Скругленный прямоугольник 80" o:spid="_x0000_s1026" style="position:absolute;margin-left:334.1pt;margin-top:111.9pt;width:14.1pt;height:63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B839F43" wp14:editId="6381C380">
                <wp:simplePos x="0" y="0"/>
                <wp:positionH relativeFrom="column">
                  <wp:posOffset>1086485</wp:posOffset>
                </wp:positionH>
                <wp:positionV relativeFrom="paragraph">
                  <wp:posOffset>1196340</wp:posOffset>
                </wp:positionV>
                <wp:extent cx="3234690" cy="522605"/>
                <wp:effectExtent l="0" t="0" r="22860" b="10795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4690" cy="522605"/>
                        </a:xfrm>
                        <a:custGeom>
                          <a:avLst/>
                          <a:gdLst>
                            <a:gd name="T0" fmla="*/ 3234690 w 3234690"/>
                            <a:gd name="T1" fmla="*/ 0 h 522394"/>
                            <a:gd name="T2" fmla="*/ 1474470 w 3234690"/>
                            <a:gd name="T3" fmla="*/ 438150 h 522394"/>
                            <a:gd name="T4" fmla="*/ 0 w 3234690"/>
                            <a:gd name="T5" fmla="*/ 521970 h 52239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34690" h="522394">
                              <a:moveTo>
                                <a:pt x="3234690" y="0"/>
                              </a:moveTo>
                              <a:cubicBezTo>
                                <a:pt x="2624137" y="175577"/>
                                <a:pt x="2013585" y="351155"/>
                                <a:pt x="1474470" y="438150"/>
                              </a:cubicBezTo>
                              <a:cubicBezTo>
                                <a:pt x="935355" y="525145"/>
                                <a:pt x="467677" y="523557"/>
                                <a:pt x="0" y="5219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AC3A" id="Полилиния 79" o:spid="_x0000_s1026" style="position:absolute;margin-left:85.55pt;margin-top:94.2pt;width:254.7pt;height:4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34690,5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" path="m3234690,c2624137,175577,2013585,351155,1474470,438150,935355,525145,467677,523557,,521970e" filled="f" strokecolor="#ed7d31" strokeweight="1pt">
                <v:stroke joinstyle="miter"/>
                <v:path arrowok="t" o:connecttype="custom" o:connectlocs="3234690,0;1474470,438327;0,522181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435F080" wp14:editId="245820AA">
                <wp:simplePos x="0" y="0"/>
                <wp:positionH relativeFrom="margin">
                  <wp:posOffset>789305</wp:posOffset>
                </wp:positionH>
                <wp:positionV relativeFrom="paragraph">
                  <wp:posOffset>1409700</wp:posOffset>
                </wp:positionV>
                <wp:extent cx="300990" cy="685800"/>
                <wp:effectExtent l="0" t="0" r="22860" b="19050"/>
                <wp:wrapNone/>
                <wp:docPr id="78" name="Скругленный 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9C5C5" id="Скругленный прямоугольник 78" o:spid="_x0000_s1026" style="position:absolute;margin-left:62.15pt;margin-top:111pt;width:23.7pt;height:54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fj1wIAAGUFAAAOAAAAZHJzL2Uyb0RvYy54bWysVF2O0zAQfkfiDpbfu0m66V+06WrVtAiJ&#10;nxULB3BjpwkkdrDdpgUhIfEIEmfgDAgJdtnlCumNGDtp6cILQvTB9WTGn2e++Tw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3E9DC24" wp14:editId="1DAF4EBC">
                <wp:simplePos x="0" y="0"/>
                <wp:positionH relativeFrom="column">
                  <wp:posOffset>4328160</wp:posOffset>
                </wp:positionH>
                <wp:positionV relativeFrom="paragraph">
                  <wp:posOffset>5080</wp:posOffset>
                </wp:positionV>
                <wp:extent cx="390525" cy="390525"/>
                <wp:effectExtent l="0" t="0" r="28575" b="2857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31BA1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E9DC24" id="Овал 77" o:spid="_x0000_s1072" style="position:absolute;left:0;text-align:left;margin-left:340.8pt;margin-top:.4pt;width:30.75pt;height:30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" fillcolor="#fff2cc" strokecolor="#ed7d31" strokeweight="1.5pt">
                <v:stroke joinstyle="miter"/>
                <v:textbox inset="0,0,0,0">
                  <w:txbxContent>
                    <w:p w14:paraId="5C531BA1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96C4D39" wp14:editId="7ADB761F">
                <wp:simplePos x="0" y="0"/>
                <wp:positionH relativeFrom="column">
                  <wp:posOffset>4323080</wp:posOffset>
                </wp:positionH>
                <wp:positionV relativeFrom="paragraph">
                  <wp:posOffset>990600</wp:posOffset>
                </wp:positionV>
                <wp:extent cx="390525" cy="390525"/>
                <wp:effectExtent l="0" t="0" r="28575" b="28575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60C5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C4D39" id="Овал 76" o:spid="_x0000_s1073" style="position:absolute;left:0;text-align:left;margin-left:340.4pt;margin-top:78pt;width:30.75pt;height:30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72E760C5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04F6B1D" wp14:editId="11CD0816">
                <wp:simplePos x="0" y="0"/>
                <wp:positionH relativeFrom="column">
                  <wp:posOffset>4321175</wp:posOffset>
                </wp:positionH>
                <wp:positionV relativeFrom="paragraph">
                  <wp:posOffset>2251710</wp:posOffset>
                </wp:positionV>
                <wp:extent cx="390525" cy="390525"/>
                <wp:effectExtent l="0" t="0" r="28575" b="28575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9D85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F6B1D" id="Овал 74" o:spid="_x0000_s1074" style="position:absolute;left:0;text-align:left;margin-left:340.25pt;margin-top:177.3pt;width:30.75pt;height:30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710D9D85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w:drawing>
          <wp:inline distT="0" distB="0" distL="0" distR="0" wp14:anchorId="01BBF196" wp14:editId="222FC6CF">
            <wp:extent cx="4635500" cy="2894330"/>
            <wp:effectExtent l="0" t="0" r="0" b="127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9802" w14:textId="77777777" w:rsidR="00411FDF" w:rsidRPr="00411FDF" w:rsidRDefault="00411FDF" w:rsidP="00411FDF">
      <w:pPr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DEAB956" wp14:editId="50D4E352">
                <wp:simplePos x="0" y="0"/>
                <wp:positionH relativeFrom="column">
                  <wp:posOffset>4324350</wp:posOffset>
                </wp:positionH>
                <wp:positionV relativeFrom="paragraph">
                  <wp:posOffset>64135</wp:posOffset>
                </wp:positionV>
                <wp:extent cx="390525" cy="390525"/>
                <wp:effectExtent l="0" t="0" r="28575" b="28575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293C" w14:textId="77777777" w:rsidR="007E7A97" w:rsidRPr="003F184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EAB956" id="Овал 72" o:spid="_x0000_s1075" style="position:absolute;left:0;text-align:left;margin-left:340.5pt;margin-top:5.05pt;width:30.75pt;height:3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4BCB293C" w14:textId="77777777" w:rsidR="007E7A97" w:rsidRPr="003F184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7668085" w14:textId="77777777" w:rsidR="00411FDF" w:rsidRPr="00411FDF" w:rsidRDefault="00411FDF" w:rsidP="00411FDF">
      <w:pPr>
        <w:rPr>
          <w:rFonts w:ascii="Tahoma" w:hAnsi="Tahoma" w:cs="Tahoma"/>
        </w:rPr>
      </w:pPr>
      <w:r w:rsidRPr="00411FDF">
        <w:rPr>
          <w:rFonts w:ascii="Tahoma" w:hAnsi="Tahoma" w:cs="Tahoma"/>
        </w:rPr>
        <w:br w:type="page"/>
      </w:r>
    </w:p>
    <w:p w14:paraId="225D2EC2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bookmarkStart w:id="243" w:name="_Toc448310557"/>
      <w:bookmarkStart w:id="244" w:name="_Toc4762665"/>
      <w:bookmarkStart w:id="245" w:name="_Toc92964881"/>
      <w:r w:rsidRPr="00411FDF">
        <w:rPr>
          <w:rFonts w:eastAsiaTheme="majorEastAsia" w:cstheme="majorBidi"/>
          <w:b/>
          <w:szCs w:val="24"/>
        </w:rPr>
        <w:lastRenderedPageBreak/>
        <w:t>Ознакомление с инструкцией и начало теста</w:t>
      </w:r>
      <w:bookmarkEnd w:id="243"/>
      <w:bookmarkEnd w:id="244"/>
      <w:bookmarkEnd w:id="245"/>
    </w:p>
    <w:p w14:paraId="6BD7840B" w14:textId="77777777" w:rsidR="00411FDF" w:rsidRPr="00411FDF" w:rsidRDefault="00411FDF" w:rsidP="00411FDF">
      <w:r w:rsidRPr="00411FDF">
        <w:t>После выбора фоновой мелодии автоматически начинается показ инструкции.</w:t>
      </w:r>
    </w:p>
    <w:p w14:paraId="45F18358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2219AC8" wp14:editId="2E3BA3E7">
                <wp:simplePos x="0" y="0"/>
                <wp:positionH relativeFrom="column">
                  <wp:posOffset>4432300</wp:posOffset>
                </wp:positionH>
                <wp:positionV relativeFrom="paragraph">
                  <wp:posOffset>186690</wp:posOffset>
                </wp:positionV>
                <wp:extent cx="2000885" cy="7538085"/>
                <wp:effectExtent l="0" t="0" r="0" b="571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538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1FA6E1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Инструкция содержит сведения о типах заданий и времени подготовки и ответа на них</w:t>
                            </w:r>
                          </w:p>
                          <w:p w14:paraId="2451D278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203F911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Страницы инструкции автоматически переключаются через 10 секунд</w:t>
                            </w:r>
                          </w:p>
                          <w:p w14:paraId="1D76F937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78436627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4CB2E8B1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0695B854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8CD22D1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0BD7D86" w14:textId="77777777" w:rsidR="007E7A97" w:rsidRPr="00EA69AB" w:rsidRDefault="007E7A97" w:rsidP="00411FDF">
                            <w:pPr>
                              <w:spacing w:line="240" w:lineRule="auto"/>
                              <w:ind w:left="360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Для самостоятельного перехода к следующей странице нажмите «Далее»</w:t>
                            </w:r>
                          </w:p>
                          <w:p w14:paraId="70855019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455EC7CB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0238232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4D46B4FE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C9A65A4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3A3A1799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1A82C4F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BB8C9D7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4B23E93D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3BB7A27A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EE0E995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56DA2A3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3A05392E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56F7E1D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514607A9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6A0B23E" w14:textId="77777777" w:rsidR="007E7A97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5DE2B1D0" w14:textId="77777777" w:rsidR="007E7A97" w:rsidRPr="00EA69AB" w:rsidRDefault="007E7A97" w:rsidP="00411FDF">
                            <w:pPr>
                              <w:pStyle w:val="2b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5CCC68BB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После нажатия этой кнопки начнётся 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9AC8" id="Надпись 71" o:spid="_x0000_s1076" type="#_x0000_t202" style="position:absolute;left:0;text-align:left;margin-left:349pt;margin-top:14.7pt;width:157.55pt;height:593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" filled="f" stroked="f">
                <v:stroke joinstyle="round"/>
                <v:path arrowok="t"/>
                <v:textbox>
                  <w:txbxContent>
                    <w:p w14:paraId="471FA6E1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Инструкция содержит сведения о типах заданий и времени подготовки и ответа на них</w:t>
                      </w:r>
                    </w:p>
                    <w:p w14:paraId="2451D278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7203F911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Страницы инструкции автоматически переключаются через 10 секунд</w:t>
                      </w:r>
                    </w:p>
                    <w:p w14:paraId="1D76F937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78436627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4CB2E8B1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0695B854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8CD22D1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0BD7D86" w14:textId="77777777" w:rsidR="007E7A97" w:rsidRPr="00EA69AB" w:rsidRDefault="007E7A97" w:rsidP="00411FDF">
                      <w:pPr>
                        <w:spacing w:line="240" w:lineRule="auto"/>
                        <w:ind w:left="360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Для самостоятельного перехода к следующей странице нажмите «Далее»</w:t>
                      </w:r>
                    </w:p>
                    <w:p w14:paraId="70855019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455EC7CB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60238232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4D46B4FE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2C9A65A4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3A3A1799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61A82C4F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0BB8C9D7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4B23E93D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3BB7A27A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0EE0E995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656DA2A3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3A05392E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756F7E1D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514607A9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06A0B23E" w14:textId="77777777" w:rsidR="007E7A97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5DE2B1D0" w14:textId="77777777" w:rsidR="007E7A97" w:rsidRPr="00EA69AB" w:rsidRDefault="007E7A97" w:rsidP="00411FDF">
                      <w:pPr>
                        <w:pStyle w:val="2b"/>
                        <w:ind w:hanging="294"/>
                        <w:rPr>
                          <w:color w:val="C45911"/>
                        </w:rPr>
                      </w:pPr>
                    </w:p>
                    <w:p w14:paraId="5CCC68BB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После нажатия этой кнопки начнётся экзамен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0BA611" wp14:editId="76EEA926">
                <wp:simplePos x="0" y="0"/>
                <wp:positionH relativeFrom="column">
                  <wp:posOffset>3526790</wp:posOffset>
                </wp:positionH>
                <wp:positionV relativeFrom="paragraph">
                  <wp:posOffset>467995</wp:posOffset>
                </wp:positionV>
                <wp:extent cx="780415" cy="958850"/>
                <wp:effectExtent l="0" t="0" r="19685" b="31750"/>
                <wp:wrapNone/>
                <wp:docPr id="70" name="Скругленн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9588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D416" id="Скругленная соединительная линия 70" o:spid="_x0000_s1026" type="#_x0000_t38" style="position:absolute;margin-left:277.7pt;margin-top:36.85pt;width:61.45pt;height:75.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" adj="10800" strokecolor="#ed7d31" strokeweight="1pt">
                <v:stroke joinstyle="miter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DC01E1" wp14:editId="5F40DDF1">
                <wp:simplePos x="0" y="0"/>
                <wp:positionH relativeFrom="column">
                  <wp:posOffset>4070985</wp:posOffset>
                </wp:positionH>
                <wp:positionV relativeFrom="paragraph">
                  <wp:posOffset>2919730</wp:posOffset>
                </wp:positionV>
                <wp:extent cx="247015" cy="302895"/>
                <wp:effectExtent l="0" t="0" r="19685" b="20955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015" cy="302895"/>
                        </a:xfrm>
                        <a:custGeom>
                          <a:avLst/>
                          <a:gdLst>
                            <a:gd name="T0" fmla="*/ 246832 w 246832"/>
                            <a:gd name="T1" fmla="*/ 302931 h 302931"/>
                            <a:gd name="T2" fmla="*/ 28049 w 246832"/>
                            <a:gd name="T3" fmla="*/ 235613 h 302931"/>
                            <a:gd name="T4" fmla="*/ 0 w 246832"/>
                            <a:gd name="T5" fmla="*/ 0 h 30293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46832" h="302931">
                              <a:moveTo>
                                <a:pt x="246832" y="302931"/>
                              </a:moveTo>
                              <a:cubicBezTo>
                                <a:pt x="158010" y="294516"/>
                                <a:pt x="69188" y="286101"/>
                                <a:pt x="28049" y="235613"/>
                              </a:cubicBezTo>
                              <a:cubicBezTo>
                                <a:pt x="-13090" y="185125"/>
                                <a:pt x="66383" y="1309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8614" id="Полилиния 69" o:spid="_x0000_s1026" style="position:absolute;margin-left:320.55pt;margin-top:229.9pt;width:19.45pt;height:23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832,30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" path="m246832,302931c158010,294516,69188,286101,28049,235613,-13090,185125,66383,13090,,e" filled="f" strokecolor="#ed7d31" strokeweight="1pt">
                <v:stroke joinstyle="miter"/>
                <v:path arrowok="t" o:connecttype="custom" o:connectlocs="247015,302895;28070,235585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68F5226" wp14:editId="534F4F59">
                <wp:simplePos x="0" y="0"/>
                <wp:positionH relativeFrom="margin">
                  <wp:posOffset>4037330</wp:posOffset>
                </wp:positionH>
                <wp:positionV relativeFrom="paragraph">
                  <wp:posOffset>2706370</wp:posOffset>
                </wp:positionV>
                <wp:extent cx="628015" cy="200025"/>
                <wp:effectExtent l="0" t="0" r="19685" b="2857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12347" id="Скругленный прямоугольник 68" o:spid="_x0000_s1026" style="position:absolute;margin-left:317.9pt;margin-top:213.1pt;width:49.45pt;height:15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Ow1wIAAGUFAAAOAAAAZHJzL2Uyb0RvYy54bWysVF2O0zAQfkfiDpbfu0m66V+06WrVtAiJ&#10;nxULB3BjpwkkdrDdpgUhIfEIEmfgDAgJdtnlCumNGDtp6cILQvTB9WTGn2e++cY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4A3F77B" wp14:editId="4159DD9C">
                <wp:simplePos x="0" y="0"/>
                <wp:positionH relativeFrom="margin">
                  <wp:posOffset>1075055</wp:posOffset>
                </wp:positionH>
                <wp:positionV relativeFrom="paragraph">
                  <wp:posOffset>1068070</wp:posOffset>
                </wp:positionV>
                <wp:extent cx="2451735" cy="712470"/>
                <wp:effectExtent l="0" t="0" r="24765" b="11430"/>
                <wp:wrapNone/>
                <wp:docPr id="67" name="Скругленный 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867610" id="Скругленный прямоугольник 67" o:spid="_x0000_s1026" style="position:absolute;margin-left:84.65pt;margin-top:84.1pt;width:193.05pt;height:56.1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F977ECB" wp14:editId="61E7F268">
                <wp:simplePos x="0" y="0"/>
                <wp:positionH relativeFrom="column">
                  <wp:posOffset>4323715</wp:posOffset>
                </wp:positionH>
                <wp:positionV relativeFrom="paragraph">
                  <wp:posOffset>1383030</wp:posOffset>
                </wp:positionV>
                <wp:extent cx="390525" cy="390525"/>
                <wp:effectExtent l="0" t="0" r="28575" b="2857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8E29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977ECB" id="Овал 66" o:spid="_x0000_s1077" style="position:absolute;left:0;text-align:left;margin-left:340.45pt;margin-top:108.9pt;width:30.75pt;height:3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66E78E29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A4B769F" wp14:editId="5C126862">
                <wp:simplePos x="0" y="0"/>
                <wp:positionH relativeFrom="column">
                  <wp:posOffset>4312920</wp:posOffset>
                </wp:positionH>
                <wp:positionV relativeFrom="paragraph">
                  <wp:posOffset>265430</wp:posOffset>
                </wp:positionV>
                <wp:extent cx="390525" cy="390525"/>
                <wp:effectExtent l="0" t="0" r="28575" b="2857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B9BF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4B769F" id="Овал 65" o:spid="_x0000_s1078" style="position:absolute;left:0;text-align:left;margin-left:339.6pt;margin-top:20.9pt;width:30.75pt;height:30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77E5B9BF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rFonts w:ascii="Tahoma" w:hAnsi="Tahoma" w:cs="Tahoma"/>
          <w:noProof/>
        </w:rPr>
        <w:drawing>
          <wp:inline distT="0" distB="0" distL="0" distR="0" wp14:anchorId="493B6166" wp14:editId="0614722E">
            <wp:extent cx="4714875" cy="2950210"/>
            <wp:effectExtent l="0" t="0" r="9525" b="2540"/>
            <wp:docPr id="370" name="Рисунок 370" descr="\\srv-fs\SOFT\ПО Устный Английский\9 класс\Инструкции\Screens\Audiotest - Windows 10 x64-2016-02-24-17-1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\\srv-fs\SOFT\ПО Устный Английский\9 класс\Инструкции\Screens\Audiotest - Windows 10 x64-2016-02-24-17-11-1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AFCB" w14:textId="77777777" w:rsidR="00411FDF" w:rsidRPr="00411FDF" w:rsidRDefault="00411FDF" w:rsidP="00411FDF">
      <w:pPr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96D064E" wp14:editId="4697D5FF">
                <wp:simplePos x="0" y="0"/>
                <wp:positionH relativeFrom="column">
                  <wp:posOffset>4312285</wp:posOffset>
                </wp:positionH>
                <wp:positionV relativeFrom="paragraph">
                  <wp:posOffset>78740</wp:posOffset>
                </wp:positionV>
                <wp:extent cx="390525" cy="390525"/>
                <wp:effectExtent l="0" t="0" r="28575" b="28575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57255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6D064E" id="Овал 64" o:spid="_x0000_s1079" style="position:absolute;left:0;text-align:left;margin-left:339.55pt;margin-top:6.2pt;width:30.75pt;height:30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68657255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88CDD01" w14:textId="77777777" w:rsidR="00411FDF" w:rsidRPr="00411FDF" w:rsidRDefault="00411FDF" w:rsidP="00411FDF">
      <w:pPr>
        <w:rPr>
          <w:rFonts w:ascii="Tahoma" w:hAnsi="Tahoma" w:cs="Tahoma"/>
        </w:rPr>
      </w:pPr>
    </w:p>
    <w:p w14:paraId="5F075C88" w14:textId="77777777" w:rsidR="00411FDF" w:rsidRPr="00411FDF" w:rsidRDefault="00411FDF" w:rsidP="00411FDF">
      <w:pPr>
        <w:rPr>
          <w:rFonts w:ascii="Tahoma" w:hAnsi="Tahoma" w:cs="Tahoma"/>
        </w:rPr>
      </w:pPr>
    </w:p>
    <w:p w14:paraId="3875C032" w14:textId="77777777" w:rsidR="00411FDF" w:rsidRPr="00411FDF" w:rsidRDefault="00411FDF" w:rsidP="00411FDF">
      <w:pPr>
        <w:rPr>
          <w:rFonts w:ascii="Tahoma" w:hAnsi="Tahoma" w:cs="Tahoma"/>
        </w:rPr>
      </w:pPr>
    </w:p>
    <w:p w14:paraId="185B227F" w14:textId="77777777" w:rsidR="00411FDF" w:rsidRPr="00411FDF" w:rsidRDefault="00411FDF" w:rsidP="00411FDF">
      <w:pPr>
        <w:rPr>
          <w:rFonts w:ascii="Tahoma" w:hAnsi="Tahoma" w:cs="Tahoma"/>
        </w:rPr>
      </w:pPr>
    </w:p>
    <w:p w14:paraId="7B471DED" w14:textId="77777777" w:rsidR="00411FDF" w:rsidRPr="00411FDF" w:rsidRDefault="00411FDF" w:rsidP="00411FDF">
      <w:r w:rsidRPr="00411FDF">
        <w:t>После завершения инструкции открывается страница начала теста.</w:t>
      </w:r>
    </w:p>
    <w:p w14:paraId="72540B59" w14:textId="77777777" w:rsidR="00411FDF" w:rsidRPr="00411FDF" w:rsidRDefault="00411FDF" w:rsidP="00411FDF">
      <w:pPr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F9748C" wp14:editId="01F901B2">
                <wp:simplePos x="0" y="0"/>
                <wp:positionH relativeFrom="column">
                  <wp:posOffset>771525</wp:posOffset>
                </wp:positionH>
                <wp:positionV relativeFrom="paragraph">
                  <wp:posOffset>2006600</wp:posOffset>
                </wp:positionV>
                <wp:extent cx="3565525" cy="707390"/>
                <wp:effectExtent l="0" t="0" r="15875" b="35560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5525" cy="7073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3F6E4" id="Прямая соединительная линия 373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58pt" to="341.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" strokecolor="#ed7d31" strokeweight="1pt">
                <v:stroke joinstyle="miter"/>
              </v:lin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2AD2E" wp14:editId="6F7A9B4C">
                <wp:simplePos x="0" y="0"/>
                <wp:positionH relativeFrom="margin">
                  <wp:align>left</wp:align>
                </wp:positionH>
                <wp:positionV relativeFrom="paragraph">
                  <wp:posOffset>2677160</wp:posOffset>
                </wp:positionV>
                <wp:extent cx="768350" cy="200025"/>
                <wp:effectExtent l="0" t="0" r="12700" b="28575"/>
                <wp:wrapNone/>
                <wp:docPr id="372" name="Скругленный 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6E55A" id="Скругленный прямоугольник 372" o:spid="_x0000_s1026" style="position:absolute;margin-left:0;margin-top:210.8pt;width:60.5pt;height:15.7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A49E6E" wp14:editId="3F5ECA7C">
                <wp:simplePos x="0" y="0"/>
                <wp:positionH relativeFrom="column">
                  <wp:posOffset>4340860</wp:posOffset>
                </wp:positionH>
                <wp:positionV relativeFrom="paragraph">
                  <wp:posOffset>1793875</wp:posOffset>
                </wp:positionV>
                <wp:extent cx="390525" cy="390525"/>
                <wp:effectExtent l="0" t="0" r="28575" b="28575"/>
                <wp:wrapNone/>
                <wp:docPr id="371" name="Ова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3FEF5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49E6E" id="Овал 371" o:spid="_x0000_s1080" style="position:absolute;left:0;text-align:left;margin-left:341.8pt;margin-top:141.25pt;width:30.75pt;height:3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2B03FEF5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rFonts w:ascii="Tahoma" w:hAnsi="Tahoma" w:cs="Tahoma"/>
          <w:noProof/>
        </w:rPr>
        <w:drawing>
          <wp:inline distT="0" distB="0" distL="0" distR="0" wp14:anchorId="328ADFCC" wp14:editId="14B86C67">
            <wp:extent cx="4635500" cy="2894330"/>
            <wp:effectExtent l="0" t="0" r="0" b="1270"/>
            <wp:docPr id="369" name="Рисунок 369" descr="\\srv-fs\SOFT\ПО Устный Английский\9 класс\Инструкции\Screens\Audiotest - Windows 10 x64-2016-02-24-17-1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\\srv-fs\SOFT\ПО Устный Английский\9 класс\Инструкции\Screens\Audiotest - Windows 10 x64-2016-02-24-17-11-43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5816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r w:rsidRPr="00411FDF">
        <w:rPr>
          <w:rFonts w:ascii="Tahoma" w:eastAsiaTheme="majorEastAsia" w:hAnsi="Tahoma" w:cs="Tahoma"/>
          <w:b/>
          <w:szCs w:val="24"/>
        </w:rPr>
        <w:br w:type="page"/>
      </w:r>
      <w:bookmarkStart w:id="246" w:name="_Toc448310558"/>
      <w:bookmarkStart w:id="247" w:name="_Toc4762666"/>
      <w:bookmarkStart w:id="248" w:name="_Toc92964882"/>
      <w:r w:rsidRPr="00411FDF">
        <w:rPr>
          <w:rFonts w:eastAsiaTheme="majorEastAsia" w:cstheme="majorBidi"/>
          <w:b/>
          <w:szCs w:val="24"/>
        </w:rPr>
        <w:lastRenderedPageBreak/>
        <w:t>Подготовка и ответ на задания</w:t>
      </w:r>
      <w:bookmarkEnd w:id="246"/>
      <w:bookmarkEnd w:id="247"/>
      <w:bookmarkEnd w:id="248"/>
    </w:p>
    <w:p w14:paraId="61F3F61E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bookmarkStart w:id="249" w:name="_Toc445805385"/>
      <w:r w:rsidRPr="00411FDF">
        <w:rPr>
          <w:b/>
        </w:rPr>
        <w:t>А. Общий порядок ответа на каждое задание</w:t>
      </w:r>
      <w:bookmarkEnd w:id="249"/>
    </w:p>
    <w:p w14:paraId="6735CA97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Предварительная пауза – 5 секунд перед каждым заданием.</w:t>
      </w:r>
    </w:p>
    <w:p w14:paraId="15AA0010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Подготовка к ответу – 1,5 минуты на каждое задание.</w:t>
      </w:r>
    </w:p>
    <w:p w14:paraId="35D12D4C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Предварительная пауза – 5 секунд перед каждым ответом на задание.</w:t>
      </w:r>
    </w:p>
    <w:p w14:paraId="34C37B07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Ответ под аудиозапись – от 1,5 до 2 минут на каждое задание.</w:t>
      </w:r>
    </w:p>
    <w:p w14:paraId="4A537AC8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bookmarkStart w:id="250" w:name="_Toc445805386"/>
      <w:r w:rsidRPr="00411FDF">
        <w:rPr>
          <w:b/>
        </w:rPr>
        <w:t>В. Обратите внимание</w:t>
      </w:r>
      <w:bookmarkEnd w:id="250"/>
    </w:p>
    <w:p w14:paraId="7F9A302E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Контроль времени подготовки и ответа на задания осуществляется автоматически.</w:t>
      </w:r>
    </w:p>
    <w:p w14:paraId="593759A2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Все подписи в интерфейсе сделаны на языке сдаваемого экзамена.</w:t>
      </w:r>
    </w:p>
    <w:p w14:paraId="3B767EAF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Листать задания, возвращаться к ответам и заданиям нельзя, задания выводятся строго по порядку.</w:t>
      </w:r>
    </w:p>
    <w:p w14:paraId="4BE6C974" w14:textId="77777777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Для Вашего удобства программа перед каждым заданием и началом каждого ответа выдаёт предупредительное голосовое сообщение на соответствующем языке.</w:t>
      </w:r>
    </w:p>
    <w:p w14:paraId="6FCB44B9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bookmarkStart w:id="251" w:name="_Toc445805387"/>
      <w:r w:rsidRPr="00411FDF">
        <w:rPr>
          <w:b/>
        </w:rPr>
        <w:t>С. Типы заданий</w:t>
      </w:r>
      <w:bookmarkEnd w:id="251"/>
    </w:p>
    <w:p w14:paraId="64186863" w14:textId="6ADD5D46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Простые (задания №№1 и 3) – состоят из страницы подготовки и страницы ответа.</w:t>
      </w:r>
    </w:p>
    <w:p w14:paraId="17698F7C" w14:textId="4950285C" w:rsidR="00411FDF" w:rsidRPr="00411FDF" w:rsidRDefault="00411FDF" w:rsidP="00411FDF">
      <w:pPr>
        <w:numPr>
          <w:ilvl w:val="0"/>
          <w:numId w:val="1"/>
        </w:numPr>
        <w:tabs>
          <w:tab w:val="left" w:pos="1134"/>
        </w:tabs>
        <w:ind w:left="0" w:firstLine="709"/>
        <w:rPr>
          <w:rFonts w:eastAsia="Times New Roman"/>
        </w:rPr>
      </w:pPr>
      <w:r w:rsidRPr="00411FDF">
        <w:rPr>
          <w:rFonts w:eastAsia="Times New Roman"/>
        </w:rPr>
        <w:t>Задание с несколькими вопросами (задание №2) – задание содержит несколько вопросов, при ответе на задание вопросы воспроизводятся последовательно, для ответа на каждый отводится по 40 секунд.</w:t>
      </w:r>
    </w:p>
    <w:p w14:paraId="47B242A4" w14:textId="77777777" w:rsidR="00411FDF" w:rsidRPr="00411FDF" w:rsidRDefault="00411FDF" w:rsidP="00411FDF">
      <w:pPr>
        <w:spacing w:after="160" w:line="259" w:lineRule="auto"/>
        <w:ind w:firstLine="0"/>
        <w:contextualSpacing w:val="0"/>
        <w:jc w:val="left"/>
      </w:pPr>
      <w:r w:rsidRPr="00411FDF">
        <w:br w:type="page"/>
      </w:r>
    </w:p>
    <w:p w14:paraId="1CB36911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r w:rsidRPr="00411FDF">
        <w:rPr>
          <w:b/>
        </w:rPr>
        <w:lastRenderedPageBreak/>
        <w:t>Страница «Предварительная пауза перед экзаменом»</w:t>
      </w:r>
    </w:p>
    <w:p w14:paraId="29D282B3" w14:textId="77777777" w:rsidR="00411FDF" w:rsidRPr="00411FDF" w:rsidRDefault="00411FDF" w:rsidP="00411FDF"/>
    <w:p w14:paraId="0BECD87C" w14:textId="77777777" w:rsidR="00411FDF" w:rsidRPr="00411FDF" w:rsidRDefault="00411FDF" w:rsidP="00411FDF">
      <w:pPr>
        <w:spacing w:after="120"/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23765A" wp14:editId="25800063">
                <wp:simplePos x="0" y="0"/>
                <wp:positionH relativeFrom="column">
                  <wp:posOffset>4429811</wp:posOffset>
                </wp:positionH>
                <wp:positionV relativeFrom="paragraph">
                  <wp:posOffset>353035</wp:posOffset>
                </wp:positionV>
                <wp:extent cx="2000885" cy="5990844"/>
                <wp:effectExtent l="0" t="0" r="0" b="0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99084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9677EB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подготовку</w:t>
                            </w:r>
                          </w:p>
                          <w:p w14:paraId="3D8319C9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980FC53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145CE0DC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ответ</w:t>
                            </w:r>
                          </w:p>
                          <w:p w14:paraId="4A2B1031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71191172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 xml:space="preserve">Номер следующего задания </w:t>
                            </w:r>
                          </w:p>
                          <w:p w14:paraId="69BF46F6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A1231A4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Количество секунд до начала подготовки к ответу на задание</w:t>
                            </w:r>
                          </w:p>
                          <w:p w14:paraId="57075E75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50BF8E56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FC45F4B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B88A939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4D0B58B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5D15410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A92B6FD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982E533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4D9F8E79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D299397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3F100DAE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5E98F92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C35B931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40E6EE2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78C0A505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1187B79E" w14:textId="77777777" w:rsidR="007E7A97" w:rsidRPr="00EA69A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1E9BD32F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5B01810C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3C0946E" w14:textId="77777777" w:rsidR="007E7A97" w:rsidRPr="00EA69A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E0B2F74" w14:textId="77777777" w:rsidR="007E7A97" w:rsidRPr="00EA69AB" w:rsidRDefault="007E7A97" w:rsidP="00411FDF">
                            <w:pPr>
                              <w:spacing w:line="240" w:lineRule="auto"/>
                              <w:ind w:left="360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подготовку к ответу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765A" id="Надпись 137" o:spid="_x0000_s1081" type="#_x0000_t202" style="position:absolute;left:0;text-align:left;margin-left:348.8pt;margin-top:27.8pt;width:157.55pt;height:47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" filled="f" stroked="f">
                <v:stroke joinstyle="round"/>
                <v:path arrowok="t"/>
                <v:textbox>
                  <w:txbxContent>
                    <w:p w14:paraId="0E9677EB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подготовку</w:t>
                      </w:r>
                    </w:p>
                    <w:p w14:paraId="3D8319C9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6980FC53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16"/>
                        </w:rPr>
                      </w:pPr>
                    </w:p>
                    <w:p w14:paraId="145CE0DC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ответ</w:t>
                      </w:r>
                    </w:p>
                    <w:p w14:paraId="4A2B1031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71191172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 xml:space="preserve">Номер следующего задания </w:t>
                      </w:r>
                    </w:p>
                    <w:p w14:paraId="69BF46F6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A1231A4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Количество секунд до начала подготовки к ответу на задание</w:t>
                      </w:r>
                    </w:p>
                    <w:p w14:paraId="57075E75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50BF8E56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5FC45F4B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0B88A939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14D0B58B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5D15410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6A92B6FD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1982E533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4D9F8E79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D299397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3F100DAE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65E98F92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4C35B931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440E6EE2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78C0A505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1187B79E" w14:textId="77777777" w:rsidR="007E7A97" w:rsidRPr="00EA69A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1E9BD32F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5B01810C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3C0946E" w14:textId="77777777" w:rsidR="007E7A97" w:rsidRPr="00EA69A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E0B2F74" w14:textId="77777777" w:rsidR="007E7A97" w:rsidRPr="00EA69AB" w:rsidRDefault="007E7A97" w:rsidP="00411FDF">
                      <w:pPr>
                        <w:spacing w:line="240" w:lineRule="auto"/>
                        <w:ind w:left="360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подготовку к ответу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9B9775" wp14:editId="7E0E248A">
                <wp:simplePos x="0" y="0"/>
                <wp:positionH relativeFrom="column">
                  <wp:posOffset>2685415</wp:posOffset>
                </wp:positionH>
                <wp:positionV relativeFrom="paragraph">
                  <wp:posOffset>1528445</wp:posOffset>
                </wp:positionV>
                <wp:extent cx="1649095" cy="343535"/>
                <wp:effectExtent l="9525" t="19050" r="8255" b="889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343535"/>
                        </a:xfrm>
                        <a:custGeom>
                          <a:avLst/>
                          <a:gdLst>
                            <a:gd name="T0" fmla="*/ 1649286 w 1649286"/>
                            <a:gd name="T1" fmla="*/ 343723 h 343723"/>
                            <a:gd name="T2" fmla="*/ 678788 w 1649286"/>
                            <a:gd name="T3" fmla="*/ 52012 h 343723"/>
                            <a:gd name="T4" fmla="*/ 0 w 1649286"/>
                            <a:gd name="T5" fmla="*/ 1524 h 34372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49286" h="343723">
                              <a:moveTo>
                                <a:pt x="1649286" y="343723"/>
                              </a:moveTo>
                              <a:cubicBezTo>
                                <a:pt x="1301477" y="226384"/>
                                <a:pt x="953669" y="109045"/>
                                <a:pt x="678788" y="52012"/>
                              </a:cubicBezTo>
                              <a:cubicBezTo>
                                <a:pt x="403907" y="-5021"/>
                                <a:pt x="201953" y="-1749"/>
                                <a:pt x="0" y="1524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BFB4" id="Полилиния 123" o:spid="_x0000_s1026" style="position:absolute;margin-left:211.45pt;margin-top:120.35pt;width:129.85pt;height:27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49286,34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" path="m1649286,343723c1301477,226384,953669,109045,678788,52012,403907,-5021,201953,-1749,,1524e" filled="f" strokecolor="#ed7d31" strokeweight="1pt">
                <v:stroke joinstyle="miter"/>
                <v:path arrowok="t" o:connecttype="custom" o:connectlocs="1649095,343535;678709,51984;0,1523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9CB572" wp14:editId="39E9C53C">
                <wp:simplePos x="0" y="0"/>
                <wp:positionH relativeFrom="column">
                  <wp:posOffset>368300</wp:posOffset>
                </wp:positionH>
                <wp:positionV relativeFrom="paragraph">
                  <wp:posOffset>206375</wp:posOffset>
                </wp:positionV>
                <wp:extent cx="3966210" cy="1189355"/>
                <wp:effectExtent l="6985" t="11430" r="8255" b="889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6210" cy="1189355"/>
                        </a:xfrm>
                        <a:custGeom>
                          <a:avLst/>
                          <a:gdLst>
                            <a:gd name="T0" fmla="*/ 3966140 w 3966140"/>
                            <a:gd name="T1" fmla="*/ 1189281 h 1189281"/>
                            <a:gd name="T2" fmla="*/ 3163936 w 3966140"/>
                            <a:gd name="T3" fmla="*/ 538542 h 1189281"/>
                            <a:gd name="T4" fmla="*/ 667568 w 3966140"/>
                            <a:gd name="T5" fmla="*/ 420736 h 1189281"/>
                            <a:gd name="T6" fmla="*/ 0 w 3966140"/>
                            <a:gd name="T7" fmla="*/ 0 h 118928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966140" h="1189281">
                              <a:moveTo>
                                <a:pt x="3966140" y="1189281"/>
                              </a:moveTo>
                              <a:cubicBezTo>
                                <a:pt x="3839919" y="927957"/>
                                <a:pt x="3713698" y="666633"/>
                                <a:pt x="3163936" y="538542"/>
                              </a:cubicBezTo>
                              <a:cubicBezTo>
                                <a:pt x="2614174" y="410451"/>
                                <a:pt x="1194891" y="510493"/>
                                <a:pt x="667568" y="420736"/>
                              </a:cubicBezTo>
                              <a:cubicBezTo>
                                <a:pt x="140245" y="330979"/>
                                <a:pt x="70122" y="16548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A161" id="Полилиния 124" o:spid="_x0000_s1026" style="position:absolute;margin-left:29pt;margin-top:16.25pt;width:312.3pt;height:93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6140,118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" path="m3966140,1189281c3839919,927957,3713698,666633,3163936,538542,2614174,410451,1194891,510493,667568,420736,140245,330979,70122,165489,,e" filled="f" strokecolor="#ed7d31" strokeweight="1pt">
                <v:stroke joinstyle="miter"/>
                <v:path arrowok="t" o:connecttype="custom" o:connectlocs="3966210,1189355;3163992,538576;667580,420762;0,0" o:connectangles="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8405B26" wp14:editId="37F59E2B">
                <wp:simplePos x="0" y="0"/>
                <wp:positionH relativeFrom="column">
                  <wp:posOffset>4031615</wp:posOffset>
                </wp:positionH>
                <wp:positionV relativeFrom="paragraph">
                  <wp:posOffset>228600</wp:posOffset>
                </wp:positionV>
                <wp:extent cx="302895" cy="706755"/>
                <wp:effectExtent l="12700" t="14605" r="8255" b="12065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06755"/>
                        </a:xfrm>
                        <a:custGeom>
                          <a:avLst/>
                          <a:gdLst>
                            <a:gd name="T0" fmla="*/ 302930 w 302930"/>
                            <a:gd name="T1" fmla="*/ 706837 h 706837"/>
                            <a:gd name="T2" fmla="*/ 61708 w 302930"/>
                            <a:gd name="T3" fmla="*/ 420736 h 706837"/>
                            <a:gd name="T4" fmla="*/ 0 w 302930"/>
                            <a:gd name="T5" fmla="*/ 0 h 70683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2930" h="706837">
                              <a:moveTo>
                                <a:pt x="302930" y="706837"/>
                              </a:moveTo>
                              <a:cubicBezTo>
                                <a:pt x="207563" y="622689"/>
                                <a:pt x="112196" y="538542"/>
                                <a:pt x="61708" y="420736"/>
                              </a:cubicBezTo>
                              <a:cubicBezTo>
                                <a:pt x="11220" y="302930"/>
                                <a:pt x="5610" y="15146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4286" id="Полилиния 125" o:spid="_x0000_s1026" style="position:absolute;margin-left:317.45pt;margin-top:18pt;width:23.85pt;height:55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2930,70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" path="m302930,706837c207563,622689,112196,538542,61708,420736,11220,302930,5610,151465,,e" filled="f" strokecolor="#ed7d31" strokeweight="1pt">
                <v:stroke joinstyle="miter"/>
                <v:path arrowok="t" o:connecttype="custom" o:connectlocs="302895,706755;61701,420687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C19788" wp14:editId="71DF3A48">
                <wp:simplePos x="0" y="0"/>
                <wp:positionH relativeFrom="column">
                  <wp:posOffset>4625975</wp:posOffset>
                </wp:positionH>
                <wp:positionV relativeFrom="paragraph">
                  <wp:posOffset>71755</wp:posOffset>
                </wp:positionV>
                <wp:extent cx="370840" cy="342265"/>
                <wp:effectExtent l="6985" t="10160" r="22225" b="9525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342265"/>
                        </a:xfrm>
                        <a:custGeom>
                          <a:avLst/>
                          <a:gdLst>
                            <a:gd name="T0" fmla="*/ 67318 w 370815"/>
                            <a:gd name="T1" fmla="*/ 342199 h 302930"/>
                            <a:gd name="T2" fmla="*/ 370248 w 370815"/>
                            <a:gd name="T3" fmla="*/ 133077 h 302930"/>
                            <a:gd name="T4" fmla="*/ 0 w 370815"/>
                            <a:gd name="T5" fmla="*/ 0 h 3029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0815" h="302930">
                              <a:moveTo>
                                <a:pt x="67318" y="302930"/>
                              </a:moveTo>
                              <a:cubicBezTo>
                                <a:pt x="224393" y="235612"/>
                                <a:pt x="381468" y="168294"/>
                                <a:pt x="370248" y="117806"/>
                              </a:cubicBezTo>
                              <a:cubicBezTo>
                                <a:pt x="359028" y="67318"/>
                                <a:pt x="179514" y="3365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D7D6" id="Полилиния 129" o:spid="_x0000_s1026" style="position:absolute;margin-left:364.25pt;margin-top:5.65pt;width:29.2pt;height:26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0815,30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" path="m67318,302930c224393,235612,381468,168294,370248,117806,359028,67318,179514,33659,,e" filled="f" strokecolor="#ed7d31" strokeweight="1pt">
                <v:stroke joinstyle="miter"/>
                <v:path arrowok="t" o:connecttype="custom" o:connectlocs="67323,386633;370273,150357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CBE25B" wp14:editId="77B77CD2">
                <wp:simplePos x="0" y="0"/>
                <wp:positionH relativeFrom="margin">
                  <wp:posOffset>1978660</wp:posOffset>
                </wp:positionH>
                <wp:positionV relativeFrom="paragraph">
                  <wp:posOffset>1300480</wp:posOffset>
                </wp:positionV>
                <wp:extent cx="701040" cy="594360"/>
                <wp:effectExtent l="17145" t="10160" r="15240" b="14605"/>
                <wp:wrapNone/>
                <wp:docPr id="130" name="Скругленный 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2EB526" id="Скругленный прямоугольник 130" o:spid="_x0000_s1026" style="position:absolute;margin-left:155.8pt;margin-top:102.4pt;width:55.2pt;height:46.8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3C743B" wp14:editId="0B43E3AA">
                <wp:simplePos x="0" y="0"/>
                <wp:positionH relativeFrom="margin">
                  <wp:posOffset>3778885</wp:posOffset>
                </wp:positionH>
                <wp:positionV relativeFrom="paragraph">
                  <wp:posOffset>127635</wp:posOffset>
                </wp:positionV>
                <wp:extent cx="852170" cy="95250"/>
                <wp:effectExtent l="17145" t="18415" r="16510" b="10160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6A22C" id="Скругленный прямоугольник 131" o:spid="_x0000_s1026" style="position:absolute;margin-left:297.55pt;margin-top:10.05pt;width:67.1pt;height:7.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6819745" wp14:editId="749519D7">
                <wp:simplePos x="0" y="0"/>
                <wp:positionH relativeFrom="margin">
                  <wp:posOffset>3778885</wp:posOffset>
                </wp:positionH>
                <wp:positionV relativeFrom="paragraph">
                  <wp:posOffset>4445</wp:posOffset>
                </wp:positionV>
                <wp:extent cx="852805" cy="123190"/>
                <wp:effectExtent l="17145" t="9525" r="15875" b="10160"/>
                <wp:wrapNone/>
                <wp:docPr id="132" name="Скругленный 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123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371A6" id="Скругленный прямоугольник 132" o:spid="_x0000_s1026" style="position:absolute;margin-left:297.55pt;margin-top:.35pt;width:67.15pt;height:9.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0D3CE7" wp14:editId="71E61DB1">
                <wp:simplePos x="0" y="0"/>
                <wp:positionH relativeFrom="column">
                  <wp:posOffset>4328795</wp:posOffset>
                </wp:positionH>
                <wp:positionV relativeFrom="paragraph">
                  <wp:posOffset>296545</wp:posOffset>
                </wp:positionV>
                <wp:extent cx="390525" cy="390525"/>
                <wp:effectExtent l="14605" t="15875" r="13970" b="12700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24F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0D3CE7" id="Овал 133" o:spid="_x0000_s1082" style="position:absolute;left:0;text-align:left;margin-left:340.85pt;margin-top:23.35pt;width:30.75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2D08B24F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40DFCD9" wp14:editId="47A9D9E3">
                <wp:simplePos x="0" y="0"/>
                <wp:positionH relativeFrom="column">
                  <wp:posOffset>4329430</wp:posOffset>
                </wp:positionH>
                <wp:positionV relativeFrom="paragraph">
                  <wp:posOffset>1193165</wp:posOffset>
                </wp:positionV>
                <wp:extent cx="390525" cy="390525"/>
                <wp:effectExtent l="15240" t="17145" r="13335" b="11430"/>
                <wp:wrapNone/>
                <wp:docPr id="134" name="Овал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F6598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DFCD9" id="Овал 134" o:spid="_x0000_s1083" style="position:absolute;left:0;text-align:left;margin-left:340.9pt;margin-top:93.95pt;width:30.75pt;height:3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30BF6598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18B720" wp14:editId="0136226B">
                <wp:simplePos x="0" y="0"/>
                <wp:positionH relativeFrom="column">
                  <wp:posOffset>4326255</wp:posOffset>
                </wp:positionH>
                <wp:positionV relativeFrom="paragraph">
                  <wp:posOffset>739775</wp:posOffset>
                </wp:positionV>
                <wp:extent cx="390525" cy="390525"/>
                <wp:effectExtent l="12065" t="11430" r="16510" b="17145"/>
                <wp:wrapNone/>
                <wp:docPr id="135" name="Овал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DE146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18B720" id="Овал 135" o:spid="_x0000_s1084" style="position:absolute;left:0;text-align:left;margin-left:340.65pt;margin-top:58.25pt;width:30.75pt;height:3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2C6DE146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D3038B" wp14:editId="7E3BA676">
                <wp:simplePos x="0" y="0"/>
                <wp:positionH relativeFrom="column">
                  <wp:posOffset>4335145</wp:posOffset>
                </wp:positionH>
                <wp:positionV relativeFrom="paragraph">
                  <wp:posOffset>1685925</wp:posOffset>
                </wp:positionV>
                <wp:extent cx="390525" cy="390525"/>
                <wp:effectExtent l="11430" t="14605" r="17145" b="13970"/>
                <wp:wrapNone/>
                <wp:docPr id="136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42214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D3038B" id="Овал 136" o:spid="_x0000_s1085" style="position:absolute;left:0;text-align:left;margin-left:341.35pt;margin-top:132.75pt;width:30.75pt;height:30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" fillcolor="#f2f2f2" strokecolor="#ed7d31" strokeweight="1.5pt">
                <v:stroke joinstyle="miter"/>
                <v:textbox inset="0,0,0,0">
                  <w:txbxContent>
                    <w:p w14:paraId="48042214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6E06B2" wp14:editId="0503CCA2">
                <wp:simplePos x="0" y="0"/>
                <wp:positionH relativeFrom="margin">
                  <wp:posOffset>-1905</wp:posOffset>
                </wp:positionH>
                <wp:positionV relativeFrom="paragraph">
                  <wp:posOffset>-1270</wp:posOffset>
                </wp:positionV>
                <wp:extent cx="768350" cy="200025"/>
                <wp:effectExtent l="17780" t="13335" r="13970" b="15240"/>
                <wp:wrapNone/>
                <wp:docPr id="138" name="Скругленный 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8043C" id="Скругленный прямоугольник 138" o:spid="_x0000_s1026" style="position:absolute;margin-left:-.15pt;margin-top:-.1pt;width:60.5pt;height:15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rFonts w:ascii="Tahoma" w:hAnsi="Tahoma" w:cs="Tahoma"/>
          <w:noProof/>
        </w:rPr>
        <w:drawing>
          <wp:inline distT="0" distB="0" distL="0" distR="0" wp14:anchorId="7DCE20E4" wp14:editId="67D0B3F3">
            <wp:extent cx="4635500" cy="2894330"/>
            <wp:effectExtent l="0" t="0" r="0" b="1270"/>
            <wp:docPr id="382" name="Рисунок 382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BD27" w14:textId="77777777" w:rsidR="00411FDF" w:rsidRPr="00411FDF" w:rsidRDefault="00411FDF" w:rsidP="00411FDF">
      <w:pPr>
        <w:spacing w:after="120"/>
        <w:rPr>
          <w:rFonts w:ascii="Tahoma" w:hAnsi="Tahoma" w:cs="Tahoma"/>
        </w:rPr>
      </w:pPr>
    </w:p>
    <w:p w14:paraId="7A1A4C2B" w14:textId="77777777" w:rsidR="00411FDF" w:rsidRPr="00411FDF" w:rsidRDefault="00411FDF" w:rsidP="00411FDF">
      <w:pPr>
        <w:spacing w:after="120"/>
        <w:rPr>
          <w:rFonts w:ascii="Tahoma" w:hAnsi="Tahoma" w:cs="Tahoma"/>
        </w:rPr>
      </w:pPr>
    </w:p>
    <w:p w14:paraId="5DE90701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r w:rsidRPr="00411FDF">
        <w:rPr>
          <w:b/>
        </w:rPr>
        <w:t>Страница «Подготовка к ответу».</w:t>
      </w:r>
      <w:r w:rsidRPr="00411FDF">
        <w:rPr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C946B7C" wp14:editId="74EC57B3">
                <wp:simplePos x="0" y="0"/>
                <wp:positionH relativeFrom="column">
                  <wp:posOffset>3256280</wp:posOffset>
                </wp:positionH>
                <wp:positionV relativeFrom="paragraph">
                  <wp:posOffset>229870</wp:posOffset>
                </wp:positionV>
                <wp:extent cx="1624330" cy="469265"/>
                <wp:effectExtent l="0" t="3175" r="0" b="381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4330" cy="46926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402454 w 1624150"/>
                            <a:gd name="T5" fmla="*/ 468985 h 468985"/>
                            <a:gd name="T6" fmla="*/ 1565139 w 1624150"/>
                            <a:gd name="T7" fmla="*/ 59468 h 468985"/>
                            <a:gd name="T8" fmla="*/ 521713 w 1624150"/>
                            <a:gd name="T9" fmla="*/ 25809 h 468985"/>
                            <a:gd name="T10" fmla="*/ 0 w 1624150"/>
                            <a:gd name="T11" fmla="*/ 285272 h 46898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w 1624150"/>
                            <a:gd name="T17" fmla="*/ 0 h 468985"/>
                            <a:gd name="T18" fmla="*/ 1624150 w 1624150"/>
                            <a:gd name="T19" fmla="*/ 468985 h 468985"/>
                          </a:gdLst>
                          <a:ahLst/>
                          <a:cxnLst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  <a:cxn ang="T15">
                              <a:pos x="T10" y="T11"/>
                            </a:cxn>
                          </a:cxnLst>
                          <a:rect l="T16" t="T17" r="T18" b="T19"/>
                          <a:pathLst/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BAD77E" w14:textId="77777777" w:rsidR="007E7A97" w:rsidRDefault="007E7A97" w:rsidP="00411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6B7C" id="Полилиния 145" o:spid="_x0000_s1086" style="position:absolute;left:0;text-align:left;margin-left:256.4pt;margin-top:18.1pt;width:127.9pt;height:36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" adj="-11796480,,5400" path="al10800,10800@8@8@4@6,10800,10800,10800,10800@9@7l@30@31@17@18@24@25@15@16@32@33xe" filled="f" strokecolor="#ed7d31" strokeweight="1pt">
                <v:stroke joinstyle="miter"/>
                <v:formulas/>
                <v:path arrowok="t" o:connecttype="custom" o:connectlocs="1402609,469265;1565312,59504;521771,25824;0,285442" o:connectangles="0,0,0,0" textboxrect="@1,@1,@1,@1"/>
                <v:textbox>
                  <w:txbxContent>
                    <w:p w14:paraId="3EBAD77E" w14:textId="77777777" w:rsidR="007E7A97" w:rsidRDefault="007E7A97" w:rsidP="00411F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BE9518" w14:textId="77777777" w:rsidR="00411FDF" w:rsidRPr="00411FDF" w:rsidRDefault="00411FDF" w:rsidP="00411FDF">
      <w:pPr>
        <w:spacing w:after="12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9ED5E32" wp14:editId="12437ADC">
                <wp:simplePos x="0" y="0"/>
                <wp:positionH relativeFrom="margin">
                  <wp:posOffset>2931795</wp:posOffset>
                </wp:positionH>
                <wp:positionV relativeFrom="paragraph">
                  <wp:posOffset>251460</wp:posOffset>
                </wp:positionV>
                <wp:extent cx="617220" cy="229235"/>
                <wp:effectExtent l="17780" t="17780" r="12700" b="10160"/>
                <wp:wrapNone/>
                <wp:docPr id="146" name="Скругленный 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22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B69074" id="Скругленный прямоугольник 146" o:spid="_x0000_s1026" style="position:absolute;margin-left:230.85pt;margin-top:19.8pt;width:48.6pt;height:18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</w:p>
    <w:p w14:paraId="5D6A8A7D" w14:textId="77777777" w:rsidR="00411FDF" w:rsidRPr="00411FDF" w:rsidRDefault="00411FDF" w:rsidP="00411FDF">
      <w:pPr>
        <w:spacing w:after="120"/>
        <w:ind w:firstLine="0"/>
        <w:rPr>
          <w:rFonts w:ascii="Tahoma" w:hAnsi="Tahoma" w:cs="Tahoma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1CD0378" wp14:editId="710AD940">
                <wp:simplePos x="0" y="0"/>
                <wp:positionH relativeFrom="column">
                  <wp:posOffset>4329430</wp:posOffset>
                </wp:positionH>
                <wp:positionV relativeFrom="paragraph">
                  <wp:posOffset>130810</wp:posOffset>
                </wp:positionV>
                <wp:extent cx="390525" cy="390525"/>
                <wp:effectExtent l="15240" t="14605" r="13335" b="1397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4552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D0378" id="Овал 147" o:spid="_x0000_s1087" style="position:absolute;left:0;text-align:left;margin-left:340.9pt;margin-top:10.3pt;width:30.75pt;height:30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44964552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83D511A" wp14:editId="735D3F2A">
                <wp:simplePos x="0" y="0"/>
                <wp:positionH relativeFrom="column">
                  <wp:posOffset>3818255</wp:posOffset>
                </wp:positionH>
                <wp:positionV relativeFrom="paragraph">
                  <wp:posOffset>883285</wp:posOffset>
                </wp:positionV>
                <wp:extent cx="538480" cy="353060"/>
                <wp:effectExtent l="8890" t="14605" r="14605" b="1333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E2EDC" id="Прямая соединительная линия 148" o:spid="_x0000_s1026" style="position:absolute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5pt,69.55pt" to="343.0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" strokecolor="#ed7d31" strokeweight="1pt">
                <v:stroke joinstyle="miter"/>
              </v:lin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B4D1D9A" wp14:editId="387573CA">
                <wp:simplePos x="0" y="0"/>
                <wp:positionH relativeFrom="column">
                  <wp:posOffset>4345940</wp:posOffset>
                </wp:positionH>
                <wp:positionV relativeFrom="paragraph">
                  <wp:posOffset>683895</wp:posOffset>
                </wp:positionV>
                <wp:extent cx="390525" cy="390525"/>
                <wp:effectExtent l="12700" t="15240" r="15875" b="13335"/>
                <wp:wrapNone/>
                <wp:docPr id="149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0ADC0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4D1D9A" id="Овал 149" o:spid="_x0000_s1088" style="position:absolute;left:0;text-align:left;margin-left:342.2pt;margin-top:53.85pt;width:30.75pt;height:30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7520ADC0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CE7D3DE" wp14:editId="34B7AA11">
                <wp:simplePos x="0" y="0"/>
                <wp:positionH relativeFrom="column">
                  <wp:posOffset>4452620</wp:posOffset>
                </wp:positionH>
                <wp:positionV relativeFrom="paragraph">
                  <wp:posOffset>1935480</wp:posOffset>
                </wp:positionV>
                <wp:extent cx="73025" cy="692150"/>
                <wp:effectExtent l="14605" t="9525" r="7620" b="1270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25" cy="692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6E04" id="Прямая соединительная линия 150" o:spid="_x0000_s1026" style="position:absolute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pt,152.4pt" to="356.3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" strokecolor="#ed7d31" strokeweight="1pt">
                <v:stroke joinstyle="miter"/>
              </v:lin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5040D6B" wp14:editId="0783810A">
                <wp:simplePos x="0" y="0"/>
                <wp:positionH relativeFrom="column">
                  <wp:posOffset>4340225</wp:posOffset>
                </wp:positionH>
                <wp:positionV relativeFrom="paragraph">
                  <wp:posOffset>1545590</wp:posOffset>
                </wp:positionV>
                <wp:extent cx="390525" cy="390525"/>
                <wp:effectExtent l="16510" t="10160" r="12065" b="18415"/>
                <wp:wrapNone/>
                <wp:docPr id="151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6813" w14:textId="77777777" w:rsidR="007E7A97" w:rsidRPr="00EA69A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040D6B" id="Овал 151" o:spid="_x0000_s1089" style="position:absolute;left:0;text-align:left;margin-left:341.75pt;margin-top:121.7pt;width:30.75pt;height:30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56056813" w14:textId="77777777" w:rsidR="007E7A97" w:rsidRPr="00EA69A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AFA14D4" wp14:editId="46FDEBB2">
                <wp:simplePos x="0" y="0"/>
                <wp:positionH relativeFrom="margin">
                  <wp:posOffset>4110355</wp:posOffset>
                </wp:positionH>
                <wp:positionV relativeFrom="paragraph">
                  <wp:posOffset>2622550</wp:posOffset>
                </wp:positionV>
                <wp:extent cx="589280" cy="274320"/>
                <wp:effectExtent l="15240" t="10795" r="14605" b="10160"/>
                <wp:wrapNone/>
                <wp:docPr id="152" name="Скругленный 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EB57A6" id="Скругленный прямоугольник 152" o:spid="_x0000_s1026" style="position:absolute;margin-left:323.65pt;margin-top:206.5pt;width:46.4pt;height:21.6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647EDF9" wp14:editId="608128EB">
                <wp:simplePos x="0" y="0"/>
                <wp:positionH relativeFrom="margin">
                  <wp:posOffset>974090</wp:posOffset>
                </wp:positionH>
                <wp:positionV relativeFrom="paragraph">
                  <wp:posOffset>378460</wp:posOffset>
                </wp:positionV>
                <wp:extent cx="2844165" cy="1778000"/>
                <wp:effectExtent l="12700" t="14605" r="10160" b="17145"/>
                <wp:wrapNone/>
                <wp:docPr id="383" name="Скругленный 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177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93611" id="Скругленный прямоугольник 383" o:spid="_x0000_s1026" style="position:absolute;margin-left:76.7pt;margin-top:29.8pt;width:223.95pt;height:140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rFonts w:ascii="Tahoma" w:hAnsi="Tahoma" w:cs="Tahoma"/>
          <w:noProof/>
        </w:rPr>
        <w:drawing>
          <wp:inline distT="0" distB="0" distL="0" distR="0" wp14:anchorId="560BB9CE" wp14:editId="1AE3E609">
            <wp:extent cx="4635500" cy="2894330"/>
            <wp:effectExtent l="0" t="0" r="0" b="1270"/>
            <wp:docPr id="381" name="Рисунок 381" descr="\\srv-fs\SOFT\ПО Устный Английский\9 класс\Инструкции\Screens\Audiotest - Windows 10 x64-2016-02-24-17-4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\\srv-fs\SOFT\ПО Устный Английский\9 класс\Инструкции\Screens\Audiotest - Windows 10 x64-2016-02-24-17-43-48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FD645" w14:textId="77777777" w:rsidR="00411FDF" w:rsidRPr="00411FDF" w:rsidRDefault="00411FDF" w:rsidP="00411FDF">
      <w:pPr>
        <w:spacing w:after="120"/>
        <w:rPr>
          <w:rFonts w:ascii="Tahoma" w:hAnsi="Tahoma" w:cs="Tahoma"/>
        </w:rPr>
      </w:pPr>
    </w:p>
    <w:p w14:paraId="20DBEE62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r w:rsidRPr="00411FDF">
        <w:rPr>
          <w:rFonts w:ascii="Tahoma" w:hAnsi="Tahoma" w:cs="Tahoma"/>
          <w:b/>
        </w:rPr>
        <w:br w:type="page"/>
      </w:r>
      <w:r w:rsidRPr="00411FDF">
        <w:rPr>
          <w:b/>
        </w:rPr>
        <w:lastRenderedPageBreak/>
        <w:t>Страница «Предварительная пауза перед ответом на задание»</w:t>
      </w:r>
    </w:p>
    <w:p w14:paraId="3054ECDC" w14:textId="77777777" w:rsidR="00411FDF" w:rsidRPr="00411FDF" w:rsidRDefault="00411FDF" w:rsidP="00411FDF"/>
    <w:p w14:paraId="450F83CC" w14:textId="77777777" w:rsidR="00411FDF" w:rsidRPr="00411FDF" w:rsidRDefault="00411FDF" w:rsidP="00411FDF">
      <w:pPr>
        <w:ind w:firstLine="0"/>
        <w:rPr>
          <w:rFonts w:cs="Tahoma"/>
          <w:sz w:val="24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3FCA4B6" wp14:editId="7E47B1DB">
                <wp:simplePos x="0" y="0"/>
                <wp:positionH relativeFrom="column">
                  <wp:posOffset>4435475</wp:posOffset>
                </wp:positionH>
                <wp:positionV relativeFrom="paragraph">
                  <wp:posOffset>328930</wp:posOffset>
                </wp:positionV>
                <wp:extent cx="2000885" cy="7320915"/>
                <wp:effectExtent l="0" t="0" r="0" b="0"/>
                <wp:wrapNone/>
                <wp:docPr id="153" name="Надпись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3209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7AD1C2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56CDDEB6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2E5C0CA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3321C29A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13350C8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Количество секунд до начала ответа на задание</w:t>
                            </w:r>
                          </w:p>
                          <w:p w14:paraId="18AEE366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08567243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76A1C46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CCBA284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B2669CF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BB60B75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1E258A7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36FCDA4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330F7A7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8998AE0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2571789C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0D2CCC38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0AA34821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3512CDEA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D725F21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 процессе записи ответа должен отображаться ненулевой уровень громкости</w:t>
                            </w:r>
                          </w:p>
                          <w:p w14:paraId="17B835A7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0EF1825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3F7DFA11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5EEF219C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16E949CC" w14:textId="77777777" w:rsidR="007E7A97" w:rsidRPr="00C13EFB" w:rsidRDefault="007E7A97" w:rsidP="00411FDF">
                            <w:pPr>
                              <w:spacing w:line="240" w:lineRule="auto"/>
                              <w:ind w:left="360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Кнопка досрочного завершения ответа</w:t>
                            </w:r>
                          </w:p>
                          <w:p w14:paraId="0EC0CEB6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36"/>
                              </w:rPr>
                            </w:pPr>
                          </w:p>
                          <w:p w14:paraId="15C6C70E" w14:textId="77777777" w:rsidR="007E7A97" w:rsidRPr="00C13EFB" w:rsidRDefault="007E7A97" w:rsidP="00411FDF">
                            <w:pPr>
                              <w:spacing w:line="240" w:lineRule="auto"/>
                              <w:ind w:left="360" w:firstLine="0"/>
                              <w:jc w:val="left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A4B6" id="Надпись 153" o:spid="_x0000_s1090" type="#_x0000_t202" style="position:absolute;left:0;text-align:left;margin-left:349.25pt;margin-top:25.9pt;width:157.55pt;height:576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" filled="f" stroked="f">
                <v:stroke joinstyle="round"/>
                <v:path arrowok="t"/>
                <v:textbox>
                  <w:txbxContent>
                    <w:p w14:paraId="647AD1C2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56CDDEB6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2E5C0CA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32"/>
                        </w:rPr>
                      </w:pPr>
                    </w:p>
                    <w:p w14:paraId="3321C29A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13350C8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Количество секунд до начала ответа на задание</w:t>
                      </w:r>
                    </w:p>
                    <w:p w14:paraId="18AEE366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08567243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776A1C46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3CCBA284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6B2669CF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3BB60B75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51E258A7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736FCDA4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330F7A7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8998AE0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2571789C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0D2CCC38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0AA34821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3512CDEA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D725F21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 процессе записи ответа должен отображаться ненулевой уровень громкости</w:t>
                      </w:r>
                    </w:p>
                    <w:p w14:paraId="17B835A7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0EF1825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3F7DFA11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5EEF219C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20"/>
                        </w:rPr>
                      </w:pPr>
                    </w:p>
                    <w:p w14:paraId="16E949CC" w14:textId="77777777" w:rsidR="007E7A97" w:rsidRPr="00C13EFB" w:rsidRDefault="007E7A97" w:rsidP="00411FDF">
                      <w:pPr>
                        <w:spacing w:line="240" w:lineRule="auto"/>
                        <w:ind w:left="360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Кнопка досрочного завершения ответа</w:t>
                      </w:r>
                    </w:p>
                    <w:p w14:paraId="0EC0CEB6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36"/>
                        </w:rPr>
                      </w:pPr>
                    </w:p>
                    <w:p w14:paraId="15C6C70E" w14:textId="77777777" w:rsidR="007E7A97" w:rsidRPr="00C13EFB" w:rsidRDefault="007E7A97" w:rsidP="00411FDF">
                      <w:pPr>
                        <w:spacing w:line="240" w:lineRule="auto"/>
                        <w:ind w:left="360" w:firstLine="0"/>
                        <w:jc w:val="left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ответ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F7F134D" wp14:editId="69142472">
                <wp:simplePos x="0" y="0"/>
                <wp:positionH relativeFrom="column">
                  <wp:posOffset>2672080</wp:posOffset>
                </wp:positionH>
                <wp:positionV relativeFrom="paragraph">
                  <wp:posOffset>1403985</wp:posOffset>
                </wp:positionV>
                <wp:extent cx="1638935" cy="238125"/>
                <wp:effectExtent l="15240" t="6985" r="12700" b="12065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935" cy="238125"/>
                        </a:xfrm>
                        <a:custGeom>
                          <a:avLst/>
                          <a:gdLst>
                            <a:gd name="T0" fmla="*/ 1638795 w 1638795"/>
                            <a:gd name="T1" fmla="*/ 0 h 238370"/>
                            <a:gd name="T2" fmla="*/ 783772 w 1638795"/>
                            <a:gd name="T3" fmla="*/ 201881 h 238370"/>
                            <a:gd name="T4" fmla="*/ 0 w 1638795"/>
                            <a:gd name="T5" fmla="*/ 237507 h 23837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38795" h="238370">
                              <a:moveTo>
                                <a:pt x="1638795" y="0"/>
                              </a:moveTo>
                              <a:cubicBezTo>
                                <a:pt x="1347850" y="81148"/>
                                <a:pt x="1056905" y="162296"/>
                                <a:pt x="783772" y="201881"/>
                              </a:cubicBezTo>
                              <a:cubicBezTo>
                                <a:pt x="510639" y="241466"/>
                                <a:pt x="255319" y="239486"/>
                                <a:pt x="0" y="23750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32ADC" id="Полилиния 154" o:spid="_x0000_s1026" style="position:absolute;margin-left:210.4pt;margin-top:110.55pt;width:129.05pt;height:18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38795,23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" path="m1638795,c1347850,81148,1056905,162296,783772,201881,510639,241466,255319,239486,,237507e" filled="f" strokecolor="#ed7d31" strokeweight="1pt">
                <v:stroke joinstyle="miter"/>
                <v:path arrowok="t" o:connecttype="custom" o:connectlocs="1638935,0;783839,201674;0,237263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4C72173" wp14:editId="265B122B">
                <wp:simplePos x="0" y="0"/>
                <wp:positionH relativeFrom="column">
                  <wp:posOffset>4304665</wp:posOffset>
                </wp:positionH>
                <wp:positionV relativeFrom="paragraph">
                  <wp:posOffset>1224915</wp:posOffset>
                </wp:positionV>
                <wp:extent cx="390525" cy="390525"/>
                <wp:effectExtent l="9525" t="18415" r="9525" b="10160"/>
                <wp:wrapNone/>
                <wp:docPr id="155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9BAE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  <w:p w14:paraId="578A5274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C72173" id="Овал 155" o:spid="_x0000_s1091" style="position:absolute;left:0;text-align:left;margin-left:338.95pt;margin-top:96.45pt;width:30.75pt;height:3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753D9BAE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  <w:p w14:paraId="578A5274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D4C9D9" wp14:editId="14505596">
                <wp:simplePos x="0" y="0"/>
                <wp:positionH relativeFrom="margin">
                  <wp:posOffset>1971040</wp:posOffset>
                </wp:positionH>
                <wp:positionV relativeFrom="paragraph">
                  <wp:posOffset>1296035</wp:posOffset>
                </wp:positionV>
                <wp:extent cx="701040" cy="594360"/>
                <wp:effectExtent l="9525" t="13335" r="13335" b="11430"/>
                <wp:wrapNone/>
                <wp:docPr id="156" name="Скругленный 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2C096" id="Скругленный прямоугольник 156" o:spid="_x0000_s1026" style="position:absolute;margin-left:155.2pt;margin-top:102.05pt;width:55.2pt;height:46.8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rFonts w:cs="Tahoma"/>
          <w:noProof/>
        </w:rPr>
        <w:drawing>
          <wp:inline distT="0" distB="0" distL="0" distR="0" wp14:anchorId="68F02778" wp14:editId="60270779">
            <wp:extent cx="4635500" cy="2894330"/>
            <wp:effectExtent l="0" t="0" r="0" b="1270"/>
            <wp:docPr id="191" name="Рисунок 191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F4B5" w14:textId="77777777" w:rsidR="00411FDF" w:rsidRPr="00411FDF" w:rsidRDefault="00411FDF" w:rsidP="00411FDF">
      <w:pPr>
        <w:ind w:firstLine="0"/>
        <w:rPr>
          <w:rFonts w:cs="Tahoma"/>
          <w:sz w:val="24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456A7D7" wp14:editId="1B71B8C0">
                <wp:simplePos x="0" y="0"/>
                <wp:positionH relativeFrom="column">
                  <wp:posOffset>1792522</wp:posOffset>
                </wp:positionH>
                <wp:positionV relativeFrom="paragraph">
                  <wp:posOffset>2818572</wp:posOffset>
                </wp:positionV>
                <wp:extent cx="2505710" cy="1089577"/>
                <wp:effectExtent l="0" t="0" r="27940" b="15875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710" cy="1089577"/>
                        </a:xfrm>
                        <a:custGeom>
                          <a:avLst/>
                          <a:gdLst>
                            <a:gd name="T0" fmla="*/ 2505694 w 2505694"/>
                            <a:gd name="T1" fmla="*/ 1021278 h 1021278"/>
                            <a:gd name="T2" fmla="*/ 581891 w 2505694"/>
                            <a:gd name="T3" fmla="*/ 825335 h 1021278"/>
                            <a:gd name="T4" fmla="*/ 0 w 2505694"/>
                            <a:gd name="T5" fmla="*/ 0 h 102127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05694" h="1021278">
                              <a:moveTo>
                                <a:pt x="2505694" y="1021278"/>
                              </a:moveTo>
                              <a:cubicBezTo>
                                <a:pt x="1752600" y="1008413"/>
                                <a:pt x="999507" y="995548"/>
                                <a:pt x="581891" y="825335"/>
                              </a:cubicBezTo>
                              <a:cubicBezTo>
                                <a:pt x="164275" y="655122"/>
                                <a:pt x="82137" y="32756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4C82" id="Полилиния 157" o:spid="_x0000_s1026" style="position:absolute;margin-left:141.15pt;margin-top:221.95pt;width:197.3pt;height:85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5694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" path="m2505694,1021278c1752600,1008413,999507,995548,581891,825335,164275,655122,82137,327561,,e" filled="f" strokecolor="#ed7d31" strokeweight="1pt">
                <v:stroke joinstyle="miter"/>
                <v:path arrowok="t" o:connecttype="custom" o:connectlocs="2505710,1089577;581895,880530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4C968D3" wp14:editId="6DC76701">
                <wp:simplePos x="0" y="0"/>
                <wp:positionH relativeFrom="column">
                  <wp:posOffset>3875764</wp:posOffset>
                </wp:positionH>
                <wp:positionV relativeFrom="paragraph">
                  <wp:posOffset>2818572</wp:posOffset>
                </wp:positionV>
                <wp:extent cx="433705" cy="461866"/>
                <wp:effectExtent l="0" t="0" r="23495" b="33655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61866"/>
                        </a:xfrm>
                        <a:custGeom>
                          <a:avLst/>
                          <a:gdLst>
                            <a:gd name="T0" fmla="*/ 433449 w 433449"/>
                            <a:gd name="T1" fmla="*/ 391885 h 401200"/>
                            <a:gd name="T2" fmla="*/ 190005 w 433449"/>
                            <a:gd name="T3" fmla="*/ 350322 h 401200"/>
                            <a:gd name="T4" fmla="*/ 0 w 433449"/>
                            <a:gd name="T5" fmla="*/ 0 h 4012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3449" h="401200">
                              <a:moveTo>
                                <a:pt x="433449" y="391885"/>
                              </a:moveTo>
                              <a:cubicBezTo>
                                <a:pt x="347847" y="403760"/>
                                <a:pt x="262246" y="415636"/>
                                <a:pt x="190005" y="350322"/>
                              </a:cubicBezTo>
                              <a:cubicBezTo>
                                <a:pt x="117764" y="285008"/>
                                <a:pt x="58882" y="14250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112D7" id="Полилиния 158" o:spid="_x0000_s1026" style="position:absolute;margin-left:305.2pt;margin-top:221.95pt;width:34.15pt;height:36.3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3449,40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" path="m433449,391885c347847,403760,262246,415636,190005,350322,117764,285008,58882,142504,,e" filled="f" strokecolor="#ed7d31" strokeweight="1pt">
                <v:stroke joinstyle="miter"/>
                <v:path arrowok="t" o:connecttype="custom" o:connectlocs="433705,451142;190117,403295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5C7710D" wp14:editId="1F48B18D">
                <wp:simplePos x="0" y="0"/>
                <wp:positionH relativeFrom="margin">
                  <wp:posOffset>3446780</wp:posOffset>
                </wp:positionH>
                <wp:positionV relativeFrom="paragraph">
                  <wp:posOffset>2548890</wp:posOffset>
                </wp:positionV>
                <wp:extent cx="1080770" cy="266700"/>
                <wp:effectExtent l="0" t="0" r="24130" b="19050"/>
                <wp:wrapNone/>
                <wp:docPr id="159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83700" id="Скругленный прямоугольник 159" o:spid="_x0000_s1026" style="position:absolute;margin-left:271.4pt;margin-top:200.7pt;width:85.1pt;height:21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1wK1wIAAGgFAAAOAAAAZHJzL2Uyb0RvYy54bWysVF2O0zAQfkfiDpbfu0m66V+06WrVtAiJ&#10;nxULB3BjpwkkdrDdpgUhIfEIEmfgDAgJdtnlCumNGDtp6cILQvTB9WTGn2e++Tw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2D0400B" wp14:editId="4A35CD52">
                <wp:simplePos x="0" y="0"/>
                <wp:positionH relativeFrom="margin">
                  <wp:posOffset>976630</wp:posOffset>
                </wp:positionH>
                <wp:positionV relativeFrom="paragraph">
                  <wp:posOffset>2566974</wp:posOffset>
                </wp:positionV>
                <wp:extent cx="2446020" cy="249555"/>
                <wp:effectExtent l="0" t="0" r="11430" b="17145"/>
                <wp:wrapNone/>
                <wp:docPr id="160" name="Скругленный 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A132C" id="Скругленный прямоугольник 160" o:spid="_x0000_s1026" style="position:absolute;margin-left:76.9pt;margin-top:202.1pt;width:192.6pt;height:19.6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D12AF24" wp14:editId="20D59E38">
                <wp:simplePos x="0" y="0"/>
                <wp:positionH relativeFrom="column">
                  <wp:posOffset>4138295</wp:posOffset>
                </wp:positionH>
                <wp:positionV relativeFrom="paragraph">
                  <wp:posOffset>388620</wp:posOffset>
                </wp:positionV>
                <wp:extent cx="172085" cy="318770"/>
                <wp:effectExtent l="14605" t="14605" r="13335" b="28575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318770"/>
                        </a:xfrm>
                        <a:custGeom>
                          <a:avLst/>
                          <a:gdLst>
                            <a:gd name="T0" fmla="*/ 172192 w 172192"/>
                            <a:gd name="T1" fmla="*/ 290946 h 318942"/>
                            <a:gd name="T2" fmla="*/ 29688 w 172192"/>
                            <a:gd name="T3" fmla="*/ 290946 h 318942"/>
                            <a:gd name="T4" fmla="*/ 0 w 172192"/>
                            <a:gd name="T5" fmla="*/ 0 h 3189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192" h="318942">
                              <a:moveTo>
                                <a:pt x="172192" y="290946"/>
                              </a:moveTo>
                              <a:cubicBezTo>
                                <a:pt x="115289" y="315191"/>
                                <a:pt x="58387" y="339437"/>
                                <a:pt x="29688" y="290946"/>
                              </a:cubicBezTo>
                              <a:cubicBezTo>
                                <a:pt x="989" y="242455"/>
                                <a:pt x="34636" y="2968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1965B" id="Полилиния 161" o:spid="_x0000_s1026" style="position:absolute;margin-left:325.85pt;margin-top:30.6pt;width:13.55pt;height:25.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192,31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" path="m172192,290946v-56903,24245,-113805,48491,-142504,c989,242455,34636,29688,,e" filled="f" strokecolor="#ed7d31" strokeweight="1pt">
                <v:stroke joinstyle="miter"/>
                <v:path arrowok="t" o:connecttype="custom" o:connectlocs="172085,290789;29670,290789;0,0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E238F47" wp14:editId="753C74D3">
                <wp:simplePos x="0" y="0"/>
                <wp:positionH relativeFrom="column">
                  <wp:posOffset>3366770</wp:posOffset>
                </wp:positionH>
                <wp:positionV relativeFrom="paragraph">
                  <wp:posOffset>1041400</wp:posOffset>
                </wp:positionV>
                <wp:extent cx="944245" cy="201930"/>
                <wp:effectExtent l="14605" t="10160" r="12700" b="6985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245" cy="201930"/>
                        </a:xfrm>
                        <a:custGeom>
                          <a:avLst/>
                          <a:gdLst>
                            <a:gd name="T0" fmla="*/ 944088 w 944088"/>
                            <a:gd name="T1" fmla="*/ 201880 h 201880"/>
                            <a:gd name="T2" fmla="*/ 0 w 944088"/>
                            <a:gd name="T3" fmla="*/ 0 h 20188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4088" h="201880">
                              <a:moveTo>
                                <a:pt x="944088" y="2018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23F3" id="Полилиния 162" o:spid="_x0000_s1026" style="position:absolute;margin-left:265.1pt;margin-top:82pt;width:74.35pt;height:15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4088,20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" path="m944088,201880l,e" filled="f" strokecolor="#ed7d31" strokeweight="1pt">
                <v:stroke joinstyle="miter"/>
                <v:path arrowok="t" o:connecttype="custom" o:connectlocs="944245,201930;0,0" o:connectangles="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B5AC148" wp14:editId="53B5C018">
                <wp:simplePos x="0" y="0"/>
                <wp:positionH relativeFrom="column">
                  <wp:posOffset>231775</wp:posOffset>
                </wp:positionH>
                <wp:positionV relativeFrom="paragraph">
                  <wp:posOffset>1931670</wp:posOffset>
                </wp:positionV>
                <wp:extent cx="4079240" cy="546735"/>
                <wp:effectExtent l="13335" t="52705" r="12700" b="1016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9240" cy="546735"/>
                        </a:xfrm>
                        <a:custGeom>
                          <a:avLst/>
                          <a:gdLst>
                            <a:gd name="T0" fmla="*/ 4079174 w 4079174"/>
                            <a:gd name="T1" fmla="*/ 83348 h 546485"/>
                            <a:gd name="T2" fmla="*/ 1157844 w 4079174"/>
                            <a:gd name="T3" fmla="*/ 35846 h 546485"/>
                            <a:gd name="T4" fmla="*/ 0 w 4079174"/>
                            <a:gd name="T5" fmla="*/ 546485 h 54648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79174" h="546485">
                              <a:moveTo>
                                <a:pt x="4079174" y="83348"/>
                              </a:moveTo>
                              <a:cubicBezTo>
                                <a:pt x="2958440" y="21002"/>
                                <a:pt x="1837706" y="-41343"/>
                                <a:pt x="1157844" y="35846"/>
                              </a:cubicBezTo>
                              <a:cubicBezTo>
                                <a:pt x="477982" y="113035"/>
                                <a:pt x="238991" y="329760"/>
                                <a:pt x="0" y="54648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F48D" id="Полилиния 163" o:spid="_x0000_s1026" style="position:absolute;margin-left:18.25pt;margin-top:152.1pt;width:321.2pt;height:43.0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79174,54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" path="m4079174,83348c2958440,21002,1837706,-41343,1157844,35846,477982,113035,238991,329760,,546485e" filled="f" strokecolor="#ed7d31" strokeweight="1pt">
                <v:stroke joinstyle="miter"/>
                <v:path arrowok="t" o:connecttype="custom" o:connectlocs="4079240,83386;1157863,35862;0,546735" o:connectangles="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E9749DB" wp14:editId="0CF96167">
                <wp:simplePos x="0" y="0"/>
                <wp:positionH relativeFrom="column">
                  <wp:posOffset>4298315</wp:posOffset>
                </wp:positionH>
                <wp:positionV relativeFrom="paragraph">
                  <wp:posOffset>3688715</wp:posOffset>
                </wp:positionV>
                <wp:extent cx="390525" cy="390525"/>
                <wp:effectExtent l="12700" t="9525" r="15875" b="9525"/>
                <wp:wrapNone/>
                <wp:docPr id="164" name="Ова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9B921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11</w:t>
                            </w:r>
                          </w:p>
                          <w:p w14:paraId="5C301069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749DB" id="Овал 164" o:spid="_x0000_s1092" style="position:absolute;left:0;text-align:left;margin-left:338.45pt;margin-top:290.45pt;width:30.75pt;height:30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7AA9B921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11</w:t>
                      </w:r>
                    </w:p>
                    <w:p w14:paraId="5C301069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61A7639" wp14:editId="50363F53">
                <wp:simplePos x="0" y="0"/>
                <wp:positionH relativeFrom="column">
                  <wp:posOffset>4304665</wp:posOffset>
                </wp:positionH>
                <wp:positionV relativeFrom="paragraph">
                  <wp:posOffset>3071495</wp:posOffset>
                </wp:positionV>
                <wp:extent cx="390525" cy="390525"/>
                <wp:effectExtent l="9525" t="11430" r="9525" b="17145"/>
                <wp:wrapNone/>
                <wp:docPr id="165" name="Ова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6A076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</w:p>
                          <w:p w14:paraId="5EC673CE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1A7639" id="Овал 165" o:spid="_x0000_s1093" style="position:absolute;left:0;text-align:left;margin-left:338.95pt;margin-top:241.85pt;width:30.75pt;height:30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0386A076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10</w:t>
                      </w:r>
                    </w:p>
                    <w:p w14:paraId="5EC673CE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C282C18" wp14:editId="3C305F7F">
                <wp:simplePos x="0" y="0"/>
                <wp:positionH relativeFrom="column">
                  <wp:posOffset>4302760</wp:posOffset>
                </wp:positionH>
                <wp:positionV relativeFrom="paragraph">
                  <wp:posOffset>1816735</wp:posOffset>
                </wp:positionV>
                <wp:extent cx="390525" cy="390525"/>
                <wp:effectExtent l="17145" t="13970" r="11430" b="14605"/>
                <wp:wrapNone/>
                <wp:docPr id="166" name="Овал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79D2E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5495C00E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282C18" id="Овал 166" o:spid="_x0000_s1094" style="position:absolute;left:0;text-align:left;margin-left:338.8pt;margin-top:143.05pt;width:30.75pt;height:30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4379D2E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9</w:t>
                      </w:r>
                    </w:p>
                    <w:p w14:paraId="5495C00E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6CC6F9E" wp14:editId="0BE2CA22">
                <wp:simplePos x="0" y="0"/>
                <wp:positionH relativeFrom="column">
                  <wp:posOffset>4302760</wp:posOffset>
                </wp:positionH>
                <wp:positionV relativeFrom="paragraph">
                  <wp:posOffset>1033145</wp:posOffset>
                </wp:positionV>
                <wp:extent cx="390525" cy="390525"/>
                <wp:effectExtent l="17145" t="11430" r="11430" b="17145"/>
                <wp:wrapNone/>
                <wp:docPr id="167" name="Ова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F683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</w:p>
                          <w:p w14:paraId="4C67F514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CC6F9E" id="Овал 167" o:spid="_x0000_s1095" style="position:absolute;left:0;text-align:left;margin-left:338.8pt;margin-top:81.35pt;width:30.75pt;height:30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372F683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8</w:t>
                      </w:r>
                    </w:p>
                    <w:p w14:paraId="4C67F514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67123A4" wp14:editId="0D710147">
                <wp:simplePos x="0" y="0"/>
                <wp:positionH relativeFrom="margin">
                  <wp:posOffset>17780</wp:posOffset>
                </wp:positionH>
                <wp:positionV relativeFrom="paragraph">
                  <wp:posOffset>2466340</wp:posOffset>
                </wp:positionV>
                <wp:extent cx="225425" cy="480695"/>
                <wp:effectExtent l="18415" t="15875" r="13335" b="17780"/>
                <wp:wrapNone/>
                <wp:docPr id="168" name="Скругленный 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D3399" id="Скругленный прямоугольник 168" o:spid="_x0000_s1026" style="position:absolute;margin-left:1.4pt;margin-top:194.2pt;width:17.75pt;height:37.8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hV2AIAAGcFAAAOAAAAZHJzL2Uyb0RvYy54bWysVF2O0zAQfkfiDpbfu0m66V+06WrVtAiJ&#10;nxULB3BjpwkkdrDdpgUhIfEIEmfgDAgJdtnlCumNGDtp6cILQvTB9WTGn2e++cY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4ACB32" wp14:editId="2762252B">
                <wp:simplePos x="0" y="0"/>
                <wp:positionH relativeFrom="margin">
                  <wp:posOffset>1252855</wp:posOffset>
                </wp:positionH>
                <wp:positionV relativeFrom="paragraph">
                  <wp:posOffset>417830</wp:posOffset>
                </wp:positionV>
                <wp:extent cx="2101850" cy="1003300"/>
                <wp:effectExtent l="15240" t="15240" r="16510" b="10160"/>
                <wp:wrapNone/>
                <wp:docPr id="169" name="Скругленный 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DE89B" id="Скругленный прямоугольник 169" o:spid="_x0000_s1026" style="position:absolute;margin-left:98.65pt;margin-top:32.9pt;width:165.5pt;height:79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B389A97" wp14:editId="458F86FF">
                <wp:simplePos x="0" y="0"/>
                <wp:positionH relativeFrom="margin">
                  <wp:posOffset>3889375</wp:posOffset>
                </wp:positionH>
                <wp:positionV relativeFrom="paragraph">
                  <wp:posOffset>174625</wp:posOffset>
                </wp:positionV>
                <wp:extent cx="653415" cy="214630"/>
                <wp:effectExtent l="13335" t="10160" r="9525" b="13335"/>
                <wp:wrapNone/>
                <wp:docPr id="170" name="Скругленный 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214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77F49" id="Скругленный прямоугольник 170" o:spid="_x0000_s1026" style="position:absolute;margin-left:306.25pt;margin-top:13.75pt;width:51.45pt;height:16.9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3AAD18" wp14:editId="1C0F3E00">
                <wp:simplePos x="0" y="0"/>
                <wp:positionH relativeFrom="column">
                  <wp:posOffset>4302760</wp:posOffset>
                </wp:positionH>
                <wp:positionV relativeFrom="paragraph">
                  <wp:posOffset>488315</wp:posOffset>
                </wp:positionV>
                <wp:extent cx="390525" cy="390525"/>
                <wp:effectExtent l="17145" t="9525" r="11430" b="9525"/>
                <wp:wrapNone/>
                <wp:docPr id="171" name="Овал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1BE5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AAD18" id="Овал 171" o:spid="_x0000_s1096" style="position:absolute;left:0;text-align:left;margin-left:338.8pt;margin-top:38.45pt;width:30.75pt;height:30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51751BE5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rFonts w:cs="Tahoma"/>
          <w:noProof/>
          <w:sz w:val="24"/>
        </w:rPr>
        <w:drawing>
          <wp:inline distT="0" distB="0" distL="0" distR="0" wp14:anchorId="0FCA3608" wp14:editId="5B8794F1">
            <wp:extent cx="4547870" cy="2846705"/>
            <wp:effectExtent l="0" t="0" r="5080" b="0"/>
            <wp:docPr id="202" name="Рисунок 202" descr="\\srv-fs\SOFT\ПО Устный Английский\9 класс\Инструкции\Screens\Audiotest - Windows 10 x64-2016-02-24-17-4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\\srv-fs\SOFT\ПО Устный Английский\9 класс\Инструкции\Screens\Audiotest - Windows 10 x64-2016-02-24-17-45-33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CE85" w14:textId="77777777" w:rsidR="00411FDF" w:rsidRPr="00411FDF" w:rsidRDefault="00411FDF" w:rsidP="00411FDF"/>
    <w:p w14:paraId="1B4EAD72" w14:textId="77777777" w:rsidR="00411FDF" w:rsidRPr="00411FDF" w:rsidRDefault="00411FDF" w:rsidP="00411FDF">
      <w:pPr>
        <w:tabs>
          <w:tab w:val="left" w:pos="1701"/>
        </w:tabs>
        <w:spacing w:before="200"/>
        <w:ind w:left="709" w:firstLine="0"/>
        <w:outlineLvl w:val="3"/>
        <w:rPr>
          <w:b/>
        </w:rPr>
      </w:pPr>
      <w:r w:rsidRPr="00411FDF">
        <w:rPr>
          <w:rFonts w:cs="Tahoma"/>
          <w:b/>
          <w:bCs/>
        </w:rPr>
        <w:br w:type="page"/>
      </w:r>
      <w:r w:rsidRPr="00411FDF">
        <w:rPr>
          <w:b/>
        </w:rPr>
        <w:lastRenderedPageBreak/>
        <w:t>Страница записи ответа задания №2</w:t>
      </w:r>
    </w:p>
    <w:p w14:paraId="34609BD2" w14:textId="77777777" w:rsidR="00411FDF" w:rsidRPr="00411FDF" w:rsidRDefault="00411FDF" w:rsidP="00411FDF"/>
    <w:p w14:paraId="7946A3F9" w14:textId="77777777" w:rsidR="00411FDF" w:rsidRPr="00411FDF" w:rsidRDefault="00411FDF" w:rsidP="00411FDF">
      <w:pPr>
        <w:ind w:firstLine="0"/>
        <w:rPr>
          <w:sz w:val="24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B69B8B0" wp14:editId="21DF41A8">
                <wp:simplePos x="0" y="0"/>
                <wp:positionH relativeFrom="column">
                  <wp:posOffset>4437126</wp:posOffset>
                </wp:positionH>
                <wp:positionV relativeFrom="paragraph">
                  <wp:posOffset>45796</wp:posOffset>
                </wp:positionV>
                <wp:extent cx="2000885" cy="3547872"/>
                <wp:effectExtent l="0" t="0" r="0" b="0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54787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2E82AA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6F577851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09AF9CFC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Номер вопроса</w:t>
                            </w:r>
                          </w:p>
                          <w:p w14:paraId="31263635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1FA4DBF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Время, оставшееся до воспроизведения следующего вопроса</w:t>
                            </w:r>
                          </w:p>
                          <w:p w14:paraId="1A855E99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098ACEA1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Общее время ответа на задание</w:t>
                            </w:r>
                          </w:p>
                          <w:p w14:paraId="2D25AF10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9B9B19C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B8B0" id="Надпись 172" o:spid="_x0000_s1097" type="#_x0000_t202" style="position:absolute;left:0;text-align:left;margin-left:349.4pt;margin-top:3.6pt;width:157.55pt;height:279.3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" filled="f" stroked="f">
                <v:stroke joinstyle="round"/>
                <v:path arrowok="t"/>
                <v:textbox>
                  <w:txbxContent>
                    <w:p w14:paraId="0C2E82AA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6F577851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28"/>
                        </w:rPr>
                      </w:pPr>
                    </w:p>
                    <w:p w14:paraId="09AF9CFC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Номер вопроса</w:t>
                      </w:r>
                    </w:p>
                    <w:p w14:paraId="31263635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21FA4DBF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Время, оставшееся до воспроизведения следующего вопроса</w:t>
                      </w:r>
                    </w:p>
                    <w:p w14:paraId="1A855E99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32"/>
                        </w:rPr>
                      </w:pPr>
                    </w:p>
                    <w:p w14:paraId="098ACEA1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Общее время ответа на задание</w:t>
                      </w:r>
                    </w:p>
                    <w:p w14:paraId="2D25AF10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9B9B19C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</w:r>
                    </w:p>
                  </w:txbxContent>
                </v:textbox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CE69E7B" wp14:editId="065A7D00">
                <wp:simplePos x="0" y="0"/>
                <wp:positionH relativeFrom="column">
                  <wp:posOffset>3271465</wp:posOffset>
                </wp:positionH>
                <wp:positionV relativeFrom="paragraph">
                  <wp:posOffset>1790948</wp:posOffset>
                </wp:positionV>
                <wp:extent cx="1022653" cy="914400"/>
                <wp:effectExtent l="0" t="0" r="25400" b="1905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653" cy="914400"/>
                        </a:xfrm>
                        <a:custGeom>
                          <a:avLst/>
                          <a:gdLst>
                            <a:gd name="T0" fmla="*/ 688769 w 688769"/>
                            <a:gd name="T1" fmla="*/ 0 h 962629"/>
                            <a:gd name="T2" fmla="*/ 409699 w 688769"/>
                            <a:gd name="T3" fmla="*/ 290946 h 962629"/>
                            <a:gd name="T4" fmla="*/ 136567 w 688769"/>
                            <a:gd name="T5" fmla="*/ 855024 h 962629"/>
                            <a:gd name="T6" fmla="*/ 0 w 688769"/>
                            <a:gd name="T7" fmla="*/ 961901 h 96262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688769" h="962629">
                              <a:moveTo>
                                <a:pt x="688769" y="0"/>
                              </a:moveTo>
                              <a:cubicBezTo>
                                <a:pt x="595251" y="74221"/>
                                <a:pt x="501733" y="148442"/>
                                <a:pt x="409699" y="290946"/>
                              </a:cubicBezTo>
                              <a:cubicBezTo>
                                <a:pt x="317665" y="433450"/>
                                <a:pt x="204850" y="743198"/>
                                <a:pt x="136567" y="855024"/>
                              </a:cubicBezTo>
                              <a:cubicBezTo>
                                <a:pt x="68284" y="966850"/>
                                <a:pt x="34142" y="964375"/>
                                <a:pt x="0" y="9619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DFA9" id="Полилиния 173" o:spid="_x0000_s1026" style="position:absolute;margin-left:257.6pt;margin-top:141pt;width:80.5pt;height:1in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8769,96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" path="m688769,c595251,74221,501733,148442,409699,290946,317665,433450,204850,743198,136567,855024,68284,966850,34142,964375,,961901e" filled="f" strokecolor="#ed7d31" strokeweight="1pt">
                <v:stroke joinstyle="miter"/>
                <v:path arrowok="t" o:connecttype="custom" o:connectlocs="1022653,0;608303,276369;202768,812186;0,913708" o:connectangles="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87A11D6" wp14:editId="5E0B185B">
                <wp:simplePos x="0" y="0"/>
                <wp:positionH relativeFrom="margin">
                  <wp:posOffset>754766</wp:posOffset>
                </wp:positionH>
                <wp:positionV relativeFrom="paragraph">
                  <wp:posOffset>2556096</wp:posOffset>
                </wp:positionV>
                <wp:extent cx="2523490" cy="266700"/>
                <wp:effectExtent l="14605" t="14605" r="14605" b="13970"/>
                <wp:wrapNone/>
                <wp:docPr id="174" name="Скругленный 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4AD65" id="Скругленный прямоугольник 174" o:spid="_x0000_s1026" style="position:absolute;margin-left:59.45pt;margin-top:201.25pt;width:198.7pt;height:21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AB23E30" wp14:editId="53089D30">
                <wp:simplePos x="0" y="0"/>
                <wp:positionH relativeFrom="column">
                  <wp:posOffset>2838450</wp:posOffset>
                </wp:positionH>
                <wp:positionV relativeFrom="paragraph">
                  <wp:posOffset>1014095</wp:posOffset>
                </wp:positionV>
                <wp:extent cx="1454785" cy="1074420"/>
                <wp:effectExtent l="10160" t="7620" r="11430" b="13335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785" cy="1074420"/>
                        </a:xfrm>
                        <a:custGeom>
                          <a:avLst/>
                          <a:gdLst>
                            <a:gd name="T0" fmla="*/ 1454562 w 1472540"/>
                            <a:gd name="T1" fmla="*/ 0 h 332615"/>
                            <a:gd name="T2" fmla="*/ 762472 w 1472540"/>
                            <a:gd name="T3" fmla="*/ 249316 h 332615"/>
                            <a:gd name="T4" fmla="*/ 328449 w 1472540"/>
                            <a:gd name="T5" fmla="*/ 939726 h 332615"/>
                            <a:gd name="T6" fmla="*/ 0 w 1472540"/>
                            <a:gd name="T7" fmla="*/ 1073971 h 33261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72540" h="332615">
                              <a:moveTo>
                                <a:pt x="1472540" y="0"/>
                              </a:moveTo>
                              <a:cubicBezTo>
                                <a:pt x="1217220" y="14349"/>
                                <a:pt x="961901" y="28699"/>
                                <a:pt x="771896" y="77190"/>
                              </a:cubicBezTo>
                              <a:cubicBezTo>
                                <a:pt x="581891" y="125681"/>
                                <a:pt x="461158" y="248393"/>
                                <a:pt x="332509" y="290946"/>
                              </a:cubicBezTo>
                              <a:cubicBezTo>
                                <a:pt x="203860" y="333499"/>
                                <a:pt x="101930" y="333004"/>
                                <a:pt x="0" y="33250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0E7E" id="Полилиния 175" o:spid="_x0000_s1026" style="position:absolute;margin-left:223.5pt;margin-top:79.85pt;width:114.55pt;height:84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2540,33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" path="m1472540,c1217220,14349,961901,28699,771896,77190,581891,125681,461158,248393,332509,290946,203860,333499,101930,333004,,332509e" filled="f" strokecolor="#ed7d31" strokeweight="1pt">
                <v:stroke joinstyle="miter"/>
                <v:path arrowok="t" o:connecttype="custom" o:connectlocs="1437024,0;753279,805346;324489,3035523;0,3469164" o:connectangles="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C832DE8" wp14:editId="1F84CD3D">
                <wp:simplePos x="0" y="0"/>
                <wp:positionH relativeFrom="column">
                  <wp:posOffset>2374900</wp:posOffset>
                </wp:positionH>
                <wp:positionV relativeFrom="paragraph">
                  <wp:posOffset>586105</wp:posOffset>
                </wp:positionV>
                <wp:extent cx="1917700" cy="404495"/>
                <wp:effectExtent l="13335" t="17780" r="12065" b="635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404495"/>
                        </a:xfrm>
                        <a:custGeom>
                          <a:avLst/>
                          <a:gdLst>
                            <a:gd name="T0" fmla="*/ 1917865 w 1917865"/>
                            <a:gd name="T1" fmla="*/ 6732 h 404556"/>
                            <a:gd name="T2" fmla="*/ 1080655 w 1917865"/>
                            <a:gd name="T3" fmla="*/ 42358 h 404556"/>
                            <a:gd name="T4" fmla="*/ 653143 w 1917865"/>
                            <a:gd name="T5" fmla="*/ 327366 h 404556"/>
                            <a:gd name="T6" fmla="*/ 0 w 1917865"/>
                            <a:gd name="T7" fmla="*/ 404556 h 40455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917865" h="404556">
                              <a:moveTo>
                                <a:pt x="1917865" y="6732"/>
                              </a:moveTo>
                              <a:cubicBezTo>
                                <a:pt x="1604653" y="-2175"/>
                                <a:pt x="1291442" y="-11081"/>
                                <a:pt x="1080655" y="42358"/>
                              </a:cubicBezTo>
                              <a:cubicBezTo>
                                <a:pt x="869868" y="95797"/>
                                <a:pt x="833252" y="267000"/>
                                <a:pt x="653143" y="327366"/>
                              </a:cubicBezTo>
                              <a:cubicBezTo>
                                <a:pt x="473034" y="387732"/>
                                <a:pt x="236517" y="396144"/>
                                <a:pt x="0" y="4045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1DED" id="Полилиния 176" o:spid="_x0000_s1026" style="position:absolute;margin-left:187pt;margin-top:46.15pt;width:151pt;height:31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17865,40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" path="m1917865,6732c1604653,-2175,1291442,-11081,1080655,42358,869868,95797,833252,267000,653143,327366,473034,387732,236517,396144,,404556e" filled="f" strokecolor="#ed7d31" strokeweight="1pt">
                <v:stroke joinstyle="miter"/>
                <v:path arrowok="t" o:connecttype="custom" o:connectlocs="1917700,6731;1080562,42352;653087,327317;0,404495" o:connectangles="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4C25A3A" wp14:editId="6F0C3E55">
                <wp:simplePos x="0" y="0"/>
                <wp:positionH relativeFrom="margin">
                  <wp:posOffset>1840865</wp:posOffset>
                </wp:positionH>
                <wp:positionV relativeFrom="paragraph">
                  <wp:posOffset>1875155</wp:posOffset>
                </wp:positionV>
                <wp:extent cx="996950" cy="361950"/>
                <wp:effectExtent l="12700" t="11430" r="9525" b="17145"/>
                <wp:wrapNone/>
                <wp:docPr id="177" name="Скругленный 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B5DB61" id="Скругленный прямоугольник 177" o:spid="_x0000_s1026" style="position:absolute;margin-left:144.95pt;margin-top:147.65pt;width:78.5pt;height:28.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3C025DC" wp14:editId="3D7940D0">
                <wp:simplePos x="0" y="0"/>
                <wp:positionH relativeFrom="margin">
                  <wp:posOffset>1294130</wp:posOffset>
                </wp:positionH>
                <wp:positionV relativeFrom="paragraph">
                  <wp:posOffset>800735</wp:posOffset>
                </wp:positionV>
                <wp:extent cx="1080770" cy="266700"/>
                <wp:effectExtent l="18415" t="13335" r="15240" b="15240"/>
                <wp:wrapNone/>
                <wp:docPr id="178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5CBC5" id="Скругленный прямоугольник 178" o:spid="_x0000_s1026" style="position:absolute;margin-left:101.9pt;margin-top:63.05pt;width:85.1pt;height:21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FB847DF" wp14:editId="0BAA2DD3">
                <wp:simplePos x="0" y="0"/>
                <wp:positionH relativeFrom="column">
                  <wp:posOffset>4284980</wp:posOffset>
                </wp:positionH>
                <wp:positionV relativeFrom="paragraph">
                  <wp:posOffset>1593850</wp:posOffset>
                </wp:positionV>
                <wp:extent cx="390525" cy="390525"/>
                <wp:effectExtent l="18415" t="15875" r="10160" b="12700"/>
                <wp:wrapNone/>
                <wp:docPr id="179" name="Овал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CD337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88FA771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B847DF" id="Овал 179" o:spid="_x0000_s1098" style="position:absolute;left:0;text-align:left;margin-left:337.4pt;margin-top:125.5pt;width:30.75pt;height:30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2F8CD337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  <w:p w14:paraId="488FA771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AACBC37" wp14:editId="6FBD452C">
                <wp:simplePos x="0" y="0"/>
                <wp:positionH relativeFrom="column">
                  <wp:posOffset>4284980</wp:posOffset>
                </wp:positionH>
                <wp:positionV relativeFrom="paragraph">
                  <wp:posOffset>810260</wp:posOffset>
                </wp:positionV>
                <wp:extent cx="390525" cy="390525"/>
                <wp:effectExtent l="18415" t="13335" r="10160" b="15240"/>
                <wp:wrapNone/>
                <wp:docPr id="180" name="Овал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F5BE0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</w:p>
                          <w:p w14:paraId="28244671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CBC37" id="Овал 180" o:spid="_x0000_s1099" style="position:absolute;left:0;text-align:left;margin-left:337.4pt;margin-top:63.8pt;width:30.75pt;height:30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016F5BE0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13</w:t>
                      </w:r>
                    </w:p>
                    <w:p w14:paraId="28244671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B1395DB" wp14:editId="4968C98D">
                <wp:simplePos x="0" y="0"/>
                <wp:positionH relativeFrom="column">
                  <wp:posOffset>4286885</wp:posOffset>
                </wp:positionH>
                <wp:positionV relativeFrom="paragraph">
                  <wp:posOffset>389890</wp:posOffset>
                </wp:positionV>
                <wp:extent cx="390525" cy="390525"/>
                <wp:effectExtent l="10795" t="12065" r="17780" b="16510"/>
                <wp:wrapNone/>
                <wp:docPr id="181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C561C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  <w:p w14:paraId="087056B7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395DB" id="Овал 181" o:spid="_x0000_s1100" style="position:absolute;left:0;text-align:left;margin-left:337.55pt;margin-top:30.7pt;width:30.75pt;height:30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62AC561C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  <w:p w14:paraId="087056B7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408FBA4" wp14:editId="77AA9F1D">
                <wp:simplePos x="0" y="0"/>
                <wp:positionH relativeFrom="column">
                  <wp:posOffset>4286250</wp:posOffset>
                </wp:positionH>
                <wp:positionV relativeFrom="paragraph">
                  <wp:posOffset>2207260</wp:posOffset>
                </wp:positionV>
                <wp:extent cx="390525" cy="390525"/>
                <wp:effectExtent l="10160" t="10160" r="18415" b="18415"/>
                <wp:wrapNone/>
                <wp:docPr id="182" name="Овал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06CA2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8FBA4" id="Овал 182" o:spid="_x0000_s1101" style="position:absolute;left:0;text-align:left;margin-left:337.5pt;margin-top:173.8pt;width:30.75pt;height:30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27806CA2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  <w:sz w:val="24"/>
        </w:rPr>
        <w:drawing>
          <wp:inline distT="0" distB="0" distL="0" distR="0" wp14:anchorId="67A701E3" wp14:editId="0D00401A">
            <wp:extent cx="4547870" cy="2846705"/>
            <wp:effectExtent l="0" t="0" r="5080" b="0"/>
            <wp:docPr id="226" name="Рисунок 226" descr="\\srv-fs\SOFT\ПО Устный Английский\9 класс\Инструкции\Screens\Audiotest - Windows 10 x64-2016-02-24-17-4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\\srv-fs\SOFT\ПО Устный Английский\9 класс\Инструкции\Screens\Audiotest - Windows 10 x64-2016-02-24-17-48-2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7BBF" w14:textId="77777777" w:rsidR="00411FDF" w:rsidRPr="00411FDF" w:rsidRDefault="00411FDF" w:rsidP="00411FDF">
      <w:pPr>
        <w:rPr>
          <w:rFonts w:ascii="Tahoma" w:hAnsi="Tahoma" w:cs="Tahoma"/>
          <w:szCs w:val="20"/>
        </w:rPr>
      </w:pPr>
      <w:r w:rsidRPr="00411FDF">
        <w:rPr>
          <w:rFonts w:cs="Tahoma"/>
          <w:b/>
          <w:bCs/>
        </w:rPr>
        <w:br w:type="page"/>
      </w:r>
    </w:p>
    <w:p w14:paraId="6E5124A0" w14:textId="77777777" w:rsidR="00411FDF" w:rsidRPr="00411FDF" w:rsidRDefault="00411FDF" w:rsidP="00927E7F">
      <w:pPr>
        <w:keepNext/>
        <w:keepLines/>
        <w:numPr>
          <w:ilvl w:val="0"/>
          <w:numId w:val="23"/>
        </w:numPr>
        <w:tabs>
          <w:tab w:val="left" w:pos="426"/>
        </w:tabs>
        <w:spacing w:before="240" w:after="60"/>
        <w:ind w:left="0" w:firstLine="0"/>
        <w:jc w:val="center"/>
        <w:outlineLvl w:val="2"/>
        <w:rPr>
          <w:rFonts w:eastAsiaTheme="majorEastAsia" w:cstheme="majorBidi"/>
          <w:b/>
          <w:szCs w:val="24"/>
        </w:rPr>
      </w:pPr>
      <w:bookmarkStart w:id="252" w:name="_Toc448310559"/>
      <w:bookmarkStart w:id="253" w:name="_Toc4762667"/>
      <w:bookmarkStart w:id="254" w:name="_Toc92964883"/>
      <w:r w:rsidRPr="00411FDF">
        <w:rPr>
          <w:rFonts w:eastAsiaTheme="majorEastAsia" w:cstheme="majorBidi"/>
          <w:b/>
          <w:szCs w:val="24"/>
        </w:rPr>
        <w:lastRenderedPageBreak/>
        <w:t>Прослушивание ответов</w:t>
      </w:r>
      <w:bookmarkEnd w:id="252"/>
      <w:bookmarkEnd w:id="253"/>
      <w:bookmarkEnd w:id="254"/>
    </w:p>
    <w:p w14:paraId="39F710F3" w14:textId="77777777" w:rsidR="00411FDF" w:rsidRPr="00411FDF" w:rsidRDefault="00411FDF" w:rsidP="00411FDF">
      <w:bookmarkStart w:id="255" w:name="_Toc445805396"/>
      <w:r w:rsidRPr="00411FDF">
        <w:t>После ответа на последнее задание автоматически откроется страница прослушивания ответов.</w:t>
      </w:r>
      <w:bookmarkEnd w:id="255"/>
    </w:p>
    <w:p w14:paraId="565219CF" w14:textId="77777777" w:rsidR="00411FDF" w:rsidRPr="00411FDF" w:rsidRDefault="00411FDF" w:rsidP="00411FDF"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A7E8BB" wp14:editId="0D982C1F">
                <wp:simplePos x="0" y="0"/>
                <wp:positionH relativeFrom="column">
                  <wp:posOffset>4437126</wp:posOffset>
                </wp:positionH>
                <wp:positionV relativeFrom="paragraph">
                  <wp:posOffset>285852</wp:posOffset>
                </wp:positionV>
                <wp:extent cx="2000885" cy="2692247"/>
                <wp:effectExtent l="0" t="0" r="0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26922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CCB14B" w14:textId="77777777" w:rsidR="007E7A97" w:rsidRPr="00C13EF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  <w:sz w:val="10"/>
                              </w:rPr>
                            </w:pPr>
                          </w:p>
                          <w:p w14:paraId="27BA661C" w14:textId="77777777" w:rsidR="007E7A97" w:rsidRPr="00C13EF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Вы можете прослушать Ваш ответ на любое задание</w:t>
                            </w:r>
                          </w:p>
                          <w:p w14:paraId="34EC0E2C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E88B32" w14:textId="77777777" w:rsidR="007E7A97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A30D582" w14:textId="77777777" w:rsidR="007E7A97" w:rsidRPr="00C13EFB" w:rsidRDefault="007E7A97" w:rsidP="00411FDF">
                            <w:pPr>
                              <w:pStyle w:val="2b"/>
                              <w:ind w:left="426"/>
                              <w:rPr>
                                <w:color w:val="C45911"/>
                                <w:sz w:val="12"/>
                              </w:rPr>
                            </w:pPr>
                          </w:p>
                          <w:p w14:paraId="5E7B959F" w14:textId="77777777" w:rsidR="007E7A97" w:rsidRPr="00C13EF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прослушивания ответов нажмите кнопку «Завершить»</w:t>
                            </w:r>
                          </w:p>
                          <w:p w14:paraId="4627D3D8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00F6F292" w14:textId="77777777" w:rsidR="007E7A97" w:rsidRDefault="007E7A97" w:rsidP="00411FDF">
                            <w:pPr>
                              <w:pStyle w:val="2b"/>
                              <w:rPr>
                                <w:color w:val="C45911"/>
                              </w:rPr>
                            </w:pPr>
                          </w:p>
                          <w:p w14:paraId="1CC46A23" w14:textId="77777777" w:rsidR="007E7A97" w:rsidRPr="00C13EFB" w:rsidRDefault="007E7A97" w:rsidP="00411FDF">
                            <w:pPr>
                              <w:pStyle w:val="2b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362882CE" w14:textId="77777777" w:rsidR="007E7A97" w:rsidRPr="00C13EFB" w:rsidRDefault="007E7A97" w:rsidP="00411FDF">
                            <w:pPr>
                              <w:pStyle w:val="2b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завершения экзамена Вы можете покинуть аудиторию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E8BB" id="Надпись 183" o:spid="_x0000_s1102" type="#_x0000_t202" style="position:absolute;left:0;text-align:left;margin-left:349.4pt;margin-top:22.5pt;width:157.55pt;height:21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" filled="f" stroked="f">
                <v:stroke joinstyle="round"/>
                <v:path arrowok="t"/>
                <v:textbox>
                  <w:txbxContent>
                    <w:p w14:paraId="60CCB14B" w14:textId="77777777" w:rsidR="007E7A97" w:rsidRPr="00C13EF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  <w:sz w:val="10"/>
                        </w:rPr>
                      </w:pPr>
                    </w:p>
                    <w:p w14:paraId="27BA661C" w14:textId="77777777" w:rsidR="007E7A97" w:rsidRPr="00C13EF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Вы можете прослушать Ваш ответ на любое задание</w:t>
                      </w:r>
                    </w:p>
                    <w:p w14:paraId="34EC0E2C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5EE88B32" w14:textId="77777777" w:rsidR="007E7A97" w:rsidRDefault="007E7A97" w:rsidP="00411FDF">
                      <w:pPr>
                        <w:pStyle w:val="2b"/>
                        <w:ind w:left="426"/>
                        <w:rPr>
                          <w:color w:val="C45911"/>
                        </w:rPr>
                      </w:pPr>
                    </w:p>
                    <w:p w14:paraId="1A30D582" w14:textId="77777777" w:rsidR="007E7A97" w:rsidRPr="00C13EFB" w:rsidRDefault="007E7A97" w:rsidP="00411FDF">
                      <w:pPr>
                        <w:pStyle w:val="2b"/>
                        <w:ind w:left="426"/>
                        <w:rPr>
                          <w:color w:val="C45911"/>
                          <w:sz w:val="12"/>
                        </w:rPr>
                      </w:pPr>
                    </w:p>
                    <w:p w14:paraId="5E7B959F" w14:textId="77777777" w:rsidR="007E7A97" w:rsidRPr="00C13EF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прослушивания ответов нажмите кнопку «Завершить»</w:t>
                      </w:r>
                    </w:p>
                    <w:p w14:paraId="4627D3D8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00F6F292" w14:textId="77777777" w:rsidR="007E7A97" w:rsidRDefault="007E7A97" w:rsidP="00411FDF">
                      <w:pPr>
                        <w:pStyle w:val="2b"/>
                        <w:rPr>
                          <w:color w:val="C45911"/>
                        </w:rPr>
                      </w:pPr>
                    </w:p>
                    <w:p w14:paraId="1CC46A23" w14:textId="77777777" w:rsidR="007E7A97" w:rsidRPr="00C13EFB" w:rsidRDefault="007E7A97" w:rsidP="00411FDF">
                      <w:pPr>
                        <w:pStyle w:val="2b"/>
                        <w:rPr>
                          <w:color w:val="C45911"/>
                          <w:sz w:val="16"/>
                        </w:rPr>
                      </w:pPr>
                    </w:p>
                    <w:p w14:paraId="362882CE" w14:textId="77777777" w:rsidR="007E7A97" w:rsidRPr="00C13EFB" w:rsidRDefault="007E7A97" w:rsidP="00411FDF">
                      <w:pPr>
                        <w:pStyle w:val="2b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завершения экзамена Вы можете покинуть аудиторию</w:t>
                      </w:r>
                    </w:p>
                  </w:txbxContent>
                </v:textbox>
              </v:shape>
            </w:pict>
          </mc:Fallback>
        </mc:AlternateContent>
      </w:r>
    </w:p>
    <w:p w14:paraId="26B50ABE" w14:textId="77777777" w:rsidR="00411FDF" w:rsidRPr="00411FDF" w:rsidRDefault="00411FDF" w:rsidP="00411FDF">
      <w:pPr>
        <w:ind w:firstLine="0"/>
        <w:rPr>
          <w:rFonts w:cs="Tahoma"/>
          <w:sz w:val="24"/>
        </w:rPr>
      </w:pP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E1611A" wp14:editId="5E56F2FE">
                <wp:simplePos x="0" y="0"/>
                <wp:positionH relativeFrom="column">
                  <wp:posOffset>4067175</wp:posOffset>
                </wp:positionH>
                <wp:positionV relativeFrom="paragraph">
                  <wp:posOffset>1562100</wp:posOffset>
                </wp:positionV>
                <wp:extent cx="474980" cy="1134110"/>
                <wp:effectExtent l="29210" t="14605" r="10160" b="13335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1134110"/>
                        </a:xfrm>
                        <a:custGeom>
                          <a:avLst/>
                          <a:gdLst>
                            <a:gd name="T0" fmla="*/ 475013 w 513206"/>
                            <a:gd name="T1" fmla="*/ 0 h 1140031"/>
                            <a:gd name="T2" fmla="*/ 370593 w 513206"/>
                            <a:gd name="T3" fmla="*/ 348434 h 1140031"/>
                            <a:gd name="T4" fmla="*/ 51838 w 513206"/>
                            <a:gd name="T5" fmla="*/ 649623 h 1140031"/>
                            <a:gd name="T6" fmla="*/ 24359 w 513206"/>
                            <a:gd name="T7" fmla="*/ 903566 h 1140031"/>
                            <a:gd name="T8" fmla="*/ 293652 w 513206"/>
                            <a:gd name="T9" fmla="*/ 1133887 h 114003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13206" h="1140031">
                              <a:moveTo>
                                <a:pt x="513206" y="0"/>
                              </a:moveTo>
                              <a:cubicBezTo>
                                <a:pt x="494898" y="120732"/>
                                <a:pt x="476590" y="241465"/>
                                <a:pt x="400390" y="350322"/>
                              </a:cubicBezTo>
                              <a:cubicBezTo>
                                <a:pt x="324190" y="459179"/>
                                <a:pt x="118351" y="560120"/>
                                <a:pt x="56006" y="653143"/>
                              </a:cubicBezTo>
                              <a:cubicBezTo>
                                <a:pt x="-6339" y="746166"/>
                                <a:pt x="-17225" y="827314"/>
                                <a:pt x="26318" y="908462"/>
                              </a:cubicBezTo>
                              <a:cubicBezTo>
                                <a:pt x="69861" y="989610"/>
                                <a:pt x="282627" y="1112322"/>
                                <a:pt x="317263" y="114003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B8DC" id="Полилиния 184" o:spid="_x0000_s1026" style="position:absolute;margin-left:320.25pt;margin-top:123pt;width:37.4pt;height:89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3206,114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" path="m513206,c494898,120732,476590,241465,400390,350322,324190,459179,118351,560120,56006,653143,-6339,746166,-17225,827314,26318,908462v43543,81148,256309,203860,290945,231569e" filled="f" strokecolor="#ed7d31" strokeweight="1pt">
                <v:stroke joinstyle="miter"/>
                <v:path arrowok="t" o:connecttype="custom" o:connectlocs="439632,0;342989,346624;47977,646249;22545,898873;271779,1127998" o:connectangles="0,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B4DE3A" wp14:editId="5DBE3CBF">
                <wp:simplePos x="0" y="0"/>
                <wp:positionH relativeFrom="column">
                  <wp:posOffset>1603375</wp:posOffset>
                </wp:positionH>
                <wp:positionV relativeFrom="paragraph">
                  <wp:posOffset>422275</wp:posOffset>
                </wp:positionV>
                <wp:extent cx="2763520" cy="1276350"/>
                <wp:effectExtent l="13335" t="8255" r="23495" b="10795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1276350"/>
                        </a:xfrm>
                        <a:custGeom>
                          <a:avLst/>
                          <a:gdLst>
                            <a:gd name="T0" fmla="*/ 2761013 w 2763729"/>
                            <a:gd name="T1" fmla="*/ 0 h 1276597"/>
                            <a:gd name="T2" fmla="*/ 2404753 w 2763729"/>
                            <a:gd name="T3" fmla="*/ 795647 h 1276597"/>
                            <a:gd name="T4" fmla="*/ 516577 w 2763729"/>
                            <a:gd name="T5" fmla="*/ 1140031 h 1276597"/>
                            <a:gd name="T6" fmla="*/ 0 w 2763729"/>
                            <a:gd name="T7" fmla="*/ 1276597 h 12765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763729" h="1276597">
                              <a:moveTo>
                                <a:pt x="2761013" y="0"/>
                              </a:moveTo>
                              <a:cubicBezTo>
                                <a:pt x="2769919" y="302821"/>
                                <a:pt x="2778826" y="605642"/>
                                <a:pt x="2404753" y="795647"/>
                              </a:cubicBezTo>
                              <a:cubicBezTo>
                                <a:pt x="2030680" y="985652"/>
                                <a:pt x="917369" y="1059873"/>
                                <a:pt x="516577" y="1140031"/>
                              </a:cubicBezTo>
                              <a:cubicBezTo>
                                <a:pt x="115785" y="1220189"/>
                                <a:pt x="57892" y="1248393"/>
                                <a:pt x="0" y="127659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3805" id="Полилиния 185" o:spid="_x0000_s1026" style="position:absolute;margin-left:126.25pt;margin-top:33.25pt;width:217.6pt;height:10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3729,127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" path="m2761013,v8906,302821,17813,605642,-356260,795647c2030680,985652,917369,1059873,516577,1140031,115785,1220189,57892,1248393,,1276597e" filled="f" strokecolor="#ed7d31" strokeweight="1pt">
                <v:stroke joinstyle="miter"/>
                <v:path arrowok="t" o:connecttype="custom" o:connectlocs="2760804,0;2404571,795493;516538,1139810;0,1276350" o:connectangles="0,0,0,0"/>
              </v:shape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2D57E2" wp14:editId="7491538A">
                <wp:simplePos x="0" y="0"/>
                <wp:positionH relativeFrom="margin">
                  <wp:posOffset>4061460</wp:posOffset>
                </wp:positionH>
                <wp:positionV relativeFrom="paragraph">
                  <wp:posOffset>2708275</wp:posOffset>
                </wp:positionV>
                <wp:extent cx="652780" cy="237490"/>
                <wp:effectExtent l="13970" t="17780" r="9525" b="11430"/>
                <wp:wrapNone/>
                <wp:docPr id="186" name="Скругленный 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23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A022E" id="Скругленный прямоугольник 186" o:spid="_x0000_s1026" style="position:absolute;margin-left:319.8pt;margin-top:213.25pt;width:51.4pt;height:18.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3EB831" wp14:editId="2F2CE85F">
                <wp:simplePos x="0" y="0"/>
                <wp:positionH relativeFrom="margin">
                  <wp:posOffset>1294130</wp:posOffset>
                </wp:positionH>
                <wp:positionV relativeFrom="paragraph">
                  <wp:posOffset>1235710</wp:posOffset>
                </wp:positionV>
                <wp:extent cx="302895" cy="914400"/>
                <wp:effectExtent l="18415" t="12065" r="12065" b="16510"/>
                <wp:wrapNone/>
                <wp:docPr id="187" name="Скругленный 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D98C0" id="Скругленный прямоугольник 187" o:spid="_x0000_s1026" style="position:absolute;margin-left:101.9pt;margin-top:97.3pt;width:23.85pt;height:1in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DB63AB" wp14:editId="438B8B2F">
                <wp:simplePos x="0" y="0"/>
                <wp:positionH relativeFrom="column">
                  <wp:posOffset>4352290</wp:posOffset>
                </wp:positionH>
                <wp:positionV relativeFrom="paragraph">
                  <wp:posOffset>2186940</wp:posOffset>
                </wp:positionV>
                <wp:extent cx="390525" cy="390525"/>
                <wp:effectExtent l="9525" t="10795" r="9525" b="17780"/>
                <wp:wrapNone/>
                <wp:docPr id="188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D936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  <w:p w14:paraId="327BCE40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B63AB" id="Овал 188" o:spid="_x0000_s1103" style="position:absolute;left:0;text-align:left;margin-left:342.7pt;margin-top:172.2pt;width:30.75pt;height:3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604AD936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17</w:t>
                      </w:r>
                    </w:p>
                    <w:p w14:paraId="327BCE40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6771C6" wp14:editId="2A84A1C2">
                <wp:simplePos x="0" y="0"/>
                <wp:positionH relativeFrom="column">
                  <wp:posOffset>4358640</wp:posOffset>
                </wp:positionH>
                <wp:positionV relativeFrom="paragraph">
                  <wp:posOffset>1168400</wp:posOffset>
                </wp:positionV>
                <wp:extent cx="390525" cy="390525"/>
                <wp:effectExtent l="15875" t="11430" r="12700" b="17145"/>
                <wp:wrapNone/>
                <wp:docPr id="189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C45F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  <w:p w14:paraId="6B1318F8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6771C6" id="Овал 189" o:spid="_x0000_s1104" style="position:absolute;left:0;text-align:left;margin-left:343.2pt;margin-top:92pt;width:30.75pt;height:3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016DC45F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16</w:t>
                      </w:r>
                    </w:p>
                    <w:p w14:paraId="6B1318F8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3E4760" wp14:editId="1944F4AF">
                <wp:simplePos x="0" y="0"/>
                <wp:positionH relativeFrom="column">
                  <wp:posOffset>4351020</wp:posOffset>
                </wp:positionH>
                <wp:positionV relativeFrom="paragraph">
                  <wp:posOffset>189865</wp:posOffset>
                </wp:positionV>
                <wp:extent cx="390525" cy="390525"/>
                <wp:effectExtent l="17780" t="13970" r="10795" b="14605"/>
                <wp:wrapNone/>
                <wp:docPr id="190" name="Овал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D535" w14:textId="77777777" w:rsidR="007E7A97" w:rsidRPr="00C13EFB" w:rsidRDefault="007E7A97" w:rsidP="00411FDF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  <w:p w14:paraId="041D15B1" w14:textId="77777777" w:rsidR="007E7A97" w:rsidRPr="00C13EFB" w:rsidRDefault="007E7A97" w:rsidP="00411FDF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E4760" id="Овал 190" o:spid="_x0000_s1105" style="position:absolute;left:0;text-align:left;margin-left:342.6pt;margin-top:14.95pt;width:30.75pt;height:30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1C1D535" w14:textId="77777777" w:rsidR="007E7A97" w:rsidRPr="00C13EFB" w:rsidRDefault="007E7A97" w:rsidP="00411FDF">
                      <w:pPr>
                        <w:ind w:firstLine="0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15</w:t>
                      </w:r>
                    </w:p>
                    <w:p w14:paraId="041D15B1" w14:textId="77777777" w:rsidR="007E7A97" w:rsidRPr="00C13EFB" w:rsidRDefault="007E7A97" w:rsidP="00411FDF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411FDF">
        <w:rPr>
          <w:rFonts w:cs="Tahoma"/>
          <w:noProof/>
          <w:sz w:val="24"/>
        </w:rPr>
        <w:drawing>
          <wp:inline distT="0" distB="0" distL="0" distR="0" wp14:anchorId="056BAA01" wp14:editId="0E65A655">
            <wp:extent cx="4714875" cy="2950210"/>
            <wp:effectExtent l="0" t="0" r="9525" b="2540"/>
            <wp:docPr id="230" name="Рисунок 230" descr="\\srv-fs\SOFT\ПО Устный Английский\9 класс\Инструкции\Screens\Audiotest - Windows 10 x64-2016-02-24-17-5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\\srv-fs\SOFT\ПО Устный Английский\9 класс\Инструкции\Screens\Audiotest - Windows 10 x64-2016-02-24-17-57-3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EE1F" w14:textId="7FC3601C" w:rsidR="00411FDF" w:rsidRPr="00411FDF" w:rsidRDefault="00411FDF" w:rsidP="00411FDF">
      <w:pPr>
        <w:spacing w:after="160" w:line="259" w:lineRule="auto"/>
        <w:ind w:firstLine="0"/>
        <w:contextualSpacing w:val="0"/>
        <w:jc w:val="left"/>
        <w:rPr>
          <w:rFonts w:cs="Tahoma"/>
          <w:sz w:val="24"/>
        </w:rPr>
      </w:pPr>
    </w:p>
    <w:sectPr w:rsidR="00411FDF" w:rsidRPr="00411FDF" w:rsidSect="001C0BCF">
      <w:headerReference w:type="default" r:id="rId76"/>
      <w:footerReference w:type="default" r:id="rId77"/>
      <w:pgSz w:w="11906" w:h="16838" w:code="9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75902" w14:textId="77777777" w:rsidR="007B060D" w:rsidRDefault="007B060D" w:rsidP="00E94E30">
      <w:r>
        <w:separator/>
      </w:r>
    </w:p>
    <w:p w14:paraId="17AE7DBE" w14:textId="77777777" w:rsidR="007B060D" w:rsidRDefault="007B060D"/>
  </w:endnote>
  <w:endnote w:type="continuationSeparator" w:id="0">
    <w:p w14:paraId="43369D8D" w14:textId="77777777" w:rsidR="007B060D" w:rsidRDefault="007B060D" w:rsidP="00E94E30">
      <w:r>
        <w:continuationSeparator/>
      </w:r>
    </w:p>
    <w:p w14:paraId="21470351" w14:textId="77777777" w:rsidR="007B060D" w:rsidRDefault="007B0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6749668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5CDFA9D" w14:textId="77777777" w:rsidR="007E7A97" w:rsidRPr="00571EC6" w:rsidRDefault="007E7A97" w:rsidP="00E94E30">
        <w:pPr>
          <w:pStyle w:val="af"/>
          <w:rPr>
            <w:sz w:val="2"/>
          </w:rPr>
        </w:pPr>
      </w:p>
      <w:p w14:paraId="3A1428AF" w14:textId="709F4828" w:rsidR="007E7A97" w:rsidRDefault="007E7A97" w:rsidP="005942C3">
        <w:pPr>
          <w:pStyle w:val="af"/>
          <w:pBdr>
            <w:top w:val="single" w:sz="4" w:space="1" w:color="006CB5"/>
          </w:pBdr>
        </w:pPr>
        <w:r w:rsidRPr="00571EC6">
          <w:rPr>
            <w:rStyle w:val="af0"/>
          </w:rPr>
          <w:fldChar w:fldCharType="begin"/>
        </w:r>
        <w:r w:rsidRPr="00571EC6">
          <w:rPr>
            <w:rStyle w:val="af0"/>
          </w:rPr>
          <w:instrText>PAGE   \* MERGEFORMAT</w:instrText>
        </w:r>
        <w:r w:rsidRPr="00571EC6">
          <w:rPr>
            <w:rStyle w:val="af0"/>
          </w:rPr>
          <w:fldChar w:fldCharType="separate"/>
        </w:r>
        <w:r w:rsidR="005B0FF0">
          <w:rPr>
            <w:rStyle w:val="af0"/>
            <w:noProof/>
          </w:rPr>
          <w:t>2</w:t>
        </w:r>
        <w:r w:rsidRPr="00571EC6">
          <w:rPr>
            <w:rStyle w:val="af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0BFAF" w14:textId="77777777" w:rsidR="007B060D" w:rsidRDefault="007B060D" w:rsidP="00E94E30">
      <w:r>
        <w:separator/>
      </w:r>
    </w:p>
    <w:p w14:paraId="00966855" w14:textId="77777777" w:rsidR="007B060D" w:rsidRDefault="007B060D"/>
  </w:footnote>
  <w:footnote w:type="continuationSeparator" w:id="0">
    <w:p w14:paraId="50C404A8" w14:textId="77777777" w:rsidR="007B060D" w:rsidRDefault="007B060D" w:rsidP="00E94E30">
      <w:r>
        <w:continuationSeparator/>
      </w:r>
    </w:p>
    <w:p w14:paraId="0AF3810E" w14:textId="77777777" w:rsidR="007B060D" w:rsidRDefault="007B060D"/>
  </w:footnote>
  <w:footnote w:id="1">
    <w:p w14:paraId="365F4724" w14:textId="77777777" w:rsidR="007E7A97" w:rsidRDefault="007E7A97" w:rsidP="00571CB8">
      <w:pPr>
        <w:pStyle w:val="af7"/>
      </w:pPr>
      <w:r>
        <w:rPr>
          <w:rStyle w:val="af9"/>
        </w:rPr>
        <w:footnoteRef/>
      </w:r>
      <w:r>
        <w:t xml:space="preserve"> </w:t>
      </w:r>
      <w:r w:rsidRPr="00C8359E">
        <w:rPr>
          <w:rFonts w:cs="Times New Roman"/>
        </w:rPr>
        <w:t>При отсутствии в системе необходимых компонентов (</w:t>
      </w:r>
      <w:r w:rsidRPr="00C8359E">
        <w:rPr>
          <w:rFonts w:cs="Times New Roman"/>
          <w:lang w:val="en-US"/>
        </w:rPr>
        <w:t>Windows</w:t>
      </w:r>
      <w:r w:rsidRPr="00C8359E">
        <w:rPr>
          <w:rFonts w:cs="Times New Roman"/>
        </w:rPr>
        <w:t xml:space="preserve"> </w:t>
      </w:r>
      <w:r w:rsidRPr="00C8359E">
        <w:rPr>
          <w:rFonts w:cs="Times New Roman"/>
          <w:lang w:val="en-US"/>
        </w:rPr>
        <w:t>Installer</w:t>
      </w:r>
      <w:r w:rsidRPr="00C8359E">
        <w:rPr>
          <w:rFonts w:cs="Times New Roman"/>
        </w:rPr>
        <w:t xml:space="preserve"> 4.5 и .</w:t>
      </w:r>
      <w:r w:rsidRPr="00C8359E">
        <w:rPr>
          <w:rFonts w:cs="Times New Roman"/>
          <w:lang w:val="en-US"/>
        </w:rPr>
        <w:t>NET</w:t>
      </w:r>
      <w:r w:rsidRPr="00C8359E">
        <w:rPr>
          <w:rFonts w:cs="Times New Roman"/>
        </w:rPr>
        <w:t xml:space="preserve"> </w:t>
      </w:r>
      <w:r w:rsidRPr="00C8359E">
        <w:rPr>
          <w:rFonts w:cs="Times New Roman"/>
          <w:lang w:val="en-US"/>
        </w:rPr>
        <w:t>Framework</w:t>
      </w:r>
      <w:r w:rsidRPr="00C8359E">
        <w:rPr>
          <w:rFonts w:cs="Times New Roman"/>
        </w:rPr>
        <w:t> 4) программа установки автоматически установит и настроит их перед инсталляцией основного модуля.</w:t>
      </w:r>
    </w:p>
  </w:footnote>
  <w:footnote w:id="2">
    <w:p w14:paraId="003909B2" w14:textId="77777777" w:rsidR="007E7A97" w:rsidRDefault="007E7A97" w:rsidP="00571CB8">
      <w:pPr>
        <w:pStyle w:val="af7"/>
        <w:rPr>
          <w:rFonts w:ascii="Tahoma" w:hAnsi="Tahoma" w:cs="Tahoma"/>
        </w:rPr>
      </w:pPr>
      <w:r>
        <w:rPr>
          <w:rStyle w:val="af9"/>
          <w:rFonts w:ascii="Tahoma" w:hAnsi="Tahoma" w:cs="Tahoma"/>
        </w:rPr>
        <w:footnoteRef/>
      </w:r>
      <w:r>
        <w:rPr>
          <w:rFonts w:ascii="Tahoma" w:hAnsi="Tahoma" w:cs="Tahoma"/>
        </w:rPr>
        <w:t xml:space="preserve"> </w:t>
      </w:r>
      <w:r w:rsidRPr="00183C43">
        <w:rPr>
          <w:rFonts w:cs="Times New Roman"/>
        </w:rPr>
        <w:t>Типовые схемы нумерации рабочих мест см. в документе «Рекомендации по техническому оснащению ППЭ»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40A3" w14:textId="77777777" w:rsidR="007E7A97" w:rsidRDefault="007E7A97" w:rsidP="00E31CAC">
    <w:pPr>
      <w:pStyle w:val="ab"/>
      <w:pBdr>
        <w:bottom w:val="single" w:sz="4" w:space="1" w:color="006CB5"/>
      </w:pBdr>
      <w:ind w:firstLine="0"/>
    </w:pPr>
    <w:r>
      <w:rPr>
        <w:noProof/>
      </w:rPr>
      <w:drawing>
        <wp:inline distT="0" distB="0" distL="0" distR="0" wp14:anchorId="7C6CC42B" wp14:editId="73AEA2C0">
          <wp:extent cx="1242000" cy="540000"/>
          <wp:effectExtent l="0" t="0" r="0" b="0"/>
          <wp:docPr id="312" name="Рисунок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FA3D3" w14:textId="77777777" w:rsidR="007E7A97" w:rsidRPr="00035F90" w:rsidRDefault="007E7A97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805A6386"/>
    <w:lvl w:ilvl="0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1221586"/>
    <w:multiLevelType w:val="hybridMultilevel"/>
    <w:tmpl w:val="D01C4790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B36D33"/>
    <w:multiLevelType w:val="hybridMultilevel"/>
    <w:tmpl w:val="60AC3622"/>
    <w:lvl w:ilvl="0" w:tplc="B0064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C1908"/>
    <w:multiLevelType w:val="hybridMultilevel"/>
    <w:tmpl w:val="2072F6BA"/>
    <w:lvl w:ilvl="0" w:tplc="3ABA41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A587D83"/>
    <w:multiLevelType w:val="hybridMultilevel"/>
    <w:tmpl w:val="7B70E29C"/>
    <w:lvl w:ilvl="0" w:tplc="5BF654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1469"/>
    <w:multiLevelType w:val="hybridMultilevel"/>
    <w:tmpl w:val="8C1A3FE2"/>
    <w:lvl w:ilvl="0" w:tplc="756EA21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1D06544"/>
    <w:multiLevelType w:val="hybridMultilevel"/>
    <w:tmpl w:val="74CE7D2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6013977"/>
    <w:multiLevelType w:val="hybridMultilevel"/>
    <w:tmpl w:val="19A8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7837B06"/>
    <w:multiLevelType w:val="hybridMultilevel"/>
    <w:tmpl w:val="CD68A68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F91772F"/>
    <w:multiLevelType w:val="hybridMultilevel"/>
    <w:tmpl w:val="1BDE6B5C"/>
    <w:lvl w:ilvl="0" w:tplc="D364390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F94064"/>
    <w:multiLevelType w:val="hybridMultilevel"/>
    <w:tmpl w:val="F098A6FA"/>
    <w:lvl w:ilvl="0" w:tplc="67D242C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2433841"/>
    <w:multiLevelType w:val="multilevel"/>
    <w:tmpl w:val="36CA51B4"/>
    <w:styleLink w:val="21"/>
    <w:lvl w:ilvl="0">
      <w:start w:val="1"/>
      <w:numFmt w:val="decimal"/>
      <w:pStyle w:val="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2865FCD"/>
    <w:multiLevelType w:val="hybridMultilevel"/>
    <w:tmpl w:val="123A965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87204BB"/>
    <w:multiLevelType w:val="hybridMultilevel"/>
    <w:tmpl w:val="A764424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1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9A74C15"/>
    <w:multiLevelType w:val="hybridMultilevel"/>
    <w:tmpl w:val="063C7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C6712E4"/>
    <w:multiLevelType w:val="hybridMultilevel"/>
    <w:tmpl w:val="BC92D608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682D0F"/>
    <w:multiLevelType w:val="multilevel"/>
    <w:tmpl w:val="FF18E6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5ED447CA"/>
    <w:multiLevelType w:val="hybridMultilevel"/>
    <w:tmpl w:val="C2B29B5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0980010"/>
    <w:multiLevelType w:val="hybridMultilevel"/>
    <w:tmpl w:val="37F4D4C4"/>
    <w:lvl w:ilvl="0" w:tplc="3ABA4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C1622"/>
    <w:multiLevelType w:val="singleLevel"/>
    <w:tmpl w:val="D364390A"/>
    <w:lvl w:ilvl="0">
      <w:start w:val="1"/>
      <w:numFmt w:val="bullet"/>
      <w:lvlText w:val="–"/>
      <w:lvlJc w:val="left"/>
      <w:pPr>
        <w:ind w:left="5746" w:hanging="360"/>
      </w:pPr>
      <w:rPr>
        <w:rFonts w:ascii="Times New Roman" w:hAnsi="Times New Roman" w:cs="Times New Roman" w:hint="default"/>
        <w:color w:val="auto"/>
      </w:rPr>
    </w:lvl>
  </w:abstractNum>
  <w:abstractNum w:abstractNumId="38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7095F16"/>
    <w:multiLevelType w:val="multilevel"/>
    <w:tmpl w:val="36CA51B4"/>
    <w:numStyleLink w:val="21"/>
  </w:abstractNum>
  <w:abstractNum w:abstractNumId="43" w15:restartNumberingAfterBreak="0">
    <w:nsid w:val="78534ECD"/>
    <w:multiLevelType w:val="hybridMultilevel"/>
    <w:tmpl w:val="65C466B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AA43081"/>
    <w:multiLevelType w:val="hybridMultilevel"/>
    <w:tmpl w:val="6F241E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48E8D1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E4AC3D86">
      <w:start w:val="1"/>
      <w:numFmt w:val="upperRoman"/>
      <w:lvlText w:val="%3.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B7455D8"/>
    <w:multiLevelType w:val="hybridMultilevel"/>
    <w:tmpl w:val="598EFE82"/>
    <w:lvl w:ilvl="0" w:tplc="D63ECAEC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14"/>
  </w:num>
  <w:num w:numId="5">
    <w:abstractNumId w:val="34"/>
  </w:num>
  <w:num w:numId="6">
    <w:abstractNumId w:val="21"/>
  </w:num>
  <w:num w:numId="7">
    <w:abstractNumId w:val="43"/>
  </w:num>
  <w:num w:numId="8">
    <w:abstractNumId w:val="42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20"/>
  </w:num>
  <w:num w:numId="10">
    <w:abstractNumId w:val="9"/>
  </w:num>
  <w:num w:numId="11">
    <w:abstractNumId w:val="16"/>
  </w:num>
  <w:num w:numId="12">
    <w:abstractNumId w:val="42"/>
    <w:lvlOverride w:ilvl="0">
      <w:lvl w:ilvl="0">
        <w:start w:val="1"/>
        <w:numFmt w:val="decimal"/>
        <w:pStyle w:val="1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7"/>
  </w:num>
  <w:num w:numId="14">
    <w:abstractNumId w:val="26"/>
  </w:num>
  <w:num w:numId="15">
    <w:abstractNumId w:val="37"/>
  </w:num>
  <w:num w:numId="16">
    <w:abstractNumId w:val="4"/>
  </w:num>
  <w:num w:numId="17">
    <w:abstractNumId w:val="2"/>
  </w:num>
  <w:num w:numId="18">
    <w:abstractNumId w:val="19"/>
  </w:num>
  <w:num w:numId="19">
    <w:abstractNumId w:val="10"/>
  </w:num>
  <w:num w:numId="20">
    <w:abstractNumId w:val="33"/>
  </w:num>
  <w:num w:numId="21">
    <w:abstractNumId w:val="36"/>
  </w:num>
  <w:num w:numId="22">
    <w:abstractNumId w:val="13"/>
  </w:num>
  <w:num w:numId="23">
    <w:abstractNumId w:val="35"/>
  </w:num>
  <w:num w:numId="24">
    <w:abstractNumId w:val="41"/>
  </w:num>
  <w:num w:numId="25">
    <w:abstractNumId w:val="39"/>
  </w:num>
  <w:num w:numId="26">
    <w:abstractNumId w:val="42"/>
    <w:lvlOverride w:ilvl="0">
      <w:lvl w:ilvl="0">
        <w:numFmt w:val="decimal"/>
        <w:pStyle w:val="11"/>
        <w:lvlText w:val=""/>
        <w:lvlJc w:val="left"/>
      </w:lvl>
    </w:lvlOverride>
    <w:lvlOverride w:ilvl="1">
      <w:lvl w:ilvl="1">
        <w:numFmt w:val="decimal"/>
        <w:pStyle w:val="22"/>
        <w:lvlText w:val=""/>
        <w:lvlJc w:val="left"/>
      </w:lvl>
    </w:lvlOverride>
    <w:lvlOverride w:ilvl="2">
      <w:lvl w:ilvl="2">
        <w:numFmt w:val="decimal"/>
        <w:pStyle w:val="30"/>
        <w:lvlText w:val=""/>
        <w:lvlJc w:val="left"/>
      </w:lvl>
    </w:lvlOverride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  <w:num w:numId="27">
    <w:abstractNumId w:val="38"/>
  </w:num>
  <w:num w:numId="28">
    <w:abstractNumId w:val="22"/>
  </w:num>
  <w:num w:numId="29">
    <w:abstractNumId w:val="32"/>
  </w:num>
  <w:num w:numId="30">
    <w:abstractNumId w:val="11"/>
  </w:num>
  <w:num w:numId="31">
    <w:abstractNumId w:val="24"/>
  </w:num>
  <w:num w:numId="32">
    <w:abstractNumId w:val="8"/>
  </w:num>
  <w:num w:numId="33">
    <w:abstractNumId w:val="30"/>
  </w:num>
  <w:num w:numId="34">
    <w:abstractNumId w:val="25"/>
  </w:num>
  <w:num w:numId="35">
    <w:abstractNumId w:val="31"/>
  </w:num>
  <w:num w:numId="36">
    <w:abstractNumId w:val="17"/>
  </w:num>
  <w:num w:numId="37">
    <w:abstractNumId w:val="18"/>
  </w:num>
  <w:num w:numId="38">
    <w:abstractNumId w:val="40"/>
  </w:num>
  <w:num w:numId="39">
    <w:abstractNumId w:val="28"/>
  </w:num>
  <w:num w:numId="40">
    <w:abstractNumId w:val="12"/>
  </w:num>
  <w:num w:numId="41">
    <w:abstractNumId w:val="44"/>
  </w:num>
  <w:num w:numId="42">
    <w:abstractNumId w:val="23"/>
  </w:num>
  <w:num w:numId="43">
    <w:abstractNumId w:val="6"/>
  </w:num>
  <w:num w:numId="44">
    <w:abstractNumId w:val="15"/>
  </w:num>
  <w:num w:numId="45">
    <w:abstractNumId w:val="29"/>
  </w:num>
  <w:num w:numId="46">
    <w:abstractNumId w:val="3"/>
  </w:num>
  <w:num w:numId="47">
    <w:abstractNumId w:val="5"/>
  </w:num>
  <w:num w:numId="48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9FD"/>
    <w:rsid w:val="0000248C"/>
    <w:rsid w:val="00003709"/>
    <w:rsid w:val="000118A0"/>
    <w:rsid w:val="00011FCA"/>
    <w:rsid w:val="00012C3D"/>
    <w:rsid w:val="000170C2"/>
    <w:rsid w:val="000171F5"/>
    <w:rsid w:val="00021016"/>
    <w:rsid w:val="00023684"/>
    <w:rsid w:val="00025AEF"/>
    <w:rsid w:val="0002674A"/>
    <w:rsid w:val="00026A45"/>
    <w:rsid w:val="000358F3"/>
    <w:rsid w:val="00035F90"/>
    <w:rsid w:val="00037C18"/>
    <w:rsid w:val="00045599"/>
    <w:rsid w:val="00047074"/>
    <w:rsid w:val="000528D3"/>
    <w:rsid w:val="00053292"/>
    <w:rsid w:val="000543F5"/>
    <w:rsid w:val="000616F5"/>
    <w:rsid w:val="00062DF8"/>
    <w:rsid w:val="0006739E"/>
    <w:rsid w:val="00071D5E"/>
    <w:rsid w:val="00071E6E"/>
    <w:rsid w:val="000818C6"/>
    <w:rsid w:val="000818F8"/>
    <w:rsid w:val="000947E6"/>
    <w:rsid w:val="00095C1A"/>
    <w:rsid w:val="000A1CE1"/>
    <w:rsid w:val="000A3483"/>
    <w:rsid w:val="000A43D0"/>
    <w:rsid w:val="000A578C"/>
    <w:rsid w:val="000B10DA"/>
    <w:rsid w:val="000B29E6"/>
    <w:rsid w:val="000B63FA"/>
    <w:rsid w:val="000C0DE2"/>
    <w:rsid w:val="000C3791"/>
    <w:rsid w:val="000C4102"/>
    <w:rsid w:val="000C7016"/>
    <w:rsid w:val="000D371E"/>
    <w:rsid w:val="000D5227"/>
    <w:rsid w:val="000D5571"/>
    <w:rsid w:val="000D5AF6"/>
    <w:rsid w:val="000E1BDB"/>
    <w:rsid w:val="000E36D2"/>
    <w:rsid w:val="000E371F"/>
    <w:rsid w:val="000E43BC"/>
    <w:rsid w:val="000E5BF1"/>
    <w:rsid w:val="000F2A7C"/>
    <w:rsid w:val="00103868"/>
    <w:rsid w:val="00105364"/>
    <w:rsid w:val="00111AFE"/>
    <w:rsid w:val="001141A9"/>
    <w:rsid w:val="00117FCD"/>
    <w:rsid w:val="00120065"/>
    <w:rsid w:val="00122A38"/>
    <w:rsid w:val="001246FD"/>
    <w:rsid w:val="00124765"/>
    <w:rsid w:val="00126678"/>
    <w:rsid w:val="00131560"/>
    <w:rsid w:val="00133822"/>
    <w:rsid w:val="00141E75"/>
    <w:rsid w:val="00143D3D"/>
    <w:rsid w:val="0014452B"/>
    <w:rsid w:val="0015173B"/>
    <w:rsid w:val="00151943"/>
    <w:rsid w:val="0015564F"/>
    <w:rsid w:val="00155B4E"/>
    <w:rsid w:val="0016358B"/>
    <w:rsid w:val="00163850"/>
    <w:rsid w:val="00163A44"/>
    <w:rsid w:val="0016526E"/>
    <w:rsid w:val="001664A6"/>
    <w:rsid w:val="00167BDB"/>
    <w:rsid w:val="00174182"/>
    <w:rsid w:val="00174EB5"/>
    <w:rsid w:val="00175C9C"/>
    <w:rsid w:val="00176239"/>
    <w:rsid w:val="00176D1D"/>
    <w:rsid w:val="00180BFB"/>
    <w:rsid w:val="00182680"/>
    <w:rsid w:val="00183C43"/>
    <w:rsid w:val="00190CDA"/>
    <w:rsid w:val="00191856"/>
    <w:rsid w:val="001947FB"/>
    <w:rsid w:val="00194BE4"/>
    <w:rsid w:val="00194E33"/>
    <w:rsid w:val="001A626F"/>
    <w:rsid w:val="001B0841"/>
    <w:rsid w:val="001B2A04"/>
    <w:rsid w:val="001B59ED"/>
    <w:rsid w:val="001B6FB7"/>
    <w:rsid w:val="001B7263"/>
    <w:rsid w:val="001B7D58"/>
    <w:rsid w:val="001C0BCF"/>
    <w:rsid w:val="001C0BD2"/>
    <w:rsid w:val="001D0840"/>
    <w:rsid w:val="001D2561"/>
    <w:rsid w:val="001D2CEC"/>
    <w:rsid w:val="001D7648"/>
    <w:rsid w:val="001D799D"/>
    <w:rsid w:val="001E110D"/>
    <w:rsid w:val="001E502B"/>
    <w:rsid w:val="001E7822"/>
    <w:rsid w:val="001E7EE2"/>
    <w:rsid w:val="001F0021"/>
    <w:rsid w:val="001F143E"/>
    <w:rsid w:val="001F3A85"/>
    <w:rsid w:val="001F3DD7"/>
    <w:rsid w:val="0020499F"/>
    <w:rsid w:val="00205F45"/>
    <w:rsid w:val="00206121"/>
    <w:rsid w:val="00210647"/>
    <w:rsid w:val="002112F9"/>
    <w:rsid w:val="002220A5"/>
    <w:rsid w:val="0022333A"/>
    <w:rsid w:val="00223C3B"/>
    <w:rsid w:val="00223EFB"/>
    <w:rsid w:val="00227B5B"/>
    <w:rsid w:val="00231225"/>
    <w:rsid w:val="00242895"/>
    <w:rsid w:val="00251EF5"/>
    <w:rsid w:val="0025503C"/>
    <w:rsid w:val="002603A9"/>
    <w:rsid w:val="002657CF"/>
    <w:rsid w:val="0027040F"/>
    <w:rsid w:val="00271545"/>
    <w:rsid w:val="00271FA0"/>
    <w:rsid w:val="002724F0"/>
    <w:rsid w:val="00272954"/>
    <w:rsid w:val="00274563"/>
    <w:rsid w:val="0028086D"/>
    <w:rsid w:val="00282B94"/>
    <w:rsid w:val="002868E9"/>
    <w:rsid w:val="002876CF"/>
    <w:rsid w:val="00287BAE"/>
    <w:rsid w:val="00293D41"/>
    <w:rsid w:val="00295C05"/>
    <w:rsid w:val="002A0199"/>
    <w:rsid w:val="002A1973"/>
    <w:rsid w:val="002A3DF5"/>
    <w:rsid w:val="002B0903"/>
    <w:rsid w:val="002B1E89"/>
    <w:rsid w:val="002B59AB"/>
    <w:rsid w:val="002C3870"/>
    <w:rsid w:val="002C4808"/>
    <w:rsid w:val="002C6EC2"/>
    <w:rsid w:val="002C7CCA"/>
    <w:rsid w:val="002D0620"/>
    <w:rsid w:val="002D3332"/>
    <w:rsid w:val="002E4B54"/>
    <w:rsid w:val="002E5CD2"/>
    <w:rsid w:val="002E6585"/>
    <w:rsid w:val="002F0F32"/>
    <w:rsid w:val="002F4BD6"/>
    <w:rsid w:val="0030148D"/>
    <w:rsid w:val="00304CE2"/>
    <w:rsid w:val="00312921"/>
    <w:rsid w:val="003151DC"/>
    <w:rsid w:val="00317818"/>
    <w:rsid w:val="00321F10"/>
    <w:rsid w:val="0032218C"/>
    <w:rsid w:val="00323ABD"/>
    <w:rsid w:val="00323CF1"/>
    <w:rsid w:val="003241AF"/>
    <w:rsid w:val="003243D0"/>
    <w:rsid w:val="0032624A"/>
    <w:rsid w:val="003370D3"/>
    <w:rsid w:val="00337792"/>
    <w:rsid w:val="003447A4"/>
    <w:rsid w:val="0034743F"/>
    <w:rsid w:val="003479CE"/>
    <w:rsid w:val="003549FD"/>
    <w:rsid w:val="00355749"/>
    <w:rsid w:val="003676C3"/>
    <w:rsid w:val="0037017C"/>
    <w:rsid w:val="003746F4"/>
    <w:rsid w:val="00375713"/>
    <w:rsid w:val="003766B6"/>
    <w:rsid w:val="00386CA3"/>
    <w:rsid w:val="0038776A"/>
    <w:rsid w:val="00387BE1"/>
    <w:rsid w:val="00394759"/>
    <w:rsid w:val="003A1D5B"/>
    <w:rsid w:val="003A505F"/>
    <w:rsid w:val="003A5F91"/>
    <w:rsid w:val="003A63F6"/>
    <w:rsid w:val="003B5F12"/>
    <w:rsid w:val="003B67E1"/>
    <w:rsid w:val="003B76C5"/>
    <w:rsid w:val="003C148F"/>
    <w:rsid w:val="003D04E5"/>
    <w:rsid w:val="003D07A2"/>
    <w:rsid w:val="003D19AB"/>
    <w:rsid w:val="003D1C68"/>
    <w:rsid w:val="003D1F5D"/>
    <w:rsid w:val="003D2AF8"/>
    <w:rsid w:val="003D32D7"/>
    <w:rsid w:val="003E2836"/>
    <w:rsid w:val="003F184B"/>
    <w:rsid w:val="003F5BFC"/>
    <w:rsid w:val="00400BD5"/>
    <w:rsid w:val="004054E2"/>
    <w:rsid w:val="00405799"/>
    <w:rsid w:val="0040669C"/>
    <w:rsid w:val="00411FDF"/>
    <w:rsid w:val="00412500"/>
    <w:rsid w:val="00415C70"/>
    <w:rsid w:val="004203D6"/>
    <w:rsid w:val="00420DB9"/>
    <w:rsid w:val="004222C2"/>
    <w:rsid w:val="00422DC4"/>
    <w:rsid w:val="00427B54"/>
    <w:rsid w:val="0043765E"/>
    <w:rsid w:val="00442D49"/>
    <w:rsid w:val="004445D1"/>
    <w:rsid w:val="0044583F"/>
    <w:rsid w:val="00445A2F"/>
    <w:rsid w:val="00446208"/>
    <w:rsid w:val="00446BFC"/>
    <w:rsid w:val="004531C7"/>
    <w:rsid w:val="00455AD3"/>
    <w:rsid w:val="00465211"/>
    <w:rsid w:val="00467ABA"/>
    <w:rsid w:val="00471F0D"/>
    <w:rsid w:val="00473BA3"/>
    <w:rsid w:val="00475C3B"/>
    <w:rsid w:val="00475FE7"/>
    <w:rsid w:val="00482E49"/>
    <w:rsid w:val="00483958"/>
    <w:rsid w:val="00493528"/>
    <w:rsid w:val="004968CC"/>
    <w:rsid w:val="004A20F2"/>
    <w:rsid w:val="004A2860"/>
    <w:rsid w:val="004A6BA8"/>
    <w:rsid w:val="004B1EC1"/>
    <w:rsid w:val="004B6241"/>
    <w:rsid w:val="004C2CD2"/>
    <w:rsid w:val="004C336E"/>
    <w:rsid w:val="004C4390"/>
    <w:rsid w:val="004C643A"/>
    <w:rsid w:val="004C66B8"/>
    <w:rsid w:val="004C764F"/>
    <w:rsid w:val="004D2BE4"/>
    <w:rsid w:val="004D4F81"/>
    <w:rsid w:val="004D7AE0"/>
    <w:rsid w:val="004E3905"/>
    <w:rsid w:val="004E4EF0"/>
    <w:rsid w:val="004E5C18"/>
    <w:rsid w:val="004E76BC"/>
    <w:rsid w:val="004E7A25"/>
    <w:rsid w:val="004F1721"/>
    <w:rsid w:val="004F253D"/>
    <w:rsid w:val="004F7C63"/>
    <w:rsid w:val="00504CBC"/>
    <w:rsid w:val="00517EA4"/>
    <w:rsid w:val="005255B0"/>
    <w:rsid w:val="00526FD6"/>
    <w:rsid w:val="00527194"/>
    <w:rsid w:val="00537CD8"/>
    <w:rsid w:val="0054138D"/>
    <w:rsid w:val="005476DA"/>
    <w:rsid w:val="005519E9"/>
    <w:rsid w:val="00571BE9"/>
    <w:rsid w:val="00571CB8"/>
    <w:rsid w:val="00571EC6"/>
    <w:rsid w:val="00572682"/>
    <w:rsid w:val="00574AF3"/>
    <w:rsid w:val="00575095"/>
    <w:rsid w:val="00577AAD"/>
    <w:rsid w:val="00580212"/>
    <w:rsid w:val="0058223A"/>
    <w:rsid w:val="00583ACB"/>
    <w:rsid w:val="0058774C"/>
    <w:rsid w:val="005942C3"/>
    <w:rsid w:val="0059704D"/>
    <w:rsid w:val="005A0349"/>
    <w:rsid w:val="005A0795"/>
    <w:rsid w:val="005A2C46"/>
    <w:rsid w:val="005A6FE6"/>
    <w:rsid w:val="005A76A5"/>
    <w:rsid w:val="005B0FF0"/>
    <w:rsid w:val="005B14F7"/>
    <w:rsid w:val="005B4FB2"/>
    <w:rsid w:val="005B68CF"/>
    <w:rsid w:val="005C2D06"/>
    <w:rsid w:val="005C34FF"/>
    <w:rsid w:val="005C479C"/>
    <w:rsid w:val="005D71BA"/>
    <w:rsid w:val="00600771"/>
    <w:rsid w:val="00601F82"/>
    <w:rsid w:val="006055C1"/>
    <w:rsid w:val="00606B90"/>
    <w:rsid w:val="00607659"/>
    <w:rsid w:val="006124BF"/>
    <w:rsid w:val="006148B3"/>
    <w:rsid w:val="00615386"/>
    <w:rsid w:val="00616648"/>
    <w:rsid w:val="00622184"/>
    <w:rsid w:val="006225AE"/>
    <w:rsid w:val="00622E35"/>
    <w:rsid w:val="00624351"/>
    <w:rsid w:val="006254A3"/>
    <w:rsid w:val="006318A4"/>
    <w:rsid w:val="006342F9"/>
    <w:rsid w:val="006369FC"/>
    <w:rsid w:val="00636F9E"/>
    <w:rsid w:val="00637167"/>
    <w:rsid w:val="006504FD"/>
    <w:rsid w:val="00652FAF"/>
    <w:rsid w:val="00657D5E"/>
    <w:rsid w:val="0066141D"/>
    <w:rsid w:val="00662132"/>
    <w:rsid w:val="006626EE"/>
    <w:rsid w:val="00666B4A"/>
    <w:rsid w:val="0066772C"/>
    <w:rsid w:val="00667F8B"/>
    <w:rsid w:val="00670575"/>
    <w:rsid w:val="00671949"/>
    <w:rsid w:val="00672807"/>
    <w:rsid w:val="00675EEE"/>
    <w:rsid w:val="00680C58"/>
    <w:rsid w:val="006837D1"/>
    <w:rsid w:val="00686B6F"/>
    <w:rsid w:val="00690FFE"/>
    <w:rsid w:val="00694940"/>
    <w:rsid w:val="00697187"/>
    <w:rsid w:val="006C2E96"/>
    <w:rsid w:val="006C37DB"/>
    <w:rsid w:val="006C4FA9"/>
    <w:rsid w:val="006C6ED4"/>
    <w:rsid w:val="006D3009"/>
    <w:rsid w:val="006D6FB4"/>
    <w:rsid w:val="006E2536"/>
    <w:rsid w:val="006E3A07"/>
    <w:rsid w:val="007058CA"/>
    <w:rsid w:val="00711851"/>
    <w:rsid w:val="00712647"/>
    <w:rsid w:val="007136AC"/>
    <w:rsid w:val="00715E17"/>
    <w:rsid w:val="007202B7"/>
    <w:rsid w:val="007215BD"/>
    <w:rsid w:val="00722B85"/>
    <w:rsid w:val="007275FF"/>
    <w:rsid w:val="00727D89"/>
    <w:rsid w:val="00731066"/>
    <w:rsid w:val="00732E30"/>
    <w:rsid w:val="00735FB4"/>
    <w:rsid w:val="00737A20"/>
    <w:rsid w:val="0074085A"/>
    <w:rsid w:val="007451FA"/>
    <w:rsid w:val="00752948"/>
    <w:rsid w:val="007577F9"/>
    <w:rsid w:val="007702DE"/>
    <w:rsid w:val="0077243A"/>
    <w:rsid w:val="00777759"/>
    <w:rsid w:val="00782EFF"/>
    <w:rsid w:val="007835FF"/>
    <w:rsid w:val="00784D3F"/>
    <w:rsid w:val="00792513"/>
    <w:rsid w:val="007954B9"/>
    <w:rsid w:val="00797EE1"/>
    <w:rsid w:val="007A674F"/>
    <w:rsid w:val="007A7FB9"/>
    <w:rsid w:val="007B040B"/>
    <w:rsid w:val="007B060D"/>
    <w:rsid w:val="007B155F"/>
    <w:rsid w:val="007B3DA3"/>
    <w:rsid w:val="007C044A"/>
    <w:rsid w:val="007C1D42"/>
    <w:rsid w:val="007C7C49"/>
    <w:rsid w:val="007D0F33"/>
    <w:rsid w:val="007D0FAD"/>
    <w:rsid w:val="007D140D"/>
    <w:rsid w:val="007D3DFB"/>
    <w:rsid w:val="007D64F9"/>
    <w:rsid w:val="007D6A84"/>
    <w:rsid w:val="007E1CA2"/>
    <w:rsid w:val="007E7A97"/>
    <w:rsid w:val="007F5CD2"/>
    <w:rsid w:val="007F6766"/>
    <w:rsid w:val="00800573"/>
    <w:rsid w:val="008020D2"/>
    <w:rsid w:val="008024BE"/>
    <w:rsid w:val="00803510"/>
    <w:rsid w:val="00803D33"/>
    <w:rsid w:val="0080683F"/>
    <w:rsid w:val="00806DD8"/>
    <w:rsid w:val="008145E9"/>
    <w:rsid w:val="00816A2B"/>
    <w:rsid w:val="0082195C"/>
    <w:rsid w:val="0082366E"/>
    <w:rsid w:val="00827502"/>
    <w:rsid w:val="00827661"/>
    <w:rsid w:val="00833A0E"/>
    <w:rsid w:val="00836E5B"/>
    <w:rsid w:val="0084215C"/>
    <w:rsid w:val="008435A5"/>
    <w:rsid w:val="0084774A"/>
    <w:rsid w:val="00852030"/>
    <w:rsid w:val="00852349"/>
    <w:rsid w:val="00853328"/>
    <w:rsid w:val="008539BC"/>
    <w:rsid w:val="008605F0"/>
    <w:rsid w:val="008621E0"/>
    <w:rsid w:val="00862F57"/>
    <w:rsid w:val="00862F87"/>
    <w:rsid w:val="00863879"/>
    <w:rsid w:val="0086392B"/>
    <w:rsid w:val="0086440D"/>
    <w:rsid w:val="008676B1"/>
    <w:rsid w:val="0087138F"/>
    <w:rsid w:val="00874287"/>
    <w:rsid w:val="00875A77"/>
    <w:rsid w:val="00887673"/>
    <w:rsid w:val="0089131E"/>
    <w:rsid w:val="008946B2"/>
    <w:rsid w:val="008A1EA9"/>
    <w:rsid w:val="008A5DE4"/>
    <w:rsid w:val="008B27C3"/>
    <w:rsid w:val="008B3096"/>
    <w:rsid w:val="008B4A4F"/>
    <w:rsid w:val="008B5B5A"/>
    <w:rsid w:val="008C0DBC"/>
    <w:rsid w:val="008C4FDC"/>
    <w:rsid w:val="008C5629"/>
    <w:rsid w:val="008D11CC"/>
    <w:rsid w:val="008D1F7B"/>
    <w:rsid w:val="008D3BA5"/>
    <w:rsid w:val="008D528D"/>
    <w:rsid w:val="008D5326"/>
    <w:rsid w:val="008E2C1E"/>
    <w:rsid w:val="008E45F6"/>
    <w:rsid w:val="008E58A7"/>
    <w:rsid w:val="008E641E"/>
    <w:rsid w:val="008E76E7"/>
    <w:rsid w:val="008F06ED"/>
    <w:rsid w:val="008F215F"/>
    <w:rsid w:val="008F64BD"/>
    <w:rsid w:val="008F6955"/>
    <w:rsid w:val="0090359E"/>
    <w:rsid w:val="00911E70"/>
    <w:rsid w:val="00912012"/>
    <w:rsid w:val="00914CF9"/>
    <w:rsid w:val="009156BA"/>
    <w:rsid w:val="009160DB"/>
    <w:rsid w:val="00917FD1"/>
    <w:rsid w:val="009200D2"/>
    <w:rsid w:val="009233E5"/>
    <w:rsid w:val="00925BCC"/>
    <w:rsid w:val="00926FC3"/>
    <w:rsid w:val="00927E7F"/>
    <w:rsid w:val="009311E2"/>
    <w:rsid w:val="009319CB"/>
    <w:rsid w:val="00932E53"/>
    <w:rsid w:val="009351DB"/>
    <w:rsid w:val="00935FA2"/>
    <w:rsid w:val="009371F4"/>
    <w:rsid w:val="00937993"/>
    <w:rsid w:val="009420E4"/>
    <w:rsid w:val="0096065D"/>
    <w:rsid w:val="00962187"/>
    <w:rsid w:val="0096260C"/>
    <w:rsid w:val="00971611"/>
    <w:rsid w:val="0098232D"/>
    <w:rsid w:val="00984080"/>
    <w:rsid w:val="00990893"/>
    <w:rsid w:val="0099130D"/>
    <w:rsid w:val="00991B3B"/>
    <w:rsid w:val="009942CC"/>
    <w:rsid w:val="00996D1A"/>
    <w:rsid w:val="009970FA"/>
    <w:rsid w:val="009A390C"/>
    <w:rsid w:val="009B1519"/>
    <w:rsid w:val="009B38D7"/>
    <w:rsid w:val="009C3026"/>
    <w:rsid w:val="009C4925"/>
    <w:rsid w:val="009C72DA"/>
    <w:rsid w:val="009D09C6"/>
    <w:rsid w:val="009D3014"/>
    <w:rsid w:val="009E198F"/>
    <w:rsid w:val="009E2F5A"/>
    <w:rsid w:val="009E3133"/>
    <w:rsid w:val="009E5CCB"/>
    <w:rsid w:val="009E73DC"/>
    <w:rsid w:val="009F3979"/>
    <w:rsid w:val="009F6781"/>
    <w:rsid w:val="00A0002D"/>
    <w:rsid w:val="00A007C9"/>
    <w:rsid w:val="00A03366"/>
    <w:rsid w:val="00A045E0"/>
    <w:rsid w:val="00A17759"/>
    <w:rsid w:val="00A22129"/>
    <w:rsid w:val="00A23076"/>
    <w:rsid w:val="00A23B53"/>
    <w:rsid w:val="00A25D49"/>
    <w:rsid w:val="00A3310C"/>
    <w:rsid w:val="00A34502"/>
    <w:rsid w:val="00A37505"/>
    <w:rsid w:val="00A41E78"/>
    <w:rsid w:val="00A435FD"/>
    <w:rsid w:val="00A52180"/>
    <w:rsid w:val="00A547EE"/>
    <w:rsid w:val="00A63609"/>
    <w:rsid w:val="00A67BAF"/>
    <w:rsid w:val="00A72739"/>
    <w:rsid w:val="00A86A20"/>
    <w:rsid w:val="00AA1A2D"/>
    <w:rsid w:val="00AA532D"/>
    <w:rsid w:val="00AA6B8B"/>
    <w:rsid w:val="00AA781A"/>
    <w:rsid w:val="00AA7EA8"/>
    <w:rsid w:val="00AB14F3"/>
    <w:rsid w:val="00AB5B12"/>
    <w:rsid w:val="00AB619C"/>
    <w:rsid w:val="00AB7914"/>
    <w:rsid w:val="00AC45FC"/>
    <w:rsid w:val="00AC4F01"/>
    <w:rsid w:val="00AC5530"/>
    <w:rsid w:val="00AD42D8"/>
    <w:rsid w:val="00AE3137"/>
    <w:rsid w:val="00AE5CDD"/>
    <w:rsid w:val="00AE78B1"/>
    <w:rsid w:val="00AF7F7E"/>
    <w:rsid w:val="00B0372D"/>
    <w:rsid w:val="00B05F00"/>
    <w:rsid w:val="00B14015"/>
    <w:rsid w:val="00B17734"/>
    <w:rsid w:val="00B27443"/>
    <w:rsid w:val="00B37AEE"/>
    <w:rsid w:val="00B37F3F"/>
    <w:rsid w:val="00B411AC"/>
    <w:rsid w:val="00B432AC"/>
    <w:rsid w:val="00B46D47"/>
    <w:rsid w:val="00B51730"/>
    <w:rsid w:val="00B51B03"/>
    <w:rsid w:val="00B53EE2"/>
    <w:rsid w:val="00B54858"/>
    <w:rsid w:val="00B54F43"/>
    <w:rsid w:val="00B60C4C"/>
    <w:rsid w:val="00B615F9"/>
    <w:rsid w:val="00B666EB"/>
    <w:rsid w:val="00B723A0"/>
    <w:rsid w:val="00B773FE"/>
    <w:rsid w:val="00B81206"/>
    <w:rsid w:val="00B832B5"/>
    <w:rsid w:val="00B84845"/>
    <w:rsid w:val="00B84C52"/>
    <w:rsid w:val="00B85BB1"/>
    <w:rsid w:val="00B919C6"/>
    <w:rsid w:val="00B91F60"/>
    <w:rsid w:val="00B95D39"/>
    <w:rsid w:val="00BA0D73"/>
    <w:rsid w:val="00BA256A"/>
    <w:rsid w:val="00BA66A8"/>
    <w:rsid w:val="00BB089B"/>
    <w:rsid w:val="00BB0B2F"/>
    <w:rsid w:val="00BB3DCB"/>
    <w:rsid w:val="00BB4646"/>
    <w:rsid w:val="00BB6886"/>
    <w:rsid w:val="00BB7C31"/>
    <w:rsid w:val="00BC3A3A"/>
    <w:rsid w:val="00BC4270"/>
    <w:rsid w:val="00BD005D"/>
    <w:rsid w:val="00BD57C5"/>
    <w:rsid w:val="00BE0875"/>
    <w:rsid w:val="00BE25F1"/>
    <w:rsid w:val="00BF6E08"/>
    <w:rsid w:val="00C0357A"/>
    <w:rsid w:val="00C03FB8"/>
    <w:rsid w:val="00C10426"/>
    <w:rsid w:val="00C10F1D"/>
    <w:rsid w:val="00C13B17"/>
    <w:rsid w:val="00C13EFB"/>
    <w:rsid w:val="00C14BE7"/>
    <w:rsid w:val="00C16BA5"/>
    <w:rsid w:val="00C32942"/>
    <w:rsid w:val="00C35EC3"/>
    <w:rsid w:val="00C43399"/>
    <w:rsid w:val="00C451A8"/>
    <w:rsid w:val="00C4737E"/>
    <w:rsid w:val="00C52FC7"/>
    <w:rsid w:val="00C6069E"/>
    <w:rsid w:val="00C64D81"/>
    <w:rsid w:val="00C6652A"/>
    <w:rsid w:val="00C72084"/>
    <w:rsid w:val="00C720F2"/>
    <w:rsid w:val="00C73760"/>
    <w:rsid w:val="00C74570"/>
    <w:rsid w:val="00C770D1"/>
    <w:rsid w:val="00C77739"/>
    <w:rsid w:val="00C81D3C"/>
    <w:rsid w:val="00C8285D"/>
    <w:rsid w:val="00C8359E"/>
    <w:rsid w:val="00C8442E"/>
    <w:rsid w:val="00C85308"/>
    <w:rsid w:val="00C9329E"/>
    <w:rsid w:val="00C97721"/>
    <w:rsid w:val="00CA0844"/>
    <w:rsid w:val="00CA1129"/>
    <w:rsid w:val="00CB071E"/>
    <w:rsid w:val="00CB08A8"/>
    <w:rsid w:val="00CB3FC8"/>
    <w:rsid w:val="00CB517C"/>
    <w:rsid w:val="00CC13ED"/>
    <w:rsid w:val="00CC459B"/>
    <w:rsid w:val="00CC4983"/>
    <w:rsid w:val="00CC79C6"/>
    <w:rsid w:val="00CD1E8B"/>
    <w:rsid w:val="00CD297A"/>
    <w:rsid w:val="00CD4B55"/>
    <w:rsid w:val="00CD5DD1"/>
    <w:rsid w:val="00CD6F41"/>
    <w:rsid w:val="00CD7AAA"/>
    <w:rsid w:val="00CD7DCD"/>
    <w:rsid w:val="00CE2035"/>
    <w:rsid w:val="00CE35F3"/>
    <w:rsid w:val="00CE3B88"/>
    <w:rsid w:val="00CE3D41"/>
    <w:rsid w:val="00CF1E0C"/>
    <w:rsid w:val="00CF7516"/>
    <w:rsid w:val="00CF7A7F"/>
    <w:rsid w:val="00D059A6"/>
    <w:rsid w:val="00D0729F"/>
    <w:rsid w:val="00D12A4E"/>
    <w:rsid w:val="00D20EBF"/>
    <w:rsid w:val="00D22BF2"/>
    <w:rsid w:val="00D2377D"/>
    <w:rsid w:val="00D238A1"/>
    <w:rsid w:val="00D307BA"/>
    <w:rsid w:val="00D323AF"/>
    <w:rsid w:val="00D33626"/>
    <w:rsid w:val="00D3549E"/>
    <w:rsid w:val="00D43EF9"/>
    <w:rsid w:val="00D46603"/>
    <w:rsid w:val="00D46A85"/>
    <w:rsid w:val="00D51A18"/>
    <w:rsid w:val="00D51FA3"/>
    <w:rsid w:val="00D54D9C"/>
    <w:rsid w:val="00D73812"/>
    <w:rsid w:val="00D7597F"/>
    <w:rsid w:val="00D75B0E"/>
    <w:rsid w:val="00D75C05"/>
    <w:rsid w:val="00D76666"/>
    <w:rsid w:val="00D81C84"/>
    <w:rsid w:val="00D87921"/>
    <w:rsid w:val="00D93070"/>
    <w:rsid w:val="00DA15F4"/>
    <w:rsid w:val="00DA1AB1"/>
    <w:rsid w:val="00DA2B12"/>
    <w:rsid w:val="00DA43A8"/>
    <w:rsid w:val="00DA715B"/>
    <w:rsid w:val="00DB0B1B"/>
    <w:rsid w:val="00DB1883"/>
    <w:rsid w:val="00DB3D64"/>
    <w:rsid w:val="00DC28A4"/>
    <w:rsid w:val="00DC2D78"/>
    <w:rsid w:val="00DC7199"/>
    <w:rsid w:val="00DD27B1"/>
    <w:rsid w:val="00DD397D"/>
    <w:rsid w:val="00DD5D56"/>
    <w:rsid w:val="00DD6081"/>
    <w:rsid w:val="00DD6D6B"/>
    <w:rsid w:val="00DE0ACA"/>
    <w:rsid w:val="00DE3C62"/>
    <w:rsid w:val="00DF0A17"/>
    <w:rsid w:val="00DF4868"/>
    <w:rsid w:val="00DF4E82"/>
    <w:rsid w:val="00DF4EE8"/>
    <w:rsid w:val="00DF6794"/>
    <w:rsid w:val="00DF6BCC"/>
    <w:rsid w:val="00E05067"/>
    <w:rsid w:val="00E159D5"/>
    <w:rsid w:val="00E204AC"/>
    <w:rsid w:val="00E21A63"/>
    <w:rsid w:val="00E25399"/>
    <w:rsid w:val="00E2566E"/>
    <w:rsid w:val="00E3124C"/>
    <w:rsid w:val="00E31CAC"/>
    <w:rsid w:val="00E3773A"/>
    <w:rsid w:val="00E41731"/>
    <w:rsid w:val="00E42152"/>
    <w:rsid w:val="00E42BAD"/>
    <w:rsid w:val="00E44B72"/>
    <w:rsid w:val="00E45DD7"/>
    <w:rsid w:val="00E566EF"/>
    <w:rsid w:val="00E575C3"/>
    <w:rsid w:val="00E6326A"/>
    <w:rsid w:val="00E67411"/>
    <w:rsid w:val="00E70115"/>
    <w:rsid w:val="00E80E7A"/>
    <w:rsid w:val="00E82104"/>
    <w:rsid w:val="00E82E14"/>
    <w:rsid w:val="00E90486"/>
    <w:rsid w:val="00E94E30"/>
    <w:rsid w:val="00E9514F"/>
    <w:rsid w:val="00E95532"/>
    <w:rsid w:val="00EA11DE"/>
    <w:rsid w:val="00EA596A"/>
    <w:rsid w:val="00EA61CF"/>
    <w:rsid w:val="00EA69AB"/>
    <w:rsid w:val="00EA7B6A"/>
    <w:rsid w:val="00EB5AA9"/>
    <w:rsid w:val="00EB769C"/>
    <w:rsid w:val="00EC19B0"/>
    <w:rsid w:val="00EC7CC8"/>
    <w:rsid w:val="00ED0D22"/>
    <w:rsid w:val="00ED1BFE"/>
    <w:rsid w:val="00ED3E83"/>
    <w:rsid w:val="00ED7AD9"/>
    <w:rsid w:val="00ED7DF3"/>
    <w:rsid w:val="00EE14AA"/>
    <w:rsid w:val="00EE28C9"/>
    <w:rsid w:val="00EE4037"/>
    <w:rsid w:val="00EE5B87"/>
    <w:rsid w:val="00EF2234"/>
    <w:rsid w:val="00EF4818"/>
    <w:rsid w:val="00EF66EC"/>
    <w:rsid w:val="00F01B0D"/>
    <w:rsid w:val="00F10AF0"/>
    <w:rsid w:val="00F133BF"/>
    <w:rsid w:val="00F21077"/>
    <w:rsid w:val="00F247FC"/>
    <w:rsid w:val="00F24AC4"/>
    <w:rsid w:val="00F2639A"/>
    <w:rsid w:val="00F26904"/>
    <w:rsid w:val="00F31248"/>
    <w:rsid w:val="00F3171E"/>
    <w:rsid w:val="00F326C6"/>
    <w:rsid w:val="00F42088"/>
    <w:rsid w:val="00F436C6"/>
    <w:rsid w:val="00F4775C"/>
    <w:rsid w:val="00F62BB1"/>
    <w:rsid w:val="00F66689"/>
    <w:rsid w:val="00F67F59"/>
    <w:rsid w:val="00F74744"/>
    <w:rsid w:val="00F754C6"/>
    <w:rsid w:val="00F76044"/>
    <w:rsid w:val="00F764E3"/>
    <w:rsid w:val="00F7746B"/>
    <w:rsid w:val="00F82CFA"/>
    <w:rsid w:val="00F836C0"/>
    <w:rsid w:val="00F8622B"/>
    <w:rsid w:val="00F91208"/>
    <w:rsid w:val="00F9256D"/>
    <w:rsid w:val="00F928B2"/>
    <w:rsid w:val="00F96D0E"/>
    <w:rsid w:val="00FA25CF"/>
    <w:rsid w:val="00FB6B28"/>
    <w:rsid w:val="00FC38F3"/>
    <w:rsid w:val="00FC42CB"/>
    <w:rsid w:val="00FC709A"/>
    <w:rsid w:val="00FD29BE"/>
    <w:rsid w:val="00FD2A03"/>
    <w:rsid w:val="00FD2F0D"/>
    <w:rsid w:val="00FD34B6"/>
    <w:rsid w:val="00FD58D2"/>
    <w:rsid w:val="00FE4082"/>
    <w:rsid w:val="00FE4798"/>
    <w:rsid w:val="00FE65DB"/>
    <w:rsid w:val="00FF1533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E464B6"/>
  <w15:docId w15:val="{637E88BB-A4FD-4D69-9476-76B31817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94E30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1">
    <w:name w:val="heading 1"/>
    <w:basedOn w:val="a1"/>
    <w:next w:val="a1"/>
    <w:link w:val="12"/>
    <w:uiPriority w:val="9"/>
    <w:qFormat/>
    <w:rsid w:val="00035F90"/>
    <w:pPr>
      <w:keepNext/>
      <w:keepLines/>
      <w:numPr>
        <w:numId w:val="8"/>
      </w:numPr>
      <w:tabs>
        <w:tab w:val="left" w:pos="567"/>
      </w:tabs>
      <w:spacing w:before="240" w:after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2">
    <w:name w:val="heading 2"/>
    <w:basedOn w:val="11"/>
    <w:next w:val="a1"/>
    <w:link w:val="23"/>
    <w:unhideWhenUsed/>
    <w:qFormat/>
    <w:rsid w:val="0080683F"/>
    <w:pPr>
      <w:numPr>
        <w:ilvl w:val="1"/>
      </w:numPr>
      <w:spacing w:before="360"/>
      <w:outlineLvl w:val="1"/>
    </w:pPr>
    <w:rPr>
      <w:caps w:val="0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8E58A7"/>
    <w:pPr>
      <w:keepNext/>
      <w:keepLines/>
      <w:numPr>
        <w:ilvl w:val="2"/>
        <w:numId w:val="8"/>
      </w:numPr>
      <w:tabs>
        <w:tab w:val="left" w:pos="1701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0"/>
    <w:next w:val="a1"/>
    <w:link w:val="40"/>
    <w:uiPriority w:val="9"/>
    <w:unhideWhenUsed/>
    <w:qFormat/>
    <w:rsid w:val="0080683F"/>
    <w:pPr>
      <w:tabs>
        <w:tab w:val="clear" w:pos="1843"/>
        <w:tab w:val="left" w:pos="1701"/>
      </w:tabs>
      <w:spacing w:before="200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semiHidden/>
    <w:unhideWhenUsed/>
    <w:rsid w:val="004C439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C439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C439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C439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C439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7A674F"/>
    <w:pPr>
      <w:spacing w:after="0" w:line="240" w:lineRule="auto"/>
    </w:pPr>
    <w:rPr>
      <w:rFonts w:ascii="Times New Roman" w:eastAsiaTheme="minorEastAsia" w:hAnsi="Times New Roman"/>
      <w:sz w:val="26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7A674F"/>
    <w:rPr>
      <w:rFonts w:ascii="Times New Roman" w:eastAsiaTheme="minorEastAsia" w:hAnsi="Times New Roman"/>
      <w:sz w:val="26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4">
    <w:name w:val="Quote"/>
    <w:basedOn w:val="a1"/>
    <w:next w:val="a1"/>
    <w:link w:val="25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2"/>
    <w:link w:val="24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2">
    <w:name w:val="Заголовок 1 Знак"/>
    <w:basedOn w:val="a2"/>
    <w:link w:val="11"/>
    <w:uiPriority w:val="9"/>
    <w:rsid w:val="00035F90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3">
    <w:name w:val="Заголовок 2 Знак"/>
    <w:basedOn w:val="a2"/>
    <w:link w:val="22"/>
    <w:rsid w:val="0080683F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link w:val="aa"/>
    <w:uiPriority w:val="99"/>
    <w:qFormat/>
    <w:rsid w:val="001D7648"/>
    <w:pPr>
      <w:numPr>
        <w:ilvl w:val="3"/>
        <w:numId w:val="8"/>
      </w:numPr>
      <w:tabs>
        <w:tab w:val="left" w:pos="1843"/>
      </w:tabs>
    </w:pPr>
  </w:style>
  <w:style w:type="paragraph" w:customStyle="1" w:styleId="13">
    <w:name w:val="Название1"/>
    <w:basedOn w:val="a1"/>
    <w:qFormat/>
    <w:rsid w:val="007F5CD2"/>
    <w:pPr>
      <w:ind w:firstLine="0"/>
      <w:jc w:val="center"/>
    </w:pPr>
    <w:rPr>
      <w:b/>
      <w:caps/>
      <w:sz w:val="32"/>
    </w:rPr>
  </w:style>
  <w:style w:type="paragraph" w:styleId="ab">
    <w:name w:val="header"/>
    <w:basedOn w:val="a1"/>
    <w:link w:val="ac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2"/>
    <w:link w:val="ab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d">
    <w:name w:val="footer"/>
    <w:basedOn w:val="a1"/>
    <w:link w:val="ae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f">
    <w:name w:val="Номера страниц"/>
    <w:basedOn w:val="a1"/>
    <w:link w:val="af0"/>
    <w:qFormat/>
    <w:rsid w:val="00571EC6"/>
    <w:pPr>
      <w:spacing w:before="120" w:after="120" w:line="240" w:lineRule="auto"/>
      <w:ind w:firstLine="0"/>
      <w:jc w:val="center"/>
    </w:pPr>
  </w:style>
  <w:style w:type="paragraph" w:styleId="14">
    <w:name w:val="toc 1"/>
    <w:basedOn w:val="a1"/>
    <w:next w:val="a1"/>
    <w:autoRedefine/>
    <w:uiPriority w:val="39"/>
    <w:unhideWhenUsed/>
    <w:qFormat/>
    <w:rsid w:val="00293D41"/>
    <w:pPr>
      <w:tabs>
        <w:tab w:val="left" w:pos="426"/>
        <w:tab w:val="right" w:leader="dot" w:pos="9628"/>
      </w:tabs>
      <w:spacing w:before="120"/>
      <w:ind w:right="284" w:firstLine="0"/>
      <w:jc w:val="left"/>
    </w:pPr>
    <w:rPr>
      <w:b/>
      <w:noProof/>
    </w:rPr>
  </w:style>
  <w:style w:type="character" w:customStyle="1" w:styleId="af0">
    <w:name w:val="Номера страниц Знак"/>
    <w:basedOn w:val="a2"/>
    <w:link w:val="af"/>
    <w:rsid w:val="00571EC6"/>
    <w:rPr>
      <w:rFonts w:ascii="Times New Roman" w:eastAsiaTheme="minorEastAsia" w:hAnsi="Times New Roman"/>
      <w:sz w:val="26"/>
      <w:lang w:eastAsia="ru-RU"/>
    </w:rPr>
  </w:style>
  <w:style w:type="paragraph" w:styleId="26">
    <w:name w:val="toc 2"/>
    <w:basedOn w:val="a1"/>
    <w:next w:val="a1"/>
    <w:autoRedefine/>
    <w:uiPriority w:val="39"/>
    <w:unhideWhenUsed/>
    <w:qFormat/>
    <w:rsid w:val="00293D41"/>
    <w:pPr>
      <w:tabs>
        <w:tab w:val="left" w:pos="851"/>
        <w:tab w:val="left" w:pos="1134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2">
    <w:name w:val="toc 3"/>
    <w:basedOn w:val="a1"/>
    <w:next w:val="a1"/>
    <w:autoRedefine/>
    <w:uiPriority w:val="39"/>
    <w:unhideWhenUsed/>
    <w:qFormat/>
    <w:rsid w:val="00293D41"/>
    <w:pPr>
      <w:tabs>
        <w:tab w:val="left" w:pos="1276"/>
        <w:tab w:val="left" w:pos="1560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1">
    <w:name w:val="Заголовок 3 Знак"/>
    <w:basedOn w:val="a2"/>
    <w:link w:val="30"/>
    <w:uiPriority w:val="9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80683F"/>
    <w:rPr>
      <w:rFonts w:ascii="Times New Roman" w:eastAsiaTheme="minorEastAsia" w:hAnsi="Times New Roman"/>
      <w:b/>
      <w:sz w:val="26"/>
      <w:szCs w:val="26"/>
      <w:lang w:eastAsia="ru-RU"/>
    </w:rPr>
  </w:style>
  <w:style w:type="paragraph" w:styleId="af1">
    <w:name w:val="TOC Heading"/>
    <w:next w:val="a1"/>
    <w:uiPriority w:val="39"/>
    <w:unhideWhenUsed/>
    <w:qFormat/>
    <w:rsid w:val="00F01B0D"/>
    <w:pPr>
      <w:spacing w:before="240" w:after="240"/>
      <w:jc w:val="center"/>
    </w:pPr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2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3">
    <w:name w:val="List Number"/>
    <w:basedOn w:val="a1"/>
    <w:uiPriority w:val="99"/>
    <w:unhideWhenUsed/>
    <w:qFormat/>
    <w:rsid w:val="003549FD"/>
    <w:pPr>
      <w:ind w:firstLine="0"/>
    </w:pPr>
  </w:style>
  <w:style w:type="paragraph" w:styleId="af4">
    <w:name w:val="List Continue"/>
    <w:basedOn w:val="a1"/>
    <w:uiPriority w:val="99"/>
    <w:unhideWhenUsed/>
    <w:rsid w:val="00DC2D78"/>
    <w:pPr>
      <w:spacing w:after="120"/>
      <w:ind w:left="283"/>
    </w:pPr>
  </w:style>
  <w:style w:type="paragraph" w:styleId="27">
    <w:name w:val="List Continue 2"/>
    <w:basedOn w:val="a1"/>
    <w:uiPriority w:val="99"/>
    <w:unhideWhenUsed/>
    <w:rsid w:val="00DC2D78"/>
    <w:pPr>
      <w:spacing w:after="120"/>
      <w:ind w:left="566"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</w:pPr>
  </w:style>
  <w:style w:type="paragraph" w:styleId="af5">
    <w:name w:val="List"/>
    <w:basedOn w:val="a1"/>
    <w:uiPriority w:val="99"/>
    <w:unhideWhenUsed/>
    <w:rsid w:val="00DC2D78"/>
    <w:pPr>
      <w:ind w:left="283" w:hanging="283"/>
    </w:pPr>
  </w:style>
  <w:style w:type="paragraph" w:styleId="28">
    <w:name w:val="List 2"/>
    <w:basedOn w:val="a1"/>
    <w:uiPriority w:val="99"/>
    <w:unhideWhenUsed/>
    <w:rsid w:val="00DC2D78"/>
    <w:pPr>
      <w:ind w:left="566" w:hanging="283"/>
    </w:pPr>
  </w:style>
  <w:style w:type="paragraph" w:styleId="33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</w:pPr>
    <w:rPr>
      <w:rFonts w:eastAsiaTheme="minorHAnsi"/>
      <w:sz w:val="28"/>
      <w:szCs w:val="28"/>
      <w:lang w:eastAsia="en-US"/>
    </w:rPr>
  </w:style>
  <w:style w:type="table" w:customStyle="1" w:styleId="52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Grid"/>
    <w:basedOn w:val="a3"/>
    <w:uiPriority w:val="5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footnote text"/>
    <w:basedOn w:val="a1"/>
    <w:link w:val="af8"/>
    <w:uiPriority w:val="99"/>
    <w:unhideWhenUsed/>
    <w:rsid w:val="007F5CD2"/>
    <w:rPr>
      <w:rFonts w:eastAsiaTheme="minorHAnsi"/>
      <w:sz w:val="20"/>
      <w:szCs w:val="20"/>
      <w:lang w:eastAsia="en-US"/>
    </w:rPr>
  </w:style>
  <w:style w:type="character" w:customStyle="1" w:styleId="af8">
    <w:name w:val="Текст сноски Знак"/>
    <w:basedOn w:val="a2"/>
    <w:link w:val="af7"/>
    <w:uiPriority w:val="99"/>
    <w:rsid w:val="007F5CD2"/>
    <w:rPr>
      <w:rFonts w:ascii="Times New Roman" w:hAnsi="Times New Roman"/>
      <w:sz w:val="20"/>
      <w:szCs w:val="20"/>
    </w:rPr>
  </w:style>
  <w:style w:type="character" w:styleId="af9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9">
    <w:name w:val="Body Text 2"/>
    <w:basedOn w:val="a1"/>
    <w:link w:val="2a"/>
    <w:rsid w:val="00295C05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2a">
    <w:name w:val="Основной текст 2 Знак"/>
    <w:basedOn w:val="a2"/>
    <w:link w:val="29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5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0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b">
    <w:name w:val="Title"/>
    <w:basedOn w:val="Default"/>
    <w:next w:val="a1"/>
    <w:link w:val="afc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c">
    <w:name w:val="Заголовок Знак"/>
    <w:basedOn w:val="a2"/>
    <w:link w:val="afb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3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d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e">
    <w:name w:val="annotation text"/>
    <w:basedOn w:val="a1"/>
    <w:link w:val="aff"/>
    <w:semiHidden/>
    <w:unhideWhenUsed/>
    <w:rsid w:val="005B68C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">
    <w:name w:val="Текст примечания Знак"/>
    <w:basedOn w:val="a2"/>
    <w:link w:val="afe"/>
    <w:semiHidden/>
    <w:rsid w:val="005B68CF"/>
    <w:rPr>
      <w:rFonts w:ascii="Times New Roman" w:hAnsi="Times New Roman"/>
      <w:sz w:val="20"/>
      <w:szCs w:val="20"/>
    </w:rPr>
  </w:style>
  <w:style w:type="paragraph" w:styleId="aff0">
    <w:name w:val="Balloon Text"/>
    <w:basedOn w:val="a1"/>
    <w:link w:val="aff1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2"/>
    <w:link w:val="aff0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2">
    <w:name w:val="Placeholder Text"/>
    <w:basedOn w:val="a2"/>
    <w:uiPriority w:val="99"/>
    <w:semiHidden/>
    <w:rsid w:val="00471F0D"/>
    <w:rPr>
      <w:color w:val="808080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16">
    <w:name w:val="Абзац списка1"/>
    <w:basedOn w:val="a1"/>
    <w:rsid w:val="007A674F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4C439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4C4390"/>
    <w:rPr>
      <w:rFonts w:asciiTheme="majorHAnsi" w:eastAsiaTheme="majorEastAsia" w:hAnsiTheme="majorHAnsi" w:cstheme="majorBidi"/>
      <w:color w:val="1F4D78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4C4390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4C43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4C43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0">
    <w:name w:val="Стиль1"/>
    <w:uiPriority w:val="99"/>
    <w:rsid w:val="004C4390"/>
    <w:pPr>
      <w:numPr>
        <w:numId w:val="4"/>
      </w:numPr>
    </w:pPr>
  </w:style>
  <w:style w:type="numbering" w:customStyle="1" w:styleId="21">
    <w:name w:val="Стиль2"/>
    <w:uiPriority w:val="99"/>
    <w:rsid w:val="008D528D"/>
    <w:pPr>
      <w:numPr>
        <w:numId w:val="6"/>
      </w:numPr>
    </w:pPr>
  </w:style>
  <w:style w:type="paragraph" w:customStyle="1" w:styleId="ConsPlusNormal">
    <w:name w:val="ConsPlusNormal"/>
    <w:rsid w:val="000210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b">
    <w:name w:val="Абзац списка2"/>
    <w:basedOn w:val="a1"/>
    <w:rsid w:val="009311E2"/>
    <w:pPr>
      <w:spacing w:line="240" w:lineRule="auto"/>
      <w:ind w:left="720" w:firstLine="0"/>
      <w:jc w:val="left"/>
    </w:pPr>
    <w:rPr>
      <w:rFonts w:eastAsia="Calibri" w:cs="Times New Roman"/>
      <w:sz w:val="24"/>
      <w:szCs w:val="24"/>
    </w:rPr>
  </w:style>
  <w:style w:type="character" w:customStyle="1" w:styleId="17">
    <w:name w:val="Заголвки 1 уровня Знак"/>
    <w:link w:val="18"/>
    <w:semiHidden/>
    <w:locked/>
    <w:rsid w:val="001B0841"/>
    <w:rPr>
      <w:b/>
      <w:kern w:val="32"/>
      <w:sz w:val="32"/>
    </w:rPr>
  </w:style>
  <w:style w:type="paragraph" w:customStyle="1" w:styleId="18">
    <w:name w:val="Заголвки 1 уровня"/>
    <w:basedOn w:val="11"/>
    <w:link w:val="17"/>
    <w:semiHidden/>
    <w:rsid w:val="001B0841"/>
    <w:pPr>
      <w:pageBreakBefore/>
      <w:numPr>
        <w:numId w:val="0"/>
      </w:numPr>
      <w:tabs>
        <w:tab w:val="clear" w:pos="567"/>
      </w:tabs>
      <w:spacing w:before="480" w:line="276" w:lineRule="auto"/>
      <w:ind w:left="102" w:firstLine="289"/>
      <w:contextualSpacing w:val="0"/>
    </w:pPr>
    <w:rPr>
      <w:rFonts w:asciiTheme="minorHAnsi" w:eastAsiaTheme="minorHAnsi" w:hAnsiTheme="minorHAnsi" w:cstheme="minorBidi"/>
      <w:caps w:val="0"/>
      <w:kern w:val="32"/>
      <w:sz w:val="32"/>
      <w:szCs w:val="22"/>
      <w:lang w:eastAsia="en-US"/>
    </w:rPr>
  </w:style>
  <w:style w:type="paragraph" w:customStyle="1" w:styleId="aff5">
    <w:name w:val="Варнинг"/>
    <w:basedOn w:val="a1"/>
    <w:link w:val="aff6"/>
    <w:rsid w:val="00CD5DD1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 w:firstLine="0"/>
      <w:contextualSpacing w:val="0"/>
    </w:pPr>
    <w:rPr>
      <w:rFonts w:ascii="Tahoma" w:eastAsia="Calibri" w:hAnsi="Tahoma" w:cs="Tahoma"/>
      <w:b/>
      <w:i/>
      <w:noProof/>
      <w:color w:val="000000"/>
      <w:sz w:val="24"/>
      <w:szCs w:val="22"/>
    </w:rPr>
  </w:style>
  <w:style w:type="character" w:customStyle="1" w:styleId="aff6">
    <w:name w:val="Варнинг Знак"/>
    <w:link w:val="aff5"/>
    <w:rsid w:val="00CD5DD1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7">
    <w:name w:val="Body Text Indent"/>
    <w:basedOn w:val="a1"/>
    <w:link w:val="aff8"/>
    <w:uiPriority w:val="99"/>
    <w:semiHidden/>
    <w:unhideWhenUsed/>
    <w:rsid w:val="002D0620"/>
    <w:pPr>
      <w:spacing w:after="120"/>
      <w:ind w:left="283"/>
    </w:pPr>
  </w:style>
  <w:style w:type="character" w:customStyle="1" w:styleId="aff8">
    <w:name w:val="Основной текст с отступом Знак"/>
    <w:basedOn w:val="a2"/>
    <w:link w:val="aff7"/>
    <w:uiPriority w:val="99"/>
    <w:semiHidden/>
    <w:rsid w:val="002D0620"/>
    <w:rPr>
      <w:rFonts w:ascii="Times New Roman" w:eastAsiaTheme="minorEastAsia" w:hAnsi="Times New Roman"/>
      <w:sz w:val="26"/>
      <w:szCs w:val="26"/>
      <w:lang w:eastAsia="ru-RU"/>
    </w:rPr>
  </w:style>
  <w:style w:type="paragraph" w:styleId="aff9">
    <w:name w:val="Normal (Web)"/>
    <w:basedOn w:val="a1"/>
    <w:semiHidden/>
    <w:rsid w:val="002D0620"/>
    <w:pPr>
      <w:spacing w:line="240" w:lineRule="auto"/>
      <w:ind w:firstLine="0"/>
      <w:contextualSpacing w:val="0"/>
      <w:jc w:val="left"/>
    </w:pPr>
    <w:rPr>
      <w:rFonts w:eastAsia="Calibri" w:cs="Times New Roman"/>
      <w:sz w:val="24"/>
      <w:szCs w:val="24"/>
    </w:rPr>
  </w:style>
  <w:style w:type="paragraph" w:customStyle="1" w:styleId="19">
    <w:name w:val="Поздаголовок 1"/>
    <w:basedOn w:val="affa"/>
    <w:rsid w:val="00A37505"/>
    <w:pPr>
      <w:spacing w:before="240" w:after="120"/>
      <w:ind w:firstLine="0"/>
      <w:contextualSpacing w:val="0"/>
      <w:jc w:val="left"/>
    </w:pPr>
    <w:rPr>
      <w:rFonts w:ascii="Tahoma" w:eastAsia="Times New Roman" w:hAnsi="Tahoma" w:cs="Tahoma"/>
      <w:i w:val="0"/>
      <w:color w:val="44546A"/>
      <w:sz w:val="28"/>
    </w:rPr>
  </w:style>
  <w:style w:type="paragraph" w:styleId="affa">
    <w:name w:val="caption"/>
    <w:basedOn w:val="a1"/>
    <w:next w:val="a1"/>
    <w:uiPriority w:val="35"/>
    <w:semiHidden/>
    <w:unhideWhenUsed/>
    <w:qFormat/>
    <w:rsid w:val="00A375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Tahoma12">
    <w:name w:val="Стиль Заголовок 1 + (латиница) Tahoma полужирный после: 12 пт"/>
    <w:basedOn w:val="11"/>
    <w:rsid w:val="005A76A5"/>
    <w:pPr>
      <w:numPr>
        <w:numId w:val="0"/>
      </w:numPr>
      <w:tabs>
        <w:tab w:val="clear" w:pos="567"/>
      </w:tabs>
      <w:spacing w:line="240" w:lineRule="auto"/>
      <w:contextualSpacing w:val="0"/>
      <w:jc w:val="left"/>
    </w:pPr>
    <w:rPr>
      <w:rFonts w:ascii="Tahoma" w:eastAsia="Times New Roman" w:hAnsi="Tahoma" w:cs="Times New Roman"/>
      <w:bCs/>
      <w:caps w:val="0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8E58A7"/>
    <w:pPr>
      <w:numPr>
        <w:ilvl w:val="0"/>
        <w:numId w:val="11"/>
      </w:numPr>
      <w:tabs>
        <w:tab w:val="clear" w:pos="1701"/>
        <w:tab w:val="left" w:pos="426"/>
      </w:tabs>
      <w:ind w:left="0" w:firstLine="0"/>
      <w:jc w:val="center"/>
    </w:pPr>
  </w:style>
  <w:style w:type="character" w:customStyle="1" w:styleId="34">
    <w:name w:val="Заг. 3 рим Знак"/>
    <w:basedOn w:val="31"/>
    <w:link w:val="3"/>
    <w:rsid w:val="008E58A7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customStyle="1" w:styleId="110">
    <w:name w:val="Название11"/>
    <w:basedOn w:val="a1"/>
    <w:qFormat/>
    <w:rsid w:val="00601F82"/>
    <w:pPr>
      <w:ind w:firstLine="0"/>
      <w:jc w:val="center"/>
    </w:pPr>
    <w:rPr>
      <w:b/>
      <w:caps/>
      <w:sz w:val="32"/>
    </w:rPr>
  </w:style>
  <w:style w:type="character" w:styleId="affb">
    <w:name w:val="Book Title"/>
    <w:uiPriority w:val="33"/>
    <w:qFormat/>
    <w:rsid w:val="00601F82"/>
    <w:rPr>
      <w:b/>
      <w:bCs/>
      <w:smallCaps/>
      <w:spacing w:val="5"/>
    </w:rPr>
  </w:style>
  <w:style w:type="paragraph" w:customStyle="1" w:styleId="1">
    <w:name w:val="МР заголовок1"/>
    <w:basedOn w:val="a0"/>
    <w:next w:val="20"/>
    <w:link w:val="1a"/>
    <w:qFormat/>
    <w:rsid w:val="00F67F59"/>
    <w:pPr>
      <w:keepNext/>
      <w:keepLines/>
      <w:pageBreakBefore/>
      <w:numPr>
        <w:ilvl w:val="0"/>
        <w:numId w:val="13"/>
      </w:numPr>
      <w:tabs>
        <w:tab w:val="clear" w:pos="1843"/>
      </w:tabs>
      <w:spacing w:after="120" w:line="240" w:lineRule="auto"/>
      <w:ind w:left="357" w:hanging="357"/>
      <w:jc w:val="left"/>
      <w:outlineLvl w:val="0"/>
    </w:pPr>
    <w:rPr>
      <w:rFonts w:eastAsiaTheme="minorHAnsi" w:cs="Times New Roman"/>
      <w:b/>
      <w:sz w:val="32"/>
      <w:szCs w:val="28"/>
      <w:lang w:eastAsia="en-US"/>
    </w:rPr>
  </w:style>
  <w:style w:type="paragraph" w:customStyle="1" w:styleId="20">
    <w:name w:val="МР заголовок2"/>
    <w:basedOn w:val="a0"/>
    <w:next w:val="a1"/>
    <w:qFormat/>
    <w:rsid w:val="00F67F59"/>
    <w:pPr>
      <w:keepNext/>
      <w:keepLines/>
      <w:numPr>
        <w:ilvl w:val="1"/>
        <w:numId w:val="13"/>
      </w:numPr>
      <w:tabs>
        <w:tab w:val="clear" w:pos="1843"/>
      </w:tabs>
      <w:spacing w:before="120" w:after="120" w:line="240" w:lineRule="auto"/>
      <w:ind w:left="788" w:hanging="431"/>
      <w:jc w:val="left"/>
      <w:outlineLvl w:val="1"/>
    </w:pPr>
    <w:rPr>
      <w:rFonts w:eastAsiaTheme="minorHAnsi" w:cs="Times New Roman"/>
      <w:b/>
      <w:sz w:val="28"/>
      <w:szCs w:val="28"/>
      <w:lang w:eastAsia="en-US"/>
    </w:rPr>
  </w:style>
  <w:style w:type="character" w:customStyle="1" w:styleId="1a">
    <w:name w:val="МР заголовок1 Знак"/>
    <w:basedOn w:val="a2"/>
    <w:link w:val="1"/>
    <w:rsid w:val="00F67F59"/>
    <w:rPr>
      <w:rFonts w:ascii="Times New Roman" w:hAnsi="Times New Roman" w:cs="Times New Roman"/>
      <w:b/>
      <w:sz w:val="32"/>
      <w:szCs w:val="28"/>
    </w:rPr>
  </w:style>
  <w:style w:type="character" w:customStyle="1" w:styleId="aa">
    <w:name w:val="Абзац списка Знак"/>
    <w:link w:val="a0"/>
    <w:uiPriority w:val="99"/>
    <w:locked/>
    <w:rsid w:val="007577F9"/>
    <w:rPr>
      <w:rFonts w:ascii="Times New Roman" w:eastAsiaTheme="minorEastAsia" w:hAnsi="Times New Roman"/>
      <w:sz w:val="26"/>
      <w:szCs w:val="26"/>
      <w:lang w:eastAsia="ru-RU"/>
    </w:rPr>
  </w:style>
  <w:style w:type="paragraph" w:customStyle="1" w:styleId="affc">
    <w:name w:val="Приложение"/>
    <w:basedOn w:val="a1"/>
    <w:link w:val="affd"/>
    <w:uiPriority w:val="99"/>
    <w:rsid w:val="008435A5"/>
    <w:pPr>
      <w:spacing w:line="240" w:lineRule="auto"/>
      <w:ind w:firstLine="0"/>
      <w:contextualSpacing w:val="0"/>
      <w:jc w:val="right"/>
    </w:pPr>
    <w:rPr>
      <w:rFonts w:eastAsia="Times New Roman" w:cs="Times New Roman"/>
      <w:sz w:val="24"/>
      <w:szCs w:val="24"/>
    </w:rPr>
  </w:style>
  <w:style w:type="character" w:customStyle="1" w:styleId="affd">
    <w:name w:val="Приложение Знак"/>
    <w:link w:val="affc"/>
    <w:uiPriority w:val="99"/>
    <w:locked/>
    <w:rsid w:val="0084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FollowedHyperlink"/>
    <w:basedOn w:val="a2"/>
    <w:uiPriority w:val="99"/>
    <w:semiHidden/>
    <w:unhideWhenUsed/>
    <w:rsid w:val="009420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4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4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20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38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key.ege.spb.ru" TargetMode="External"/><Relationship Id="rId26" Type="http://schemas.openxmlformats.org/officeDocument/2006/relationships/hyperlink" Target="http://key.ege.spb.ru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hyperlink" Target="http://key.ege.spb.ru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hyperlink" Target="http://key.ege.spb.ru" TargetMode="External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hyperlink" Target="http://key.ege.spb.ru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numbering" Target="numbering.xml"/><Relationship Id="rId12" Type="http://schemas.openxmlformats.org/officeDocument/2006/relationships/hyperlink" Target="http://www.rustest.ru/img/ege/ege2008-blank-2-dop.jpg" TargetMode="External"/><Relationship Id="rId17" Type="http://schemas.openxmlformats.org/officeDocument/2006/relationships/hyperlink" Target="https://key.ege.spb.ru" TargetMode="External"/><Relationship Id="rId25" Type="http://schemas.openxmlformats.org/officeDocument/2006/relationships/hyperlink" Target="http://key.ege.spb.ru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://key.ege.spb.ru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http://key.ege.spb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1EFA09-E1B0-449A-B932-D1758DB80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инструкции.dotx</Template>
  <TotalTime>20518</TotalTime>
  <Pages>117</Pages>
  <Words>25030</Words>
  <Characters>142672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167368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Потявин</dc:creator>
  <cp:lastModifiedBy>Бублик Надежда Ивановна</cp:lastModifiedBy>
  <cp:revision>81</cp:revision>
  <cp:lastPrinted>2020-02-19T13:57:00Z</cp:lastPrinted>
  <dcterms:created xsi:type="dcterms:W3CDTF">2017-03-27T14:14:00Z</dcterms:created>
  <dcterms:modified xsi:type="dcterms:W3CDTF">2022-01-13T10:29:00Z</dcterms:modified>
</cp:coreProperties>
</file>